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3A5431" w14:textId="77777777" w:rsidR="007E5CEF" w:rsidRPr="002E3094" w:rsidRDefault="00755CF7" w:rsidP="00D51089">
      <w:pPr>
        <w:pStyle w:val="AS-H1a"/>
      </w:pPr>
      <w:r>
        <w:rPr>
          <w:b w:val="0"/>
          <w:noProof/>
          <w:lang w:val="en-ZA" w:eastAsia="en-ZA"/>
        </w:rPr>
        <w:drawing>
          <wp:anchor distT="0" distB="0" distL="114300" distR="114300" simplePos="0" relativeHeight="251655680" behindDoc="0" locked="1" layoutInCell="0" allowOverlap="0" wp14:anchorId="21AA53F9" wp14:editId="1E6444B6">
            <wp:simplePos x="0" y="0"/>
            <wp:positionH relativeFrom="margin">
              <wp:align>center</wp:align>
            </wp:positionH>
            <wp:positionV relativeFrom="page">
              <wp:align>top</wp:align>
            </wp:positionV>
            <wp:extent cx="7560310" cy="2995295"/>
            <wp:effectExtent l="0" t="0" r="2540" b="0"/>
            <wp:wrapSquare wrapText="bothSides"/>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2995295"/>
                    </a:xfrm>
                    <a:prstGeom prst="rect">
                      <a:avLst/>
                    </a:prstGeom>
                    <a:noFill/>
                  </pic:spPr>
                </pic:pic>
              </a:graphicData>
            </a:graphic>
            <wp14:sizeRelH relativeFrom="page">
              <wp14:pctWidth>0</wp14:pctWidth>
            </wp14:sizeRelH>
            <wp14:sizeRelV relativeFrom="page">
              <wp14:pctHeight>0</wp14:pctHeight>
            </wp14:sizeRelV>
          </wp:anchor>
        </w:drawing>
      </w:r>
    </w:p>
    <w:p w14:paraId="76BCABAC" w14:textId="19EE4D65" w:rsidR="00557160" w:rsidRPr="00557160" w:rsidRDefault="002B017C" w:rsidP="00557160">
      <w:pPr>
        <w:pStyle w:val="AS-H1a"/>
      </w:pPr>
      <w:r>
        <w:t>National Symbols of the Republic of Namibia</w:t>
      </w:r>
      <w:r w:rsidR="00557160" w:rsidRPr="00557160">
        <w:t xml:space="preserve"> </w:t>
      </w:r>
      <w:r w:rsidR="004A686F">
        <w:br/>
      </w:r>
      <w:r w:rsidR="00557160" w:rsidRPr="00557160">
        <w:t>Act</w:t>
      </w:r>
      <w:r w:rsidR="00557160">
        <w:t xml:space="preserve"> </w:t>
      </w:r>
      <w:r w:rsidR="00A242DF">
        <w:t>1</w:t>
      </w:r>
      <w:r w:rsidR="0030615E">
        <w:t>7</w:t>
      </w:r>
      <w:r w:rsidR="00557160">
        <w:t xml:space="preserve"> of 201</w:t>
      </w:r>
      <w:r w:rsidR="00A242DF">
        <w:t>8</w:t>
      </w:r>
      <w:r w:rsidR="00557160" w:rsidRPr="00557160">
        <w:t xml:space="preserve"> </w:t>
      </w:r>
    </w:p>
    <w:p w14:paraId="3F12D773" w14:textId="1DAD8E2A" w:rsidR="008938F7" w:rsidRDefault="008938F7" w:rsidP="005B23AF">
      <w:pPr>
        <w:pStyle w:val="AS-P-Amend"/>
      </w:pPr>
      <w:r w:rsidRPr="00AC2903">
        <w:t xml:space="preserve">(GG </w:t>
      </w:r>
      <w:r w:rsidR="00A242DF">
        <w:t>6</w:t>
      </w:r>
      <w:r w:rsidR="001D3136">
        <w:t>807</w:t>
      </w:r>
      <w:r w:rsidRPr="00AC2903">
        <w:t>)</w:t>
      </w:r>
    </w:p>
    <w:p w14:paraId="3AE30817" w14:textId="7B03BD5D" w:rsidR="00D7540D" w:rsidRPr="00A242DF" w:rsidRDefault="00414CC2" w:rsidP="00414CC2">
      <w:pPr>
        <w:pStyle w:val="AS-P-Amend"/>
      </w:pPr>
      <w:r>
        <w:t xml:space="preserve">came into force on date of publication: </w:t>
      </w:r>
      <w:r w:rsidR="00C71D7D">
        <w:t>28</w:t>
      </w:r>
      <w:r>
        <w:t xml:space="preserve"> December </w:t>
      </w:r>
      <w:r w:rsidR="00C71D7D">
        <w:t>2018</w:t>
      </w:r>
    </w:p>
    <w:p w14:paraId="32BA1BFE" w14:textId="77777777" w:rsidR="008938F7" w:rsidRPr="00AC2903" w:rsidRDefault="008938F7" w:rsidP="009F7600">
      <w:pPr>
        <w:pStyle w:val="AS-H1a"/>
        <w:pBdr>
          <w:between w:val="single" w:sz="4" w:space="1" w:color="auto"/>
        </w:pBdr>
      </w:pPr>
    </w:p>
    <w:p w14:paraId="28D0BD9C" w14:textId="77777777" w:rsidR="008938F7" w:rsidRPr="00AC2903" w:rsidRDefault="008938F7" w:rsidP="009F7600">
      <w:pPr>
        <w:pStyle w:val="AS-H1a"/>
        <w:pBdr>
          <w:between w:val="single" w:sz="4" w:space="1" w:color="auto"/>
        </w:pBdr>
      </w:pPr>
    </w:p>
    <w:p w14:paraId="6B06D772" w14:textId="77777777" w:rsidR="008938F7" w:rsidRPr="002E3094" w:rsidRDefault="008938F7" w:rsidP="008938F7">
      <w:pPr>
        <w:pStyle w:val="AS-H1a"/>
      </w:pPr>
      <w:r w:rsidRPr="002E3094">
        <w:t>ACT</w:t>
      </w:r>
    </w:p>
    <w:p w14:paraId="00841F16" w14:textId="77777777" w:rsidR="008938F7" w:rsidRPr="002E3094" w:rsidRDefault="008938F7" w:rsidP="008938F7"/>
    <w:p w14:paraId="67A94D68" w14:textId="7AB89832" w:rsidR="008938F7" w:rsidRPr="00520182" w:rsidRDefault="003E40CE" w:rsidP="00520182">
      <w:pPr>
        <w:pStyle w:val="AS-P0"/>
        <w:rPr>
          <w:b/>
        </w:rPr>
      </w:pPr>
      <w:r w:rsidRPr="00520182">
        <w:rPr>
          <w:b/>
        </w:rPr>
        <w:t xml:space="preserve">To </w:t>
      </w:r>
      <w:r w:rsidR="00520182" w:rsidRPr="00520182">
        <w:rPr>
          <w:b/>
        </w:rPr>
        <w:t>determine the national coat of arms, national anthem, national seal and presidential standard for the Republic of Namibia and for the use thereof; to determine the use of the national flag; and to provide for incidental matters.</w:t>
      </w:r>
    </w:p>
    <w:p w14:paraId="650B7462" w14:textId="77777777" w:rsidR="00143E17" w:rsidRDefault="00143E17" w:rsidP="005B23AF">
      <w:pPr>
        <w:pStyle w:val="AS-P0"/>
      </w:pPr>
    </w:p>
    <w:p w14:paraId="037CC499" w14:textId="4FCFDD7A" w:rsidR="00143E17" w:rsidRPr="005B23AF" w:rsidRDefault="003E40CE" w:rsidP="005B23AF">
      <w:pPr>
        <w:pStyle w:val="AS-P0"/>
        <w:jc w:val="center"/>
        <w:rPr>
          <w:b/>
          <w:i/>
        </w:rPr>
      </w:pPr>
      <w:r w:rsidRPr="006B256E">
        <w:rPr>
          <w:i/>
        </w:rPr>
        <w:t xml:space="preserve">(Signed by the President on </w:t>
      </w:r>
      <w:r w:rsidR="00FC79CA">
        <w:rPr>
          <w:i/>
        </w:rPr>
        <w:t>21 December</w:t>
      </w:r>
      <w:r w:rsidRPr="006B256E">
        <w:rPr>
          <w:i/>
        </w:rPr>
        <w:t xml:space="preserve"> 2018)</w:t>
      </w:r>
    </w:p>
    <w:p w14:paraId="648ED1C2" w14:textId="5283A989" w:rsidR="005955EA" w:rsidRDefault="005955EA" w:rsidP="00E72883">
      <w:pPr>
        <w:pStyle w:val="AS-H1a"/>
        <w:pBdr>
          <w:bottom w:val="single" w:sz="4" w:space="1" w:color="auto"/>
        </w:pBdr>
      </w:pPr>
    </w:p>
    <w:p w14:paraId="200BD8E5" w14:textId="018C80CB" w:rsidR="00E72883" w:rsidRDefault="00E72883" w:rsidP="00E72883">
      <w:pPr>
        <w:pStyle w:val="AS-H1a"/>
      </w:pPr>
    </w:p>
    <w:p w14:paraId="32CE693A" w14:textId="77777777" w:rsidR="00C01C8D" w:rsidRPr="00C01C8D" w:rsidRDefault="00C01C8D" w:rsidP="009A3F9B">
      <w:pPr>
        <w:pStyle w:val="AS-P0"/>
        <w:jc w:val="center"/>
        <w:rPr>
          <w:rFonts w:eastAsia="Calibri"/>
        </w:rPr>
      </w:pPr>
      <w:r w:rsidRPr="00C01C8D">
        <w:rPr>
          <w:rFonts w:eastAsia="Calibri"/>
        </w:rPr>
        <w:t>ARRANGEMENT OF SECTIONS</w:t>
      </w:r>
    </w:p>
    <w:p w14:paraId="40654E3A" w14:textId="77777777" w:rsidR="00C01C8D" w:rsidRPr="00C01C8D" w:rsidRDefault="00C01C8D" w:rsidP="00C01C8D">
      <w:pPr>
        <w:pStyle w:val="AS-P0"/>
        <w:rPr>
          <w:rFonts w:eastAsia="Calibri"/>
        </w:rPr>
      </w:pPr>
    </w:p>
    <w:p w14:paraId="6DE581D2" w14:textId="0976D3F3" w:rsidR="00C01C8D" w:rsidRPr="00C01C8D" w:rsidRDefault="00C01C8D" w:rsidP="00C01C8D">
      <w:pPr>
        <w:pStyle w:val="AS-P0"/>
        <w:rPr>
          <w:rFonts w:eastAsia="Calibri"/>
        </w:rPr>
      </w:pPr>
      <w:r w:rsidRPr="00C01C8D">
        <w:rPr>
          <w:rFonts w:eastAsia="Calibri"/>
        </w:rPr>
        <w:t xml:space="preserve">1. </w:t>
      </w:r>
      <w:r>
        <w:rPr>
          <w:rFonts w:eastAsia="Calibri"/>
        </w:rPr>
        <w:tab/>
      </w:r>
      <w:r w:rsidRPr="00C01C8D">
        <w:rPr>
          <w:rFonts w:eastAsia="Calibri"/>
        </w:rPr>
        <w:t>Definitions</w:t>
      </w:r>
    </w:p>
    <w:p w14:paraId="18B23C2B" w14:textId="2EADD2B1" w:rsidR="00C01C8D" w:rsidRPr="00C01C8D" w:rsidRDefault="00C01C8D" w:rsidP="00C01C8D">
      <w:pPr>
        <w:pStyle w:val="AS-P0"/>
        <w:rPr>
          <w:rFonts w:eastAsia="Calibri"/>
        </w:rPr>
      </w:pPr>
      <w:r w:rsidRPr="00C01C8D">
        <w:rPr>
          <w:rFonts w:eastAsia="Calibri"/>
        </w:rPr>
        <w:t xml:space="preserve">2. </w:t>
      </w:r>
      <w:r>
        <w:rPr>
          <w:rFonts w:eastAsia="Calibri"/>
        </w:rPr>
        <w:tab/>
      </w:r>
      <w:r w:rsidRPr="00C01C8D">
        <w:rPr>
          <w:rFonts w:eastAsia="Calibri"/>
        </w:rPr>
        <w:t>National Coat of Arms</w:t>
      </w:r>
    </w:p>
    <w:p w14:paraId="08BB003C" w14:textId="6331A468" w:rsidR="00C01C8D" w:rsidRPr="00C01C8D" w:rsidRDefault="00C01C8D" w:rsidP="00C01C8D">
      <w:pPr>
        <w:pStyle w:val="AS-P0"/>
        <w:rPr>
          <w:rFonts w:eastAsia="Calibri"/>
        </w:rPr>
      </w:pPr>
      <w:r w:rsidRPr="00C01C8D">
        <w:rPr>
          <w:rFonts w:eastAsia="Calibri"/>
        </w:rPr>
        <w:t>3.</w:t>
      </w:r>
      <w:r>
        <w:rPr>
          <w:rFonts w:eastAsia="Calibri"/>
        </w:rPr>
        <w:tab/>
      </w:r>
      <w:r w:rsidRPr="00C01C8D">
        <w:rPr>
          <w:rFonts w:eastAsia="Calibri"/>
        </w:rPr>
        <w:t>National Anthem</w:t>
      </w:r>
    </w:p>
    <w:p w14:paraId="0904C3A2" w14:textId="76AE7512" w:rsidR="00C01C8D" w:rsidRPr="00C01C8D" w:rsidRDefault="00C01C8D" w:rsidP="00C01C8D">
      <w:pPr>
        <w:pStyle w:val="AS-P0"/>
        <w:rPr>
          <w:rFonts w:eastAsia="Calibri"/>
        </w:rPr>
      </w:pPr>
      <w:r w:rsidRPr="00C01C8D">
        <w:rPr>
          <w:rFonts w:eastAsia="Calibri"/>
        </w:rPr>
        <w:t xml:space="preserve">4. </w:t>
      </w:r>
      <w:r>
        <w:rPr>
          <w:rFonts w:eastAsia="Calibri"/>
        </w:rPr>
        <w:tab/>
      </w:r>
      <w:r w:rsidRPr="00C01C8D">
        <w:rPr>
          <w:rFonts w:eastAsia="Calibri"/>
        </w:rPr>
        <w:t>National Seal</w:t>
      </w:r>
    </w:p>
    <w:p w14:paraId="16D1DC6B" w14:textId="1DCE2116" w:rsidR="00C01C8D" w:rsidRPr="00C01C8D" w:rsidRDefault="00C01C8D" w:rsidP="00C01C8D">
      <w:pPr>
        <w:pStyle w:val="AS-P0"/>
        <w:rPr>
          <w:rFonts w:eastAsia="Calibri"/>
        </w:rPr>
      </w:pPr>
      <w:r w:rsidRPr="00C01C8D">
        <w:rPr>
          <w:rFonts w:eastAsia="Calibri"/>
        </w:rPr>
        <w:t xml:space="preserve">5. </w:t>
      </w:r>
      <w:r>
        <w:rPr>
          <w:rFonts w:eastAsia="Calibri"/>
        </w:rPr>
        <w:tab/>
      </w:r>
      <w:r w:rsidRPr="00C01C8D">
        <w:rPr>
          <w:rFonts w:eastAsia="Calibri"/>
        </w:rPr>
        <w:t>Presidential Standard</w:t>
      </w:r>
    </w:p>
    <w:p w14:paraId="0C01C20D" w14:textId="07D8120D" w:rsidR="00C01C8D" w:rsidRPr="00C01C8D" w:rsidRDefault="00C01C8D" w:rsidP="00C01C8D">
      <w:pPr>
        <w:pStyle w:val="AS-P0"/>
        <w:rPr>
          <w:rFonts w:eastAsia="Calibri"/>
        </w:rPr>
      </w:pPr>
      <w:r w:rsidRPr="00C01C8D">
        <w:rPr>
          <w:rFonts w:eastAsia="Calibri"/>
        </w:rPr>
        <w:t xml:space="preserve">6. </w:t>
      </w:r>
      <w:r>
        <w:rPr>
          <w:rFonts w:eastAsia="Calibri"/>
        </w:rPr>
        <w:tab/>
      </w:r>
      <w:r w:rsidRPr="00C01C8D">
        <w:rPr>
          <w:rFonts w:eastAsia="Calibri"/>
        </w:rPr>
        <w:t>Use and display of National Symbols</w:t>
      </w:r>
    </w:p>
    <w:p w14:paraId="3A7E23A5" w14:textId="07393406" w:rsidR="00C01C8D" w:rsidRPr="00C01C8D" w:rsidRDefault="00C01C8D" w:rsidP="00C01C8D">
      <w:pPr>
        <w:pStyle w:val="AS-P0"/>
        <w:rPr>
          <w:rFonts w:eastAsia="Calibri"/>
        </w:rPr>
      </w:pPr>
      <w:r w:rsidRPr="00C01C8D">
        <w:rPr>
          <w:rFonts w:eastAsia="Calibri"/>
        </w:rPr>
        <w:t xml:space="preserve">7. </w:t>
      </w:r>
      <w:r>
        <w:rPr>
          <w:rFonts w:eastAsia="Calibri"/>
        </w:rPr>
        <w:tab/>
      </w:r>
      <w:r w:rsidRPr="00C01C8D">
        <w:rPr>
          <w:rFonts w:eastAsia="Calibri"/>
        </w:rPr>
        <w:t>Regulations</w:t>
      </w:r>
    </w:p>
    <w:p w14:paraId="142A5041" w14:textId="388D7F9B" w:rsidR="00C01C8D" w:rsidRPr="00C01C8D" w:rsidRDefault="00C01C8D" w:rsidP="00C01C8D">
      <w:pPr>
        <w:pStyle w:val="AS-P0"/>
        <w:rPr>
          <w:rFonts w:eastAsia="Calibri"/>
        </w:rPr>
      </w:pPr>
      <w:r w:rsidRPr="00C01C8D">
        <w:rPr>
          <w:rFonts w:eastAsia="Calibri"/>
        </w:rPr>
        <w:t xml:space="preserve">8. </w:t>
      </w:r>
      <w:r>
        <w:rPr>
          <w:rFonts w:eastAsia="Calibri"/>
        </w:rPr>
        <w:tab/>
      </w:r>
      <w:r w:rsidRPr="00C01C8D">
        <w:rPr>
          <w:rFonts w:eastAsia="Calibri"/>
        </w:rPr>
        <w:t>Repeal of laws</w:t>
      </w:r>
    </w:p>
    <w:p w14:paraId="365582E3" w14:textId="27652458" w:rsidR="00C01C8D" w:rsidRPr="00C01C8D" w:rsidRDefault="00C01C8D" w:rsidP="00C01C8D">
      <w:pPr>
        <w:pStyle w:val="AS-P0"/>
        <w:rPr>
          <w:rFonts w:eastAsia="Calibri"/>
        </w:rPr>
      </w:pPr>
      <w:r w:rsidRPr="00C01C8D">
        <w:rPr>
          <w:rFonts w:eastAsia="Calibri"/>
        </w:rPr>
        <w:t xml:space="preserve">9. </w:t>
      </w:r>
      <w:r>
        <w:rPr>
          <w:rFonts w:eastAsia="Calibri"/>
        </w:rPr>
        <w:tab/>
      </w:r>
      <w:r w:rsidRPr="00C01C8D">
        <w:rPr>
          <w:rFonts w:eastAsia="Calibri"/>
        </w:rPr>
        <w:t>Short title</w:t>
      </w:r>
    </w:p>
    <w:p w14:paraId="098B1DED" w14:textId="77777777" w:rsidR="00C01C8D" w:rsidRDefault="00C01C8D" w:rsidP="00156290">
      <w:pPr>
        <w:autoSpaceDE w:val="0"/>
        <w:autoSpaceDN w:val="0"/>
        <w:adjustRightInd w:val="0"/>
        <w:ind w:left="567"/>
        <w:rPr>
          <w:rFonts w:ascii="TimesNewRomanPS-BoldMT" w:eastAsia="Calibri" w:hAnsi="TimesNewRomanPS-BoldMT" w:cs="TimesNewRomanPS-BoldMT"/>
          <w:b/>
          <w:bCs/>
        </w:rPr>
      </w:pPr>
      <w:r>
        <w:rPr>
          <w:rFonts w:ascii="TimesNewRomanPS-BoldMT" w:eastAsia="Calibri" w:hAnsi="TimesNewRomanPS-BoldMT" w:cs="TimesNewRomanPS-BoldMT"/>
          <w:b/>
          <w:bCs/>
        </w:rPr>
        <w:t>Schedule 1: National Coat of Arms</w:t>
      </w:r>
    </w:p>
    <w:p w14:paraId="3907D04F" w14:textId="77777777" w:rsidR="00C01C8D" w:rsidRDefault="00C01C8D" w:rsidP="00156290">
      <w:pPr>
        <w:autoSpaceDE w:val="0"/>
        <w:autoSpaceDN w:val="0"/>
        <w:adjustRightInd w:val="0"/>
        <w:ind w:left="567"/>
        <w:rPr>
          <w:rFonts w:ascii="TimesNewRomanPS-BoldMT" w:eastAsia="Calibri" w:hAnsi="TimesNewRomanPS-BoldMT" w:cs="TimesNewRomanPS-BoldMT"/>
          <w:b/>
          <w:bCs/>
        </w:rPr>
      </w:pPr>
      <w:r>
        <w:rPr>
          <w:rFonts w:ascii="TimesNewRomanPS-BoldMT" w:eastAsia="Calibri" w:hAnsi="TimesNewRomanPS-BoldMT" w:cs="TimesNewRomanPS-BoldMT"/>
          <w:b/>
          <w:bCs/>
        </w:rPr>
        <w:t>Schedule 2: National Anthem</w:t>
      </w:r>
    </w:p>
    <w:p w14:paraId="7BCF3DEA" w14:textId="77777777" w:rsidR="00C01C8D" w:rsidRDefault="00C01C8D" w:rsidP="00156290">
      <w:pPr>
        <w:autoSpaceDE w:val="0"/>
        <w:autoSpaceDN w:val="0"/>
        <w:adjustRightInd w:val="0"/>
        <w:ind w:left="567"/>
        <w:rPr>
          <w:rFonts w:ascii="TimesNewRomanPS-BoldMT" w:eastAsia="Calibri" w:hAnsi="TimesNewRomanPS-BoldMT" w:cs="TimesNewRomanPS-BoldMT"/>
          <w:b/>
          <w:bCs/>
        </w:rPr>
      </w:pPr>
      <w:r>
        <w:rPr>
          <w:rFonts w:ascii="TimesNewRomanPS-BoldMT" w:eastAsia="Calibri" w:hAnsi="TimesNewRomanPS-BoldMT" w:cs="TimesNewRomanPS-BoldMT"/>
          <w:b/>
          <w:bCs/>
        </w:rPr>
        <w:t>Schedule 3: National Seal</w:t>
      </w:r>
    </w:p>
    <w:p w14:paraId="58872454" w14:textId="77777777" w:rsidR="00C01C8D" w:rsidRDefault="00C01C8D" w:rsidP="00156290">
      <w:pPr>
        <w:autoSpaceDE w:val="0"/>
        <w:autoSpaceDN w:val="0"/>
        <w:adjustRightInd w:val="0"/>
        <w:ind w:left="567"/>
        <w:rPr>
          <w:rFonts w:ascii="TimesNewRomanPS-BoldMT" w:eastAsia="Calibri" w:hAnsi="TimesNewRomanPS-BoldMT" w:cs="TimesNewRomanPS-BoldMT"/>
          <w:b/>
          <w:bCs/>
        </w:rPr>
      </w:pPr>
      <w:r>
        <w:rPr>
          <w:rFonts w:ascii="TimesNewRomanPS-BoldMT" w:eastAsia="Calibri" w:hAnsi="TimesNewRomanPS-BoldMT" w:cs="TimesNewRomanPS-BoldMT"/>
          <w:b/>
          <w:bCs/>
        </w:rPr>
        <w:t>Schedule 4: Presidential Standard</w:t>
      </w:r>
    </w:p>
    <w:p w14:paraId="7CEDF542" w14:textId="4FE6DA04" w:rsidR="00A908A0" w:rsidRDefault="00A908A0" w:rsidP="00A908A0">
      <w:pPr>
        <w:pStyle w:val="AS-P0"/>
      </w:pPr>
    </w:p>
    <w:p w14:paraId="66469ACD" w14:textId="77777777" w:rsidR="00A908A0" w:rsidRDefault="00A908A0" w:rsidP="00A908A0">
      <w:pPr>
        <w:pStyle w:val="AS-P0"/>
        <w:rPr>
          <w:rFonts w:eastAsia="Calibri"/>
          <w:b/>
        </w:rPr>
      </w:pPr>
    </w:p>
    <w:p w14:paraId="1FD12065" w14:textId="07E8A4D5" w:rsidR="00A9370D" w:rsidRPr="00DD6693" w:rsidRDefault="00C01C8D" w:rsidP="00A908A0">
      <w:pPr>
        <w:pStyle w:val="AS-P0"/>
        <w:rPr>
          <w:rFonts w:eastAsia="Calibri"/>
          <w:lang w:val="en-US"/>
        </w:rPr>
      </w:pPr>
      <w:r>
        <w:rPr>
          <w:rFonts w:ascii="TimesNewRomanPS-BoldMT" w:eastAsia="Calibri" w:hAnsi="TimesNewRomanPS-BoldMT" w:cs="TimesNewRomanPS-BoldMT"/>
          <w:b/>
          <w:bCs/>
        </w:rPr>
        <w:t xml:space="preserve">BE IT ENACTED </w:t>
      </w:r>
      <w:r>
        <w:rPr>
          <w:rFonts w:eastAsia="Calibri"/>
        </w:rPr>
        <w:t>as passed by the Parliament, and assented to by the President,</w:t>
      </w:r>
      <w:r w:rsidR="00BC756A">
        <w:rPr>
          <w:rFonts w:eastAsia="Calibri"/>
          <w:lang w:val="en-US"/>
        </w:rPr>
        <w:t xml:space="preserve"> </w:t>
      </w:r>
      <w:r>
        <w:rPr>
          <w:rFonts w:eastAsia="Calibri"/>
        </w:rPr>
        <w:t xml:space="preserve">of the Republic of Namibia as follows </w:t>
      </w:r>
      <w:r w:rsidR="00DD6693">
        <w:rPr>
          <w:rFonts w:eastAsia="Calibri"/>
          <w:lang w:val="en-US"/>
        </w:rPr>
        <w:t>-</w:t>
      </w:r>
    </w:p>
    <w:p w14:paraId="3C45CDAC" w14:textId="4C2A798A" w:rsidR="00F551B9" w:rsidRDefault="00F551B9" w:rsidP="00A908A0">
      <w:pPr>
        <w:pStyle w:val="AS-P0"/>
        <w:rPr>
          <w:rFonts w:eastAsia="Calibri"/>
        </w:rPr>
      </w:pPr>
    </w:p>
    <w:p w14:paraId="3A1074FE" w14:textId="77777777" w:rsidR="00F551B9" w:rsidRPr="00983D63" w:rsidRDefault="00F551B9" w:rsidP="00F551B9">
      <w:pPr>
        <w:pStyle w:val="AS-P0"/>
        <w:rPr>
          <w:b/>
        </w:rPr>
      </w:pPr>
      <w:r w:rsidRPr="00983D63">
        <w:rPr>
          <w:b/>
        </w:rPr>
        <w:t>Definitions</w:t>
      </w:r>
    </w:p>
    <w:p w14:paraId="2465105D" w14:textId="77777777" w:rsidR="00F551B9" w:rsidRPr="00983D63" w:rsidRDefault="00F551B9" w:rsidP="00F551B9">
      <w:pPr>
        <w:pStyle w:val="AS-P0"/>
        <w:rPr>
          <w:b/>
        </w:rPr>
      </w:pPr>
    </w:p>
    <w:p w14:paraId="54317C54" w14:textId="77777777" w:rsidR="00F551B9" w:rsidRPr="000B7F4C" w:rsidRDefault="00F551B9" w:rsidP="00EA1174">
      <w:pPr>
        <w:pStyle w:val="AS-P1"/>
      </w:pPr>
      <w:r w:rsidRPr="000B7F4C">
        <w:rPr>
          <w:b/>
          <w:bCs/>
        </w:rPr>
        <w:t>1.</w:t>
      </w:r>
      <w:r w:rsidRPr="000B7F4C">
        <w:rPr>
          <w:b/>
          <w:bCs/>
        </w:rPr>
        <w:tab/>
      </w:r>
      <w:r w:rsidRPr="000B7F4C">
        <w:t>In this Act, unless the context otherwise indicates -</w:t>
      </w:r>
    </w:p>
    <w:p w14:paraId="097B735E" w14:textId="77777777" w:rsidR="00F551B9" w:rsidRPr="000B7F4C" w:rsidRDefault="00F551B9" w:rsidP="00F551B9">
      <w:pPr>
        <w:pStyle w:val="AS-P0"/>
      </w:pPr>
    </w:p>
    <w:p w14:paraId="6005903F" w14:textId="77777777" w:rsidR="00F551B9" w:rsidRPr="000B7F4C" w:rsidRDefault="00F551B9" w:rsidP="00F551B9">
      <w:pPr>
        <w:pStyle w:val="AS-P0"/>
      </w:pPr>
      <w:r w:rsidRPr="000B7F4C">
        <w:t>“Coat of Arms” means the National Coat of Arms of the Republic of Namibia referred to in Article 2(2) of the Namibian Constitution;</w:t>
      </w:r>
    </w:p>
    <w:p w14:paraId="507BBC71" w14:textId="77777777" w:rsidR="00F551B9" w:rsidRPr="000B7F4C" w:rsidRDefault="00F551B9" w:rsidP="00F551B9">
      <w:pPr>
        <w:pStyle w:val="AS-P0"/>
      </w:pPr>
    </w:p>
    <w:p w14:paraId="35F9290C" w14:textId="77777777" w:rsidR="00F551B9" w:rsidRPr="000B7F4C" w:rsidRDefault="00F551B9" w:rsidP="00F551B9">
      <w:pPr>
        <w:pStyle w:val="AS-P0"/>
      </w:pPr>
      <w:r w:rsidRPr="000B7F4C">
        <w:t>“flag” means the National Flag or the Presidential Standard;</w:t>
      </w:r>
    </w:p>
    <w:p w14:paraId="32A87DB6" w14:textId="77777777" w:rsidR="00F551B9" w:rsidRPr="000B7F4C" w:rsidRDefault="00F551B9" w:rsidP="00F551B9">
      <w:pPr>
        <w:pStyle w:val="AS-P0"/>
      </w:pPr>
    </w:p>
    <w:p w14:paraId="04EB8C7B" w14:textId="77777777" w:rsidR="00F551B9" w:rsidRPr="000B7F4C" w:rsidRDefault="00F551B9" w:rsidP="00F551B9">
      <w:pPr>
        <w:pStyle w:val="AS-P0"/>
      </w:pPr>
      <w:r w:rsidRPr="000B7F4C">
        <w:t>“fly” means to hoist the National Flag or the Presidential Standard upon a flag pole or mount a flag upon a vehicle, either at the peak of the pole at half-staff or half-mast;</w:t>
      </w:r>
    </w:p>
    <w:p w14:paraId="5B790A99" w14:textId="77777777" w:rsidR="00F551B9" w:rsidRPr="000B7F4C" w:rsidRDefault="00F551B9" w:rsidP="00F551B9">
      <w:pPr>
        <w:pStyle w:val="AS-P0"/>
      </w:pPr>
    </w:p>
    <w:p w14:paraId="4D986719" w14:textId="77777777" w:rsidR="00F551B9" w:rsidRPr="000B7F4C" w:rsidRDefault="00F551B9" w:rsidP="00F551B9">
      <w:pPr>
        <w:pStyle w:val="AS-P0"/>
      </w:pPr>
      <w:r w:rsidRPr="000B7F4C">
        <w:t>“government” means the offices, ministries and agencies of the Republic of Namibia established by Public Service Act, 1995 (Act No. 13 of 1995) or an authority that exercises its powers pursuant to any law, and includes the Namibian Defence Force, Namibian Police Force, Namibian Intelligence Service and Namibian Correctional Service;</w:t>
      </w:r>
    </w:p>
    <w:p w14:paraId="6AB809EA" w14:textId="735C3E06" w:rsidR="00F551B9" w:rsidRDefault="00F551B9" w:rsidP="00F551B9">
      <w:pPr>
        <w:pStyle w:val="AS-P0"/>
      </w:pPr>
    </w:p>
    <w:p w14:paraId="34C46843" w14:textId="4A49FD30" w:rsidR="00C61AEC" w:rsidRDefault="00C61AEC" w:rsidP="00C61AEC">
      <w:pPr>
        <w:pStyle w:val="AS-P-Amend"/>
      </w:pPr>
      <w:r>
        <w:t>[The word “the” is missing before “Public Service Act”.]</w:t>
      </w:r>
    </w:p>
    <w:p w14:paraId="657F7A18" w14:textId="77777777" w:rsidR="00C61AEC" w:rsidRPr="000B7F4C" w:rsidRDefault="00C61AEC" w:rsidP="00F551B9">
      <w:pPr>
        <w:pStyle w:val="AS-P0"/>
      </w:pPr>
    </w:p>
    <w:p w14:paraId="31613C10" w14:textId="77777777" w:rsidR="00F551B9" w:rsidRPr="000B7F4C" w:rsidRDefault="00F551B9" w:rsidP="00F551B9">
      <w:pPr>
        <w:pStyle w:val="AS-P0"/>
      </w:pPr>
      <w:r w:rsidRPr="000B7F4C">
        <w:t>“Minister” means the Minister responsible for justice;</w:t>
      </w:r>
    </w:p>
    <w:p w14:paraId="7A49F46C" w14:textId="77777777" w:rsidR="00F551B9" w:rsidRPr="000B7F4C" w:rsidRDefault="00F551B9" w:rsidP="00F551B9">
      <w:pPr>
        <w:pStyle w:val="AS-P0"/>
      </w:pPr>
    </w:p>
    <w:p w14:paraId="0232BF6F" w14:textId="77777777" w:rsidR="00F551B9" w:rsidRPr="000B7F4C" w:rsidRDefault="00F551B9" w:rsidP="00F551B9">
      <w:pPr>
        <w:pStyle w:val="AS-P0"/>
      </w:pPr>
      <w:r w:rsidRPr="000B7F4C">
        <w:t>“National Anthem” means the national anthem of the Republic of Namibia referred to in Article 2(2) of the Namibian Constitution and section 3;</w:t>
      </w:r>
    </w:p>
    <w:p w14:paraId="6FE6C3E3" w14:textId="77777777" w:rsidR="00F551B9" w:rsidRPr="000B7F4C" w:rsidRDefault="00F551B9" w:rsidP="00F551B9">
      <w:pPr>
        <w:pStyle w:val="AS-P0"/>
      </w:pPr>
    </w:p>
    <w:p w14:paraId="02F5CF03" w14:textId="77777777" w:rsidR="00F551B9" w:rsidRPr="000B7F4C" w:rsidRDefault="00F551B9" w:rsidP="00F551B9">
      <w:pPr>
        <w:pStyle w:val="AS-P0"/>
      </w:pPr>
      <w:r w:rsidRPr="000B7F4C">
        <w:t>“National Flag” means the national flag referred to in Article 2(1) and Schedule 6 of the Namibian Constitution;</w:t>
      </w:r>
    </w:p>
    <w:p w14:paraId="2B134DBB" w14:textId="1083918F" w:rsidR="00F551B9" w:rsidRDefault="00F551B9" w:rsidP="00F551B9">
      <w:pPr>
        <w:pStyle w:val="AS-P0"/>
      </w:pPr>
    </w:p>
    <w:p w14:paraId="2273CD9A" w14:textId="49CB517F" w:rsidR="00C61AEC" w:rsidRDefault="00C61AEC" w:rsidP="00C61AEC">
      <w:pPr>
        <w:pStyle w:val="AS-P-Amend"/>
      </w:pPr>
      <w:r>
        <w:t xml:space="preserve">[“Article 2(1)” refers to Article 2(1) </w:t>
      </w:r>
      <w:r w:rsidRPr="000B7F4C">
        <w:t>of the Namibian Constitution</w:t>
      </w:r>
      <w:r>
        <w:t>.]</w:t>
      </w:r>
    </w:p>
    <w:p w14:paraId="1C7BA240" w14:textId="77777777" w:rsidR="00C61AEC" w:rsidRPr="000B7F4C" w:rsidRDefault="00C61AEC" w:rsidP="00F551B9">
      <w:pPr>
        <w:pStyle w:val="AS-P0"/>
      </w:pPr>
    </w:p>
    <w:p w14:paraId="1E99B5C9" w14:textId="77777777" w:rsidR="00F551B9" w:rsidRPr="000B7F4C" w:rsidRDefault="00F551B9" w:rsidP="00F551B9">
      <w:pPr>
        <w:pStyle w:val="AS-P0"/>
      </w:pPr>
      <w:r w:rsidRPr="000B7F4C">
        <w:t>“National Seal” means the national seal of the Republic of Namibia referred to in Article 2(2) and (3) of the Namibian Constitution and section 4;</w:t>
      </w:r>
    </w:p>
    <w:p w14:paraId="09DFA901" w14:textId="77777777" w:rsidR="00F551B9" w:rsidRPr="000B7F4C" w:rsidRDefault="00F551B9" w:rsidP="00F551B9">
      <w:pPr>
        <w:pStyle w:val="AS-P0"/>
      </w:pPr>
    </w:p>
    <w:p w14:paraId="64633BB1" w14:textId="77777777" w:rsidR="00F551B9" w:rsidRPr="000B7F4C" w:rsidRDefault="00F551B9" w:rsidP="00F551B9">
      <w:pPr>
        <w:pStyle w:val="AS-P0"/>
      </w:pPr>
      <w:r w:rsidRPr="000B7F4C">
        <w:t>“National Symbols” means the national flag, coat of arms, national anthem, national seal and the presidential standard referred to in section 5(1); and</w:t>
      </w:r>
    </w:p>
    <w:p w14:paraId="4DF5D535" w14:textId="77777777" w:rsidR="00F551B9" w:rsidRPr="000B7F4C" w:rsidRDefault="00F551B9" w:rsidP="00F551B9">
      <w:pPr>
        <w:pStyle w:val="AS-P0"/>
      </w:pPr>
    </w:p>
    <w:p w14:paraId="6B013F46" w14:textId="77777777" w:rsidR="00F551B9" w:rsidRPr="000B7F4C" w:rsidRDefault="00F551B9" w:rsidP="00F551B9">
      <w:pPr>
        <w:pStyle w:val="AS-P0"/>
      </w:pPr>
      <w:r w:rsidRPr="000B7F4C">
        <w:t>“Presidential Standard” means the heraldic flag containing the coat of arms for use by the President and described in section 5.</w:t>
      </w:r>
    </w:p>
    <w:p w14:paraId="29E54549" w14:textId="77777777" w:rsidR="00F551B9" w:rsidRPr="000B7F4C" w:rsidRDefault="00F551B9" w:rsidP="00F551B9">
      <w:pPr>
        <w:pStyle w:val="AS-P0"/>
      </w:pPr>
    </w:p>
    <w:p w14:paraId="5B9FC7E0" w14:textId="77777777" w:rsidR="00F551B9" w:rsidRPr="00CB623A" w:rsidRDefault="00F551B9" w:rsidP="00F551B9">
      <w:pPr>
        <w:pStyle w:val="AS-P0"/>
        <w:rPr>
          <w:b/>
        </w:rPr>
      </w:pPr>
      <w:r w:rsidRPr="00CB623A">
        <w:rPr>
          <w:b/>
        </w:rPr>
        <w:t>National Coat of Arms</w:t>
      </w:r>
    </w:p>
    <w:p w14:paraId="1BC3CBB9" w14:textId="77777777" w:rsidR="00F551B9" w:rsidRPr="00CB623A" w:rsidRDefault="00F551B9" w:rsidP="00F551B9">
      <w:pPr>
        <w:pStyle w:val="AS-P0"/>
        <w:rPr>
          <w:b/>
        </w:rPr>
      </w:pPr>
    </w:p>
    <w:p w14:paraId="416B2889" w14:textId="284D98AE" w:rsidR="00F551B9" w:rsidRPr="000B7F4C" w:rsidRDefault="00F551B9" w:rsidP="00CB623A">
      <w:pPr>
        <w:pStyle w:val="AS-P1"/>
      </w:pPr>
      <w:r w:rsidRPr="000B7F4C">
        <w:rPr>
          <w:b/>
          <w:bCs/>
        </w:rPr>
        <w:t>2.</w:t>
      </w:r>
      <w:r w:rsidRPr="000B7F4C">
        <w:rPr>
          <w:b/>
          <w:bCs/>
        </w:rPr>
        <w:tab/>
      </w:r>
      <w:r w:rsidRPr="000B7F4C">
        <w:t xml:space="preserve">(1) </w:t>
      </w:r>
      <w:r w:rsidR="00CB623A">
        <w:tab/>
      </w:r>
      <w:r w:rsidRPr="000B7F4C">
        <w:t>The National Coat of Arms of the Republic of Namibia must be as described in Part A of Schedule 1 and depicted in the graphic representation set out in Part B of that Schedule.</w:t>
      </w:r>
    </w:p>
    <w:p w14:paraId="46FEEFAD" w14:textId="77777777" w:rsidR="00F551B9" w:rsidRPr="000B7F4C" w:rsidRDefault="00F551B9" w:rsidP="00CB623A">
      <w:pPr>
        <w:pStyle w:val="AS-P1"/>
      </w:pPr>
    </w:p>
    <w:p w14:paraId="3D3DACDE" w14:textId="77777777" w:rsidR="00F551B9" w:rsidRPr="000B7F4C" w:rsidRDefault="00F551B9" w:rsidP="00CB623A">
      <w:pPr>
        <w:pStyle w:val="AS-P1"/>
      </w:pPr>
      <w:r w:rsidRPr="000B7F4C">
        <w:t>(2)</w:t>
      </w:r>
      <w:r w:rsidRPr="000B7F4C">
        <w:tab/>
        <w:t>The National Coat of Arms must be used on all official correspondences of the Government of Republic of Namibia.</w:t>
      </w:r>
    </w:p>
    <w:p w14:paraId="021DA582" w14:textId="77777777" w:rsidR="00F551B9" w:rsidRPr="000B7F4C" w:rsidRDefault="00F551B9" w:rsidP="00CB623A">
      <w:pPr>
        <w:pStyle w:val="AS-P1"/>
      </w:pPr>
    </w:p>
    <w:p w14:paraId="46630C12" w14:textId="77777777" w:rsidR="00F551B9" w:rsidRPr="000B7F4C" w:rsidRDefault="00F551B9" w:rsidP="00CB623A">
      <w:pPr>
        <w:pStyle w:val="AS-P1"/>
      </w:pPr>
      <w:r w:rsidRPr="000B7F4C">
        <w:t>(3)</w:t>
      </w:r>
      <w:r w:rsidRPr="000B7F4C">
        <w:tab/>
        <w:t xml:space="preserve">The President may, by proclamation in the </w:t>
      </w:r>
      <w:r w:rsidRPr="000B7F4C">
        <w:rPr>
          <w:i/>
        </w:rPr>
        <w:t>Gazette</w:t>
      </w:r>
      <w:r w:rsidRPr="000B7F4C">
        <w:t>, permit any government office to use insignia other than the Coat of Arms upon official correspondences, or in conjunction with the Coat of Arms.</w:t>
      </w:r>
    </w:p>
    <w:p w14:paraId="60D2EFF2" w14:textId="77777777" w:rsidR="00F551B9" w:rsidRPr="000B7F4C" w:rsidRDefault="00F551B9" w:rsidP="00F551B9">
      <w:pPr>
        <w:pStyle w:val="AS-P0"/>
      </w:pPr>
    </w:p>
    <w:p w14:paraId="174C0CDB" w14:textId="77777777" w:rsidR="00F551B9" w:rsidRPr="00B3166B" w:rsidRDefault="00F551B9" w:rsidP="00F551B9">
      <w:pPr>
        <w:pStyle w:val="AS-P0"/>
        <w:rPr>
          <w:b/>
        </w:rPr>
      </w:pPr>
      <w:r w:rsidRPr="00B3166B">
        <w:rPr>
          <w:b/>
        </w:rPr>
        <w:t>National Anthem</w:t>
      </w:r>
    </w:p>
    <w:p w14:paraId="5B95DD49" w14:textId="77777777" w:rsidR="00F551B9" w:rsidRPr="00B3166B" w:rsidRDefault="00F551B9" w:rsidP="00F551B9">
      <w:pPr>
        <w:pStyle w:val="AS-P0"/>
        <w:rPr>
          <w:b/>
        </w:rPr>
      </w:pPr>
    </w:p>
    <w:p w14:paraId="1F572E69" w14:textId="47D0ACF6" w:rsidR="00F551B9" w:rsidRPr="000B7F4C" w:rsidRDefault="00F551B9" w:rsidP="00B3166B">
      <w:pPr>
        <w:pStyle w:val="AS-P1"/>
      </w:pPr>
      <w:r w:rsidRPr="000B7F4C">
        <w:rPr>
          <w:b/>
          <w:bCs/>
        </w:rPr>
        <w:t>3.</w:t>
      </w:r>
      <w:r w:rsidRPr="000B7F4C">
        <w:rPr>
          <w:b/>
          <w:bCs/>
        </w:rPr>
        <w:tab/>
      </w:r>
      <w:r w:rsidRPr="000B7F4C">
        <w:t xml:space="preserve">(1) </w:t>
      </w:r>
      <w:r w:rsidR="00B3166B">
        <w:tab/>
      </w:r>
      <w:r w:rsidRPr="000B7F4C">
        <w:t xml:space="preserve">The National Anthem of the Republic of Namibia consists of the lyrics set out in Part A of Schedule 2 and the melody, music and lyrics set out in Part B of Schedule 2 as composed and written by </w:t>
      </w:r>
      <w:proofErr w:type="spellStart"/>
      <w:r w:rsidRPr="000B7F4C">
        <w:t>Axali</w:t>
      </w:r>
      <w:proofErr w:type="spellEnd"/>
      <w:r w:rsidRPr="000B7F4C">
        <w:t xml:space="preserve"> </w:t>
      </w:r>
      <w:proofErr w:type="spellStart"/>
      <w:r w:rsidRPr="000B7F4C">
        <w:t>Doëseb</w:t>
      </w:r>
      <w:proofErr w:type="spellEnd"/>
      <w:r w:rsidRPr="000B7F4C">
        <w:t>.</w:t>
      </w:r>
    </w:p>
    <w:p w14:paraId="6E9C3368" w14:textId="77777777" w:rsidR="00F551B9" w:rsidRPr="000B7F4C" w:rsidRDefault="00F551B9" w:rsidP="00B3166B">
      <w:pPr>
        <w:pStyle w:val="AS-P1"/>
      </w:pPr>
    </w:p>
    <w:p w14:paraId="796CFEA2" w14:textId="77777777" w:rsidR="00F551B9" w:rsidRPr="000B7F4C" w:rsidRDefault="00F551B9" w:rsidP="00B3166B">
      <w:pPr>
        <w:pStyle w:val="AS-P1"/>
      </w:pPr>
      <w:r w:rsidRPr="000B7F4C">
        <w:t>(2)</w:t>
      </w:r>
      <w:r w:rsidRPr="000B7F4C">
        <w:tab/>
        <w:t>The title of the National Anthem is, “Namibia Land of the Brave”.</w:t>
      </w:r>
    </w:p>
    <w:p w14:paraId="657195BE" w14:textId="77777777" w:rsidR="00F551B9" w:rsidRPr="000B7F4C" w:rsidRDefault="00F551B9" w:rsidP="00B3166B">
      <w:pPr>
        <w:pStyle w:val="AS-P1"/>
      </w:pPr>
    </w:p>
    <w:p w14:paraId="518A94D5" w14:textId="77777777" w:rsidR="00F551B9" w:rsidRPr="000B7F4C" w:rsidRDefault="00F551B9" w:rsidP="00B3166B">
      <w:pPr>
        <w:pStyle w:val="AS-P1"/>
      </w:pPr>
      <w:r w:rsidRPr="000B7F4C">
        <w:t>(3)</w:t>
      </w:r>
      <w:r w:rsidRPr="000B7F4C">
        <w:tab/>
        <w:t>The melody, music and lyrics of the National Anthem are declared to be in the public domain.</w:t>
      </w:r>
    </w:p>
    <w:p w14:paraId="4C7C7E0E" w14:textId="77777777" w:rsidR="00F551B9" w:rsidRPr="000B7F4C" w:rsidRDefault="00F551B9" w:rsidP="00F551B9">
      <w:pPr>
        <w:pStyle w:val="AS-P0"/>
      </w:pPr>
    </w:p>
    <w:p w14:paraId="5EFCAE49" w14:textId="77777777" w:rsidR="00F551B9" w:rsidRPr="00EB2E03" w:rsidRDefault="00F551B9" w:rsidP="00F551B9">
      <w:pPr>
        <w:pStyle w:val="AS-P0"/>
        <w:rPr>
          <w:b/>
        </w:rPr>
      </w:pPr>
      <w:r w:rsidRPr="00EB2E03">
        <w:rPr>
          <w:b/>
        </w:rPr>
        <w:t>National Seal</w:t>
      </w:r>
    </w:p>
    <w:p w14:paraId="1EB70023" w14:textId="77777777" w:rsidR="00F551B9" w:rsidRPr="00EB2E03" w:rsidRDefault="00F551B9" w:rsidP="00F551B9">
      <w:pPr>
        <w:pStyle w:val="AS-P0"/>
        <w:rPr>
          <w:b/>
        </w:rPr>
      </w:pPr>
    </w:p>
    <w:p w14:paraId="6D8CFB7B" w14:textId="77777777" w:rsidR="00F551B9" w:rsidRPr="000B7F4C" w:rsidRDefault="00F551B9" w:rsidP="00EB2E03">
      <w:pPr>
        <w:pStyle w:val="AS-P1"/>
      </w:pPr>
      <w:r w:rsidRPr="000B7F4C">
        <w:rPr>
          <w:b/>
          <w:bCs/>
        </w:rPr>
        <w:t>4.</w:t>
      </w:r>
      <w:r w:rsidRPr="000B7F4C">
        <w:rPr>
          <w:b/>
          <w:bCs/>
        </w:rPr>
        <w:tab/>
      </w:r>
      <w:r w:rsidRPr="000B7F4C">
        <w:t>The National Seal consists of the elements set out in Article 2(3)(a) of the Namibian Constitution and must be as -</w:t>
      </w:r>
    </w:p>
    <w:p w14:paraId="5498836F" w14:textId="77777777" w:rsidR="00F551B9" w:rsidRPr="000B7F4C" w:rsidRDefault="00F551B9" w:rsidP="00F551B9">
      <w:pPr>
        <w:pStyle w:val="AS-P0"/>
      </w:pPr>
    </w:p>
    <w:p w14:paraId="79F72CEF" w14:textId="77777777" w:rsidR="00F551B9" w:rsidRPr="000B7F4C" w:rsidRDefault="00F551B9" w:rsidP="009A03A4">
      <w:pPr>
        <w:pStyle w:val="AS-Pa"/>
      </w:pPr>
      <w:r w:rsidRPr="000B7F4C">
        <w:t>(a)</w:t>
      </w:r>
      <w:r w:rsidRPr="000B7F4C">
        <w:tab/>
        <w:t>described in Part A of Schedule 3; and</w:t>
      </w:r>
    </w:p>
    <w:p w14:paraId="1A83D772" w14:textId="77777777" w:rsidR="00F551B9" w:rsidRPr="000B7F4C" w:rsidRDefault="00F551B9" w:rsidP="009A03A4">
      <w:pPr>
        <w:pStyle w:val="AS-Pa"/>
      </w:pPr>
    </w:p>
    <w:p w14:paraId="4EECE563" w14:textId="77777777" w:rsidR="00F551B9" w:rsidRPr="000B7F4C" w:rsidRDefault="00F551B9" w:rsidP="009A03A4">
      <w:pPr>
        <w:pStyle w:val="AS-Pa"/>
      </w:pPr>
      <w:r w:rsidRPr="000B7F4C">
        <w:t>(b)</w:t>
      </w:r>
      <w:r w:rsidRPr="000B7F4C">
        <w:tab/>
        <w:t>depicted in the graphic representation set out in Part B of Schedule 3.</w:t>
      </w:r>
    </w:p>
    <w:p w14:paraId="7128F0E9" w14:textId="77777777" w:rsidR="00F551B9" w:rsidRPr="000B7F4C" w:rsidRDefault="00F551B9" w:rsidP="00F551B9">
      <w:pPr>
        <w:pStyle w:val="AS-P0"/>
      </w:pPr>
    </w:p>
    <w:p w14:paraId="4AAF14B4" w14:textId="77777777" w:rsidR="00F551B9" w:rsidRPr="00AD7033" w:rsidRDefault="00F551B9" w:rsidP="00F551B9">
      <w:pPr>
        <w:pStyle w:val="AS-P0"/>
        <w:rPr>
          <w:b/>
        </w:rPr>
      </w:pPr>
      <w:r w:rsidRPr="00AD7033">
        <w:rPr>
          <w:b/>
        </w:rPr>
        <w:t>Presidential Standard</w:t>
      </w:r>
    </w:p>
    <w:p w14:paraId="39BA132F" w14:textId="77777777" w:rsidR="00F551B9" w:rsidRPr="000B7F4C" w:rsidRDefault="00F551B9" w:rsidP="00F551B9">
      <w:pPr>
        <w:pStyle w:val="AS-P0"/>
        <w:rPr>
          <w:b/>
        </w:rPr>
      </w:pPr>
    </w:p>
    <w:p w14:paraId="327ECB17" w14:textId="77777777" w:rsidR="00F551B9" w:rsidRPr="000B7F4C" w:rsidRDefault="00F551B9" w:rsidP="009D1244">
      <w:pPr>
        <w:pStyle w:val="AS-P1"/>
      </w:pPr>
      <w:r w:rsidRPr="000B7F4C">
        <w:rPr>
          <w:b/>
          <w:bCs/>
        </w:rPr>
        <w:t>5.</w:t>
      </w:r>
      <w:r w:rsidRPr="000B7F4C">
        <w:rPr>
          <w:b/>
          <w:bCs/>
        </w:rPr>
        <w:tab/>
      </w:r>
      <w:r w:rsidRPr="000B7F4C">
        <w:t>(1)</w:t>
      </w:r>
      <w:r w:rsidRPr="000B7F4C">
        <w:tab/>
        <w:t>The Presidential Standard is as -</w:t>
      </w:r>
    </w:p>
    <w:p w14:paraId="4542031A" w14:textId="77777777" w:rsidR="00F551B9" w:rsidRPr="000B7F4C" w:rsidRDefault="00F551B9" w:rsidP="00F551B9">
      <w:pPr>
        <w:pStyle w:val="AS-P0"/>
      </w:pPr>
    </w:p>
    <w:p w14:paraId="107DDCCE" w14:textId="77777777" w:rsidR="00F551B9" w:rsidRPr="000B7F4C" w:rsidRDefault="00F551B9" w:rsidP="008C0347">
      <w:pPr>
        <w:pStyle w:val="AS-Pa"/>
      </w:pPr>
      <w:r w:rsidRPr="000B7F4C">
        <w:t>(a)</w:t>
      </w:r>
      <w:r w:rsidRPr="000B7F4C">
        <w:tab/>
        <w:t>described in Part A of Schedule 4; and</w:t>
      </w:r>
    </w:p>
    <w:p w14:paraId="478C94F1" w14:textId="77777777" w:rsidR="00F551B9" w:rsidRPr="000B7F4C" w:rsidRDefault="00F551B9" w:rsidP="008C0347">
      <w:pPr>
        <w:pStyle w:val="AS-Pa"/>
      </w:pPr>
    </w:p>
    <w:p w14:paraId="773AADAD" w14:textId="77777777" w:rsidR="00F551B9" w:rsidRPr="000B7F4C" w:rsidRDefault="00F551B9" w:rsidP="008C0347">
      <w:pPr>
        <w:pStyle w:val="AS-Pa"/>
      </w:pPr>
      <w:r w:rsidRPr="000B7F4C">
        <w:t>(b)</w:t>
      </w:r>
      <w:r w:rsidRPr="000B7F4C">
        <w:tab/>
        <w:t>depicted in the graphic representation set out in Part B of Schedule 4.</w:t>
      </w:r>
    </w:p>
    <w:p w14:paraId="2125B4AB" w14:textId="77777777" w:rsidR="00F551B9" w:rsidRPr="000B7F4C" w:rsidRDefault="00F551B9" w:rsidP="00F551B9">
      <w:pPr>
        <w:pStyle w:val="AS-P0"/>
      </w:pPr>
    </w:p>
    <w:p w14:paraId="3E90D079" w14:textId="749D25E5" w:rsidR="00F551B9" w:rsidRPr="000B7F4C" w:rsidRDefault="00F551B9" w:rsidP="008C0347">
      <w:pPr>
        <w:pStyle w:val="AS-P1"/>
      </w:pPr>
      <w:r w:rsidRPr="000B7F4C">
        <w:t xml:space="preserve">(2) </w:t>
      </w:r>
      <w:r w:rsidR="008C0347">
        <w:tab/>
      </w:r>
      <w:r w:rsidRPr="000B7F4C">
        <w:t>The Presidential Standard or a decal of that standard must be reserved for exclusive use by the President and must be -</w:t>
      </w:r>
    </w:p>
    <w:p w14:paraId="549A8F51" w14:textId="77777777" w:rsidR="00F551B9" w:rsidRPr="000B7F4C" w:rsidRDefault="00F551B9" w:rsidP="00F551B9">
      <w:pPr>
        <w:pStyle w:val="AS-P0"/>
      </w:pPr>
    </w:p>
    <w:p w14:paraId="4878FCB4" w14:textId="77777777" w:rsidR="00F551B9" w:rsidRPr="000B7F4C" w:rsidRDefault="00F551B9" w:rsidP="00F85FBC">
      <w:pPr>
        <w:pStyle w:val="AS-Pa"/>
      </w:pPr>
      <w:r w:rsidRPr="000B7F4C">
        <w:t>(a)</w:t>
      </w:r>
      <w:r w:rsidRPr="000B7F4C">
        <w:tab/>
        <w:t>flown at any residence where the President resides or upon presidential vehicles or ships; or</w:t>
      </w:r>
    </w:p>
    <w:p w14:paraId="64835CE8" w14:textId="77777777" w:rsidR="00F551B9" w:rsidRPr="000B7F4C" w:rsidRDefault="00F551B9" w:rsidP="00F85FBC">
      <w:pPr>
        <w:pStyle w:val="AS-Pa"/>
      </w:pPr>
    </w:p>
    <w:p w14:paraId="1E90101E" w14:textId="77777777" w:rsidR="00F551B9" w:rsidRPr="000B7F4C" w:rsidRDefault="00F551B9" w:rsidP="00F85FBC">
      <w:pPr>
        <w:pStyle w:val="AS-Pa"/>
      </w:pPr>
      <w:r w:rsidRPr="000B7F4C">
        <w:t>(b)</w:t>
      </w:r>
      <w:r w:rsidRPr="000B7F4C">
        <w:tab/>
        <w:t>printed or imposed on aircraft and other modes of transport wherein the President is being transported.</w:t>
      </w:r>
    </w:p>
    <w:p w14:paraId="17C70E97" w14:textId="77777777" w:rsidR="00F551B9" w:rsidRPr="000B7F4C" w:rsidRDefault="00F551B9" w:rsidP="00F551B9">
      <w:pPr>
        <w:pStyle w:val="AS-P0"/>
      </w:pPr>
    </w:p>
    <w:p w14:paraId="4A877977" w14:textId="77777777" w:rsidR="00F551B9" w:rsidRPr="00AB083A" w:rsidRDefault="00F551B9" w:rsidP="00F551B9">
      <w:pPr>
        <w:pStyle w:val="AS-P0"/>
        <w:rPr>
          <w:b/>
        </w:rPr>
      </w:pPr>
      <w:r w:rsidRPr="00AB083A">
        <w:rPr>
          <w:b/>
        </w:rPr>
        <w:t>Use and display of National Symbols</w:t>
      </w:r>
    </w:p>
    <w:p w14:paraId="4A4BB66D" w14:textId="77777777" w:rsidR="00F551B9" w:rsidRPr="00AB083A" w:rsidRDefault="00F551B9" w:rsidP="00F551B9">
      <w:pPr>
        <w:pStyle w:val="AS-P0"/>
        <w:rPr>
          <w:b/>
        </w:rPr>
      </w:pPr>
    </w:p>
    <w:p w14:paraId="502B0038" w14:textId="3931C616" w:rsidR="00F551B9" w:rsidRPr="000B7F4C" w:rsidRDefault="00F551B9" w:rsidP="00557A38">
      <w:pPr>
        <w:pStyle w:val="AS-P1"/>
      </w:pPr>
      <w:r w:rsidRPr="000B7F4C">
        <w:rPr>
          <w:b/>
          <w:bCs/>
        </w:rPr>
        <w:t>6.</w:t>
      </w:r>
      <w:r w:rsidRPr="000B7F4C">
        <w:rPr>
          <w:b/>
          <w:bCs/>
        </w:rPr>
        <w:tab/>
      </w:r>
      <w:r w:rsidRPr="000B7F4C">
        <w:t>(1)</w:t>
      </w:r>
      <w:r w:rsidRPr="000B7F4C">
        <w:tab/>
        <w:t>The National Flag must be raised at sunrise and lowered at</w:t>
      </w:r>
      <w:r w:rsidR="00AB083A">
        <w:t xml:space="preserve"> </w:t>
      </w:r>
      <w:r w:rsidRPr="000B7F4C">
        <w:t>sunset.</w:t>
      </w:r>
    </w:p>
    <w:p w14:paraId="1CB441A2" w14:textId="77777777" w:rsidR="00F551B9" w:rsidRPr="000B7F4C" w:rsidRDefault="00F551B9" w:rsidP="00557A38">
      <w:pPr>
        <w:pStyle w:val="AS-P1"/>
      </w:pPr>
    </w:p>
    <w:p w14:paraId="4A469CCC" w14:textId="77777777" w:rsidR="00F551B9" w:rsidRPr="000B7F4C" w:rsidRDefault="00F551B9" w:rsidP="00557A38">
      <w:pPr>
        <w:pStyle w:val="AS-P1"/>
      </w:pPr>
      <w:r w:rsidRPr="000B7F4C">
        <w:t>(2)</w:t>
      </w:r>
      <w:r w:rsidRPr="000B7F4C">
        <w:tab/>
        <w:t>When the National Flag is flown with another flag or flags, of international bodies or other national flags, the National Flag must be flown on separate staffs, and must be hoisted first and lowered last.</w:t>
      </w:r>
    </w:p>
    <w:p w14:paraId="11FA19C0" w14:textId="77777777" w:rsidR="00F551B9" w:rsidRPr="000B7F4C" w:rsidRDefault="00F551B9" w:rsidP="00557A38">
      <w:pPr>
        <w:pStyle w:val="AS-P1"/>
      </w:pPr>
    </w:p>
    <w:p w14:paraId="42BA93D8" w14:textId="77777777" w:rsidR="00F551B9" w:rsidRPr="000B7F4C" w:rsidRDefault="00F551B9" w:rsidP="00557A38">
      <w:pPr>
        <w:pStyle w:val="AS-P1"/>
      </w:pPr>
      <w:r w:rsidRPr="000B7F4C">
        <w:t>(3)</w:t>
      </w:r>
      <w:r w:rsidRPr="000B7F4C">
        <w:tab/>
        <w:t>The National Flag must be displayed in buildings or raised in the open in front of the buildings of government offices and public enterprises as defined in section 1 of the Public Enterprises Governance Act, 2006 (Act No. 2 of 2006).</w:t>
      </w:r>
    </w:p>
    <w:p w14:paraId="0AC6AF0C" w14:textId="5AF01268" w:rsidR="00F551B9" w:rsidRDefault="00F551B9" w:rsidP="00557A38">
      <w:pPr>
        <w:pStyle w:val="AS-P1"/>
      </w:pPr>
    </w:p>
    <w:p w14:paraId="458BDE3C" w14:textId="476ECE68" w:rsidR="00817AEC" w:rsidRPr="00017966" w:rsidRDefault="00817AEC" w:rsidP="00817AEC">
      <w:pPr>
        <w:pStyle w:val="AS-P-Amend"/>
      </w:pPr>
      <w:r>
        <w:t xml:space="preserve">[Act 2 of 2006 has been </w:t>
      </w:r>
      <w:r w:rsidRPr="00017966">
        <w:t>replaced by the Public Enterprises Governance Act 1 of 2019.</w:t>
      </w:r>
      <w:r>
        <w:t>]</w:t>
      </w:r>
    </w:p>
    <w:p w14:paraId="5A58F719" w14:textId="77777777" w:rsidR="00817AEC" w:rsidRPr="000B7F4C" w:rsidRDefault="00817AEC" w:rsidP="00557A38">
      <w:pPr>
        <w:pStyle w:val="AS-P1"/>
      </w:pPr>
    </w:p>
    <w:p w14:paraId="03361037" w14:textId="77777777" w:rsidR="00F551B9" w:rsidRPr="000B7F4C" w:rsidRDefault="00F551B9" w:rsidP="00557A38">
      <w:pPr>
        <w:pStyle w:val="AS-P1"/>
      </w:pPr>
      <w:r w:rsidRPr="000B7F4C">
        <w:t>(4)</w:t>
      </w:r>
      <w:r w:rsidRPr="000B7F4C">
        <w:tab/>
        <w:t>The National Flag and Coat of Arms, in full or portions thereof, may be incorporated into any heraldic symbol, device, item or identification, authority or sign of dignity, coat of arms, seal, badge, logo, emblem, patches, banners, awards, citations, orders, decorations or insignia of any uniformed force or component of a government office or an agency of government established by law.</w:t>
      </w:r>
    </w:p>
    <w:p w14:paraId="4C18D1F1" w14:textId="77777777" w:rsidR="00F551B9" w:rsidRPr="000B7F4C" w:rsidRDefault="00F551B9" w:rsidP="00557A38">
      <w:pPr>
        <w:pStyle w:val="AS-P1"/>
      </w:pPr>
    </w:p>
    <w:p w14:paraId="6F3ADAB9" w14:textId="77777777" w:rsidR="00F551B9" w:rsidRPr="000B7F4C" w:rsidRDefault="00F551B9" w:rsidP="00557A38">
      <w:pPr>
        <w:pStyle w:val="AS-P1"/>
      </w:pPr>
      <w:r w:rsidRPr="000B7F4C">
        <w:t>(5)</w:t>
      </w:r>
      <w:r w:rsidRPr="000B7F4C">
        <w:tab/>
        <w:t xml:space="preserve">A government office referred to in subsection (4) must submit an application for approval by the President, by proclamation in the </w:t>
      </w:r>
      <w:r w:rsidRPr="000B7F4C">
        <w:rPr>
          <w:i/>
        </w:rPr>
        <w:t>Gazette</w:t>
      </w:r>
      <w:r w:rsidRPr="000B7F4C">
        <w:t>, any heraldic symbol, device, item or identification, authority or sign of dignity, coat of arms, seal, badge, logo, emblem, patches, banners, awards, citations, orders, decorations or insignia which incorporates any portion of the National Flag and Coat of Arms.</w:t>
      </w:r>
    </w:p>
    <w:p w14:paraId="3FE5E9B0" w14:textId="77777777" w:rsidR="00F551B9" w:rsidRPr="000B7F4C" w:rsidRDefault="00F551B9" w:rsidP="00557A38">
      <w:pPr>
        <w:pStyle w:val="AS-P1"/>
      </w:pPr>
    </w:p>
    <w:p w14:paraId="7242CFCA" w14:textId="77777777" w:rsidR="00F551B9" w:rsidRPr="000B7F4C" w:rsidRDefault="00F551B9" w:rsidP="00557A38">
      <w:pPr>
        <w:pStyle w:val="AS-P1"/>
      </w:pPr>
      <w:r w:rsidRPr="000B7F4C">
        <w:t>(6)</w:t>
      </w:r>
      <w:r w:rsidRPr="000B7F4C">
        <w:tab/>
        <w:t>A person may not, without the prior written approval of the President or a person designated by the President for such purpose, use or display a National Symbol or any depiction so closely resembling a National Symbol, in a manner likely to cause confusion in connection with any trade, business, profession or occupation or in connection with any mark or description applied by him or her or in relation to, goods made, produced or sold by such person.</w:t>
      </w:r>
    </w:p>
    <w:p w14:paraId="082A63D5" w14:textId="10DAB254" w:rsidR="00F551B9" w:rsidRDefault="00F551B9" w:rsidP="00557A38">
      <w:pPr>
        <w:pStyle w:val="AS-P1"/>
      </w:pPr>
    </w:p>
    <w:p w14:paraId="30F7FBDC" w14:textId="04DB26E2" w:rsidR="00374FEE" w:rsidRDefault="00374FEE" w:rsidP="00374FEE">
      <w:pPr>
        <w:pStyle w:val="AS-P-Amend"/>
      </w:pPr>
      <w:r>
        <w:t xml:space="preserve">[The word “so” and the comma after the phrase ‘in relation to” are superfluous.] </w:t>
      </w:r>
    </w:p>
    <w:p w14:paraId="4BDB3FED" w14:textId="77777777" w:rsidR="00374FEE" w:rsidRPr="000B7F4C" w:rsidRDefault="00374FEE" w:rsidP="00374FEE">
      <w:pPr>
        <w:pStyle w:val="AS-P-Amend"/>
      </w:pPr>
    </w:p>
    <w:p w14:paraId="5D44A823" w14:textId="77777777" w:rsidR="00F551B9" w:rsidRPr="000B7F4C" w:rsidRDefault="00F551B9" w:rsidP="00557A38">
      <w:pPr>
        <w:pStyle w:val="AS-P1"/>
      </w:pPr>
      <w:r w:rsidRPr="000B7F4C">
        <w:t>(7)</w:t>
      </w:r>
      <w:r w:rsidRPr="000B7F4C">
        <w:tab/>
        <w:t>In granting approval under subsection (6) the President, or person designated by him or her, may impose conditions as he or she may consider fit.</w:t>
      </w:r>
    </w:p>
    <w:p w14:paraId="2DF324AD" w14:textId="77777777" w:rsidR="00F551B9" w:rsidRPr="000B7F4C" w:rsidRDefault="00F551B9" w:rsidP="00557A38">
      <w:pPr>
        <w:pStyle w:val="AS-P1"/>
      </w:pPr>
    </w:p>
    <w:p w14:paraId="63D2D225" w14:textId="77777777" w:rsidR="00F551B9" w:rsidRPr="000B7F4C" w:rsidRDefault="00F551B9" w:rsidP="00557A38">
      <w:pPr>
        <w:pStyle w:val="AS-P1"/>
      </w:pPr>
      <w:r w:rsidRPr="000B7F4C">
        <w:t>(8)</w:t>
      </w:r>
      <w:r w:rsidRPr="000B7F4C">
        <w:tab/>
        <w:t>The Presidential Standard must be reserved for the exclusive use of the President and may not fly at half-mast.</w:t>
      </w:r>
    </w:p>
    <w:p w14:paraId="29D4B25B" w14:textId="77777777" w:rsidR="00F551B9" w:rsidRPr="000B7F4C" w:rsidRDefault="00F551B9" w:rsidP="00557A38">
      <w:pPr>
        <w:pStyle w:val="AS-P1"/>
      </w:pPr>
    </w:p>
    <w:p w14:paraId="5FCB0986" w14:textId="77777777" w:rsidR="00F551B9" w:rsidRPr="000B7F4C" w:rsidRDefault="00F551B9" w:rsidP="00557A38">
      <w:pPr>
        <w:pStyle w:val="AS-P1"/>
      </w:pPr>
      <w:r w:rsidRPr="000B7F4C">
        <w:t>(9)</w:t>
      </w:r>
      <w:r w:rsidRPr="000B7F4C">
        <w:tab/>
        <w:t>A person who -</w:t>
      </w:r>
    </w:p>
    <w:p w14:paraId="0B3949ED" w14:textId="77777777" w:rsidR="00F551B9" w:rsidRPr="000B7F4C" w:rsidRDefault="00F551B9" w:rsidP="00F551B9">
      <w:pPr>
        <w:pStyle w:val="AS-P0"/>
      </w:pPr>
    </w:p>
    <w:p w14:paraId="2FD5C052" w14:textId="77777777" w:rsidR="00F551B9" w:rsidRPr="000B7F4C" w:rsidRDefault="00F551B9" w:rsidP="000828A2">
      <w:pPr>
        <w:pStyle w:val="AS-Pa"/>
      </w:pPr>
      <w:r w:rsidRPr="000B7F4C">
        <w:t>(a)</w:t>
      </w:r>
      <w:r w:rsidRPr="000B7F4C">
        <w:tab/>
        <w:t>contravenes the provisions of subsection (6);</w:t>
      </w:r>
    </w:p>
    <w:p w14:paraId="363FDE9C" w14:textId="77777777" w:rsidR="00F551B9" w:rsidRPr="000B7F4C" w:rsidRDefault="00F551B9" w:rsidP="000828A2">
      <w:pPr>
        <w:pStyle w:val="AS-Pa"/>
      </w:pPr>
    </w:p>
    <w:p w14:paraId="4B4BD1D3" w14:textId="77777777" w:rsidR="00F551B9" w:rsidRPr="000B7F4C" w:rsidRDefault="00F551B9" w:rsidP="000828A2">
      <w:pPr>
        <w:pStyle w:val="AS-Pa"/>
      </w:pPr>
      <w:r w:rsidRPr="000B7F4C">
        <w:t>(b)</w:t>
      </w:r>
      <w:r w:rsidRPr="000B7F4C">
        <w:tab/>
        <w:t>commits an act, with intent to deceive or which act displays contempt, whether by words, either spoken or written, in relation to a National Symbol or which is likely to hold a National Symbol to ridicule,</w:t>
      </w:r>
    </w:p>
    <w:p w14:paraId="36BD6C9C" w14:textId="77777777" w:rsidR="00F551B9" w:rsidRPr="000B7F4C" w:rsidRDefault="00F551B9" w:rsidP="00F551B9">
      <w:pPr>
        <w:pStyle w:val="AS-P0"/>
      </w:pPr>
    </w:p>
    <w:p w14:paraId="1BFC7829" w14:textId="7A54CAA0" w:rsidR="00F551B9" w:rsidRPr="000B7F4C" w:rsidRDefault="00F551B9" w:rsidP="00F551B9">
      <w:pPr>
        <w:pStyle w:val="AS-P0"/>
      </w:pPr>
      <w:r w:rsidRPr="000B7F4C">
        <w:t>commits an offence and on conviction liable to a fine not exceeding N$50</w:t>
      </w:r>
      <w:r w:rsidR="00560134">
        <w:t> </w:t>
      </w:r>
      <w:r w:rsidRPr="000B7F4C">
        <w:t>000 or to imprisonment for a period not exceeding five years or to both such fine and such imprisonment.</w:t>
      </w:r>
    </w:p>
    <w:p w14:paraId="3F9A8E6B" w14:textId="4C0B3177" w:rsidR="00F551B9" w:rsidRDefault="00F551B9" w:rsidP="00B649FF">
      <w:pPr>
        <w:pStyle w:val="AS-P1"/>
      </w:pPr>
    </w:p>
    <w:p w14:paraId="647577DF" w14:textId="5917A87D" w:rsidR="0064205D" w:rsidRDefault="0064205D" w:rsidP="0064205D">
      <w:pPr>
        <w:pStyle w:val="AS-P-Amend"/>
      </w:pPr>
      <w:r>
        <w:t>[The word “is” has been omitted before the word “liable”.]</w:t>
      </w:r>
    </w:p>
    <w:p w14:paraId="53730EC8" w14:textId="77777777" w:rsidR="0064205D" w:rsidRPr="000B7F4C" w:rsidRDefault="0064205D" w:rsidP="00B649FF">
      <w:pPr>
        <w:pStyle w:val="AS-P1"/>
      </w:pPr>
    </w:p>
    <w:p w14:paraId="27566A53" w14:textId="77777777" w:rsidR="00F551B9" w:rsidRPr="000B7F4C" w:rsidRDefault="00F551B9" w:rsidP="00B649FF">
      <w:pPr>
        <w:pStyle w:val="AS-P1"/>
      </w:pPr>
      <w:r w:rsidRPr="000B7F4C">
        <w:t>(10)</w:t>
      </w:r>
      <w:r w:rsidRPr="000B7F4C">
        <w:tab/>
        <w:t>A court which convicts a person under subsection (9) may, in addition to the imposition of any sentence under that subsection order the confiscation by the State, of all or any part of the goods in respect of which the offence was committed.</w:t>
      </w:r>
    </w:p>
    <w:p w14:paraId="3939C89F" w14:textId="611840E4" w:rsidR="00F551B9" w:rsidRDefault="00F551B9" w:rsidP="00F551B9">
      <w:pPr>
        <w:pStyle w:val="AS-P0"/>
      </w:pPr>
    </w:p>
    <w:p w14:paraId="7A7E5107" w14:textId="51FBB6EE" w:rsidR="0064205D" w:rsidRDefault="0064205D" w:rsidP="0064205D">
      <w:pPr>
        <w:pStyle w:val="AS-P-Amend"/>
      </w:pPr>
      <w:r>
        <w:t>[There should be a comma after the phrase “</w:t>
      </w:r>
      <w:r w:rsidRPr="000B7F4C">
        <w:t xml:space="preserve">in addition to the imposition </w:t>
      </w:r>
      <w:r>
        <w:br/>
      </w:r>
      <w:r w:rsidRPr="000B7F4C">
        <w:t>of any sentence under that subsection</w:t>
      </w:r>
      <w:r>
        <w:t>” to offset that phrase properly.]</w:t>
      </w:r>
    </w:p>
    <w:p w14:paraId="15DC6515" w14:textId="77777777" w:rsidR="0064205D" w:rsidRPr="000B7F4C" w:rsidRDefault="0064205D" w:rsidP="00F551B9">
      <w:pPr>
        <w:pStyle w:val="AS-P0"/>
      </w:pPr>
    </w:p>
    <w:p w14:paraId="78D246C3" w14:textId="77777777" w:rsidR="00F551B9" w:rsidRPr="00584754" w:rsidRDefault="00F551B9" w:rsidP="00F551B9">
      <w:pPr>
        <w:pStyle w:val="AS-P0"/>
        <w:rPr>
          <w:b/>
        </w:rPr>
      </w:pPr>
      <w:r w:rsidRPr="00584754">
        <w:rPr>
          <w:b/>
        </w:rPr>
        <w:t>Regulations</w:t>
      </w:r>
    </w:p>
    <w:p w14:paraId="35F1A03A" w14:textId="77777777" w:rsidR="00F551B9" w:rsidRPr="00584754" w:rsidRDefault="00F551B9" w:rsidP="00F551B9">
      <w:pPr>
        <w:pStyle w:val="AS-P0"/>
        <w:rPr>
          <w:b/>
        </w:rPr>
      </w:pPr>
    </w:p>
    <w:p w14:paraId="119C8E71" w14:textId="77777777" w:rsidR="00F551B9" w:rsidRPr="000B7F4C" w:rsidRDefault="00F551B9" w:rsidP="00584754">
      <w:pPr>
        <w:pStyle w:val="AS-P1"/>
      </w:pPr>
      <w:r w:rsidRPr="000B7F4C">
        <w:rPr>
          <w:b/>
          <w:bCs/>
        </w:rPr>
        <w:t>7.</w:t>
      </w:r>
      <w:r w:rsidRPr="000B7F4C">
        <w:rPr>
          <w:b/>
          <w:bCs/>
        </w:rPr>
        <w:tab/>
      </w:r>
      <w:r w:rsidRPr="000B7F4C">
        <w:t>(1)</w:t>
      </w:r>
      <w:r w:rsidRPr="000B7F4C">
        <w:tab/>
        <w:t>The Minister may make regulations -</w:t>
      </w:r>
    </w:p>
    <w:p w14:paraId="3E112F76" w14:textId="77777777" w:rsidR="00F551B9" w:rsidRPr="000B7F4C" w:rsidRDefault="00F551B9" w:rsidP="00F551B9">
      <w:pPr>
        <w:pStyle w:val="AS-P0"/>
      </w:pPr>
    </w:p>
    <w:p w14:paraId="3456945D" w14:textId="77777777" w:rsidR="00F551B9" w:rsidRPr="000B7F4C" w:rsidRDefault="00F551B9" w:rsidP="00584754">
      <w:pPr>
        <w:pStyle w:val="AS-Pa"/>
      </w:pPr>
      <w:r w:rsidRPr="000B7F4C">
        <w:t>(a)</w:t>
      </w:r>
      <w:r w:rsidRPr="000B7F4C">
        <w:tab/>
        <w:t>in relation to the flying of the National Flag, its orientation and its display with other flags;</w:t>
      </w:r>
    </w:p>
    <w:p w14:paraId="78868D19" w14:textId="77777777" w:rsidR="00F551B9" w:rsidRPr="000B7F4C" w:rsidRDefault="00F551B9" w:rsidP="00584754">
      <w:pPr>
        <w:pStyle w:val="AS-Pa"/>
      </w:pPr>
    </w:p>
    <w:p w14:paraId="5CDFE5B3" w14:textId="77777777" w:rsidR="00F551B9" w:rsidRPr="000B7F4C" w:rsidRDefault="00F551B9" w:rsidP="00584754">
      <w:pPr>
        <w:pStyle w:val="AS-Pa"/>
      </w:pPr>
      <w:r w:rsidRPr="000B7F4C">
        <w:t>(b)</w:t>
      </w:r>
      <w:r w:rsidRPr="000B7F4C">
        <w:tab/>
        <w:t>in relation to flag poles, how the National Flag must be flown in times of peace, in times of war or when there are visiting Heads of State from other countries;</w:t>
      </w:r>
    </w:p>
    <w:p w14:paraId="147BFA58" w14:textId="77777777" w:rsidR="00F551B9" w:rsidRPr="000B7F4C" w:rsidRDefault="00F551B9" w:rsidP="00584754">
      <w:pPr>
        <w:pStyle w:val="AS-Pa"/>
      </w:pPr>
    </w:p>
    <w:p w14:paraId="733FAE2C" w14:textId="77777777" w:rsidR="00F551B9" w:rsidRPr="000B7F4C" w:rsidRDefault="00F551B9" w:rsidP="00584754">
      <w:pPr>
        <w:pStyle w:val="AS-Pa"/>
      </w:pPr>
      <w:r w:rsidRPr="000B7F4C">
        <w:t>(c)</w:t>
      </w:r>
      <w:r w:rsidRPr="000B7F4C">
        <w:tab/>
        <w:t xml:space="preserve">in relation to how long the National Flag will be flown at </w:t>
      </w:r>
      <w:proofErr w:type="spellStart"/>
      <w:r w:rsidRPr="000B7F4C">
        <w:t>half mast</w:t>
      </w:r>
      <w:proofErr w:type="spellEnd"/>
      <w:r w:rsidRPr="000B7F4C">
        <w:t xml:space="preserve"> during periods when national mourning has been declared by the President in terms of any law;</w:t>
      </w:r>
    </w:p>
    <w:p w14:paraId="6D09D4A1" w14:textId="77777777" w:rsidR="00F551B9" w:rsidRPr="000B7F4C" w:rsidRDefault="00F551B9" w:rsidP="00584754">
      <w:pPr>
        <w:pStyle w:val="AS-Pa"/>
      </w:pPr>
    </w:p>
    <w:p w14:paraId="2D2F0E10" w14:textId="77777777" w:rsidR="00F551B9" w:rsidRPr="000B7F4C" w:rsidRDefault="00F551B9" w:rsidP="00584754">
      <w:pPr>
        <w:pStyle w:val="AS-Pa"/>
      </w:pPr>
      <w:r w:rsidRPr="000B7F4C">
        <w:t>(d)</w:t>
      </w:r>
      <w:r w:rsidRPr="000B7F4C">
        <w:tab/>
        <w:t>relating to the use of the National Flag to cover the caskets of a person in respect of whom a period of mourning is declared;</w:t>
      </w:r>
    </w:p>
    <w:p w14:paraId="013B531C" w14:textId="77777777" w:rsidR="00F551B9" w:rsidRPr="000B7F4C" w:rsidRDefault="00F551B9" w:rsidP="00584754">
      <w:pPr>
        <w:pStyle w:val="AS-Pa"/>
      </w:pPr>
    </w:p>
    <w:p w14:paraId="5BEFFDBC" w14:textId="77777777" w:rsidR="00F551B9" w:rsidRPr="000B7F4C" w:rsidRDefault="00F551B9" w:rsidP="00584754">
      <w:pPr>
        <w:pStyle w:val="AS-Pa"/>
      </w:pPr>
      <w:r w:rsidRPr="000B7F4C">
        <w:t>(e)</w:t>
      </w:r>
      <w:r w:rsidRPr="000B7F4C">
        <w:tab/>
        <w:t>in relation to any pledge of allegiance, the content of the pledge, how it will be recited and where it must be recited; and</w:t>
      </w:r>
    </w:p>
    <w:p w14:paraId="20E607B7" w14:textId="77777777" w:rsidR="00F551B9" w:rsidRPr="000B7F4C" w:rsidRDefault="00F551B9" w:rsidP="00584754">
      <w:pPr>
        <w:pStyle w:val="AS-Pa"/>
      </w:pPr>
    </w:p>
    <w:p w14:paraId="33C2C46F" w14:textId="77777777" w:rsidR="00F551B9" w:rsidRPr="000B7F4C" w:rsidRDefault="00F551B9" w:rsidP="00584754">
      <w:pPr>
        <w:pStyle w:val="AS-Pa"/>
      </w:pPr>
      <w:r w:rsidRPr="000B7F4C">
        <w:t>(f)</w:t>
      </w:r>
      <w:r w:rsidRPr="000B7F4C">
        <w:tab/>
        <w:t>in relation to, and for the purposes of determining, the use of any other National Symbol.</w:t>
      </w:r>
    </w:p>
    <w:p w14:paraId="51F69EB4" w14:textId="77777777" w:rsidR="00F551B9" w:rsidRPr="000B7F4C" w:rsidRDefault="00F551B9" w:rsidP="00F551B9">
      <w:pPr>
        <w:pStyle w:val="AS-P0"/>
      </w:pPr>
    </w:p>
    <w:p w14:paraId="7D334B0F" w14:textId="0C37C1B3" w:rsidR="00F551B9" w:rsidRDefault="00F551B9" w:rsidP="00107378">
      <w:pPr>
        <w:pStyle w:val="AS-P1"/>
      </w:pPr>
      <w:r w:rsidRPr="000B7F4C">
        <w:t xml:space="preserve">(2) </w:t>
      </w:r>
      <w:r w:rsidR="00107378">
        <w:tab/>
      </w:r>
      <w:r w:rsidRPr="000B7F4C">
        <w:t>A regulation made under this section may provide for the creation of offences and for penalties on contravention of, or failure to comply with, a fine not exceeding N$20</w:t>
      </w:r>
      <w:r w:rsidR="00500497">
        <w:t> </w:t>
      </w:r>
      <w:r w:rsidRPr="000B7F4C">
        <w:t>000 or imprisonment for a period not exceeding two years or both such fine and such imprisonment.</w:t>
      </w:r>
    </w:p>
    <w:p w14:paraId="14B24386" w14:textId="77777777" w:rsidR="00314CB2" w:rsidRDefault="00314CB2" w:rsidP="00107378">
      <w:pPr>
        <w:pStyle w:val="AS-P1"/>
      </w:pPr>
    </w:p>
    <w:p w14:paraId="520E98DD" w14:textId="23C19D10" w:rsidR="00314CB2" w:rsidRDefault="00314CB2" w:rsidP="00AA3A30">
      <w:pPr>
        <w:pStyle w:val="AS-P-Amend"/>
      </w:pPr>
      <w:r>
        <w:t>[There appear to be some words missing here</w:t>
      </w:r>
      <w:r w:rsidR="00AA3A30">
        <w:t>; the intention seems to have been to refer to penalties for contravention of or failure to comply with one or more regulations.]</w:t>
      </w:r>
    </w:p>
    <w:p w14:paraId="33D37F54" w14:textId="77777777" w:rsidR="00F551B9" w:rsidRPr="000B7F4C" w:rsidRDefault="00F551B9" w:rsidP="00F551B9">
      <w:pPr>
        <w:pStyle w:val="AS-P0"/>
      </w:pPr>
    </w:p>
    <w:p w14:paraId="53C87D2D" w14:textId="77777777" w:rsidR="00F551B9" w:rsidRPr="00500497" w:rsidRDefault="00F551B9" w:rsidP="00F551B9">
      <w:pPr>
        <w:pStyle w:val="AS-P0"/>
        <w:rPr>
          <w:b/>
        </w:rPr>
      </w:pPr>
      <w:r w:rsidRPr="00500497">
        <w:rPr>
          <w:b/>
        </w:rPr>
        <w:t>Repeal of laws</w:t>
      </w:r>
    </w:p>
    <w:p w14:paraId="4D770203" w14:textId="77777777" w:rsidR="00F551B9" w:rsidRPr="00500497" w:rsidRDefault="00F551B9" w:rsidP="00F551B9">
      <w:pPr>
        <w:pStyle w:val="AS-P0"/>
        <w:rPr>
          <w:b/>
        </w:rPr>
      </w:pPr>
    </w:p>
    <w:p w14:paraId="6994FEAF" w14:textId="77777777" w:rsidR="00F551B9" w:rsidRPr="000B7F4C" w:rsidRDefault="00F551B9" w:rsidP="00500497">
      <w:pPr>
        <w:pStyle w:val="AS-P1"/>
      </w:pPr>
      <w:r w:rsidRPr="000B7F4C">
        <w:rPr>
          <w:b/>
          <w:bCs/>
        </w:rPr>
        <w:t>8.</w:t>
      </w:r>
      <w:r w:rsidRPr="000B7F4C">
        <w:rPr>
          <w:b/>
          <w:bCs/>
        </w:rPr>
        <w:tab/>
      </w:r>
      <w:r w:rsidRPr="000B7F4C">
        <w:t>The National Coat of Arms of the Republic of Namibia Act, 1990 (Act No. 1 of 1990) and the National Anthem of the Republic of Namibia Act, 1991 (Act No. 20 of 1991) are repealed.</w:t>
      </w:r>
    </w:p>
    <w:p w14:paraId="13FB785D" w14:textId="77777777" w:rsidR="00F551B9" w:rsidRPr="000B7F4C" w:rsidRDefault="00F551B9" w:rsidP="00F551B9">
      <w:pPr>
        <w:pStyle w:val="AS-P0"/>
      </w:pPr>
    </w:p>
    <w:p w14:paraId="314533C5" w14:textId="77777777" w:rsidR="00F551B9" w:rsidRPr="0004634D" w:rsidRDefault="00F551B9" w:rsidP="00F551B9">
      <w:pPr>
        <w:pStyle w:val="AS-P0"/>
        <w:rPr>
          <w:b/>
        </w:rPr>
      </w:pPr>
      <w:r w:rsidRPr="0004634D">
        <w:rPr>
          <w:b/>
        </w:rPr>
        <w:t>Short title</w:t>
      </w:r>
    </w:p>
    <w:p w14:paraId="46DFD7F2" w14:textId="77777777" w:rsidR="00F551B9" w:rsidRPr="0004634D" w:rsidRDefault="00F551B9" w:rsidP="00F551B9">
      <w:pPr>
        <w:pStyle w:val="AS-P0"/>
        <w:rPr>
          <w:b/>
        </w:rPr>
      </w:pPr>
    </w:p>
    <w:p w14:paraId="146C2E6A" w14:textId="77777777" w:rsidR="00F551B9" w:rsidRPr="000B7F4C" w:rsidRDefault="00F551B9" w:rsidP="0004634D">
      <w:pPr>
        <w:pStyle w:val="AS-P1"/>
        <w:rPr>
          <w:i/>
        </w:rPr>
      </w:pPr>
      <w:r w:rsidRPr="0004634D">
        <w:rPr>
          <w:b/>
        </w:rPr>
        <w:t>9.</w:t>
      </w:r>
      <w:r w:rsidRPr="000B7F4C">
        <w:rPr>
          <w:b/>
          <w:bCs/>
          <w:i/>
        </w:rPr>
        <w:tab/>
      </w:r>
      <w:r w:rsidRPr="000B7F4C">
        <w:t>This Act is called the National Symbols of the Republic of Namibia Act, 2018</w:t>
      </w:r>
      <w:r w:rsidRPr="000B7F4C">
        <w:rPr>
          <w:i/>
        </w:rPr>
        <w:t>.</w:t>
      </w:r>
    </w:p>
    <w:p w14:paraId="153D67A3" w14:textId="2D65017E" w:rsidR="00F551B9" w:rsidRDefault="00F551B9" w:rsidP="00F551B9">
      <w:pPr>
        <w:pStyle w:val="AS-P0"/>
      </w:pPr>
    </w:p>
    <w:p w14:paraId="3E6EBDDE" w14:textId="5F60CDA6" w:rsidR="00C73F0F" w:rsidRDefault="00C73F0F" w:rsidP="00F551B9">
      <w:pPr>
        <w:pStyle w:val="AS-P0"/>
      </w:pPr>
    </w:p>
    <w:p w14:paraId="6FBD847F" w14:textId="02B5B33D" w:rsidR="00F551B9" w:rsidRPr="00C73F0F" w:rsidRDefault="00F551B9" w:rsidP="00C73F0F">
      <w:pPr>
        <w:pStyle w:val="AS-P0"/>
        <w:jc w:val="center"/>
        <w:rPr>
          <w:b/>
        </w:rPr>
      </w:pPr>
      <w:r w:rsidRPr="00C73F0F">
        <w:rPr>
          <w:b/>
        </w:rPr>
        <w:t>SCHEDULE 1</w:t>
      </w:r>
    </w:p>
    <w:p w14:paraId="5490E363" w14:textId="77777777" w:rsidR="00F551B9" w:rsidRPr="000B7F4C" w:rsidRDefault="00F551B9" w:rsidP="00C73F0F">
      <w:pPr>
        <w:pStyle w:val="AS-P0"/>
        <w:jc w:val="center"/>
        <w:rPr>
          <w:b/>
        </w:rPr>
      </w:pPr>
    </w:p>
    <w:p w14:paraId="1B7407BC" w14:textId="4D596A3F" w:rsidR="00C73F0F" w:rsidRDefault="00F551B9" w:rsidP="00C73F0F">
      <w:pPr>
        <w:pStyle w:val="AS-P0"/>
        <w:jc w:val="center"/>
      </w:pPr>
      <w:r w:rsidRPr="000B7F4C">
        <w:t>PART A</w:t>
      </w:r>
    </w:p>
    <w:p w14:paraId="5570327E" w14:textId="3976BE6C" w:rsidR="00F551B9" w:rsidRPr="000B7F4C" w:rsidRDefault="00F551B9" w:rsidP="00C73F0F">
      <w:pPr>
        <w:pStyle w:val="AS-P0"/>
        <w:jc w:val="center"/>
      </w:pPr>
      <w:r w:rsidRPr="000B7F4C">
        <w:t>NATIONAL COAT OF ARMS</w:t>
      </w:r>
    </w:p>
    <w:p w14:paraId="4C4DEA55" w14:textId="77777777" w:rsidR="00F551B9" w:rsidRPr="000B7F4C" w:rsidRDefault="00F551B9" w:rsidP="00F551B9">
      <w:pPr>
        <w:pStyle w:val="AS-P0"/>
      </w:pPr>
    </w:p>
    <w:p w14:paraId="6423A18F" w14:textId="6CBB609C" w:rsidR="00F551B9" w:rsidRPr="000B7F4C" w:rsidRDefault="00F551B9" w:rsidP="009F3120">
      <w:pPr>
        <w:pStyle w:val="AS-P0"/>
        <w:tabs>
          <w:tab w:val="clear" w:pos="567"/>
          <w:tab w:val="left" w:pos="1985"/>
        </w:tabs>
        <w:ind w:left="1418" w:hanging="1418"/>
      </w:pPr>
      <w:r w:rsidRPr="000B7F4C">
        <w:t>Arms:</w:t>
      </w:r>
      <w:r w:rsidR="00AB22AD">
        <w:tab/>
      </w:r>
      <w:proofErr w:type="spellStart"/>
      <w:r w:rsidRPr="000B7F4C">
        <w:t>Tierced</w:t>
      </w:r>
      <w:proofErr w:type="spellEnd"/>
      <w:r w:rsidRPr="000B7F4C">
        <w:t xml:space="preserve"> per bend sinister </w:t>
      </w:r>
      <w:proofErr w:type="spellStart"/>
      <w:r w:rsidRPr="000B7F4C">
        <w:t>fimbriated</w:t>
      </w:r>
      <w:proofErr w:type="spellEnd"/>
      <w:r w:rsidRPr="000B7F4C">
        <w:t xml:space="preserve"> Argent; Azure, Gules and </w:t>
      </w:r>
      <w:proofErr w:type="spellStart"/>
      <w:r w:rsidRPr="000B7F4C">
        <w:t>Vert</w:t>
      </w:r>
      <w:proofErr w:type="spellEnd"/>
      <w:r w:rsidRPr="000B7F4C">
        <w:t xml:space="preserve">; a bend sinister Gules, and in </w:t>
      </w:r>
      <w:proofErr w:type="spellStart"/>
      <w:r w:rsidRPr="000B7F4C">
        <w:t>dexter</w:t>
      </w:r>
      <w:proofErr w:type="spellEnd"/>
      <w:r w:rsidRPr="000B7F4C">
        <w:t xml:space="preserve"> chief a sun with twelve triangular rays Or, charged with an annulet Azure.</w:t>
      </w:r>
    </w:p>
    <w:p w14:paraId="45F9CD41" w14:textId="77777777" w:rsidR="00F551B9" w:rsidRPr="000B7F4C" w:rsidRDefault="00F551B9" w:rsidP="009F3120">
      <w:pPr>
        <w:pStyle w:val="AS-P0"/>
        <w:tabs>
          <w:tab w:val="clear" w:pos="567"/>
          <w:tab w:val="left" w:pos="1985"/>
        </w:tabs>
        <w:ind w:left="1418" w:hanging="1418"/>
      </w:pPr>
    </w:p>
    <w:p w14:paraId="1B441C72" w14:textId="77777777" w:rsidR="00F551B9" w:rsidRPr="000B7F4C" w:rsidRDefault="00F551B9" w:rsidP="009F3120">
      <w:pPr>
        <w:pStyle w:val="AS-P0"/>
        <w:tabs>
          <w:tab w:val="clear" w:pos="567"/>
          <w:tab w:val="left" w:pos="1985"/>
        </w:tabs>
        <w:ind w:left="1418" w:hanging="1418"/>
      </w:pPr>
      <w:proofErr w:type="spellStart"/>
      <w:r w:rsidRPr="000B7F4C">
        <w:t>Torse</w:t>
      </w:r>
      <w:proofErr w:type="spellEnd"/>
      <w:r w:rsidRPr="000B7F4C">
        <w:t>:</w:t>
      </w:r>
      <w:r w:rsidRPr="000B7F4C">
        <w:tab/>
        <w:t xml:space="preserve">A traditional head-ring </w:t>
      </w:r>
      <w:proofErr w:type="spellStart"/>
      <w:r w:rsidRPr="000B7F4C">
        <w:t>Vert</w:t>
      </w:r>
      <w:proofErr w:type="spellEnd"/>
      <w:r w:rsidRPr="000B7F4C">
        <w:t xml:space="preserve"> charged with six lozenges conjoined Or.</w:t>
      </w:r>
    </w:p>
    <w:p w14:paraId="1F03EF1F" w14:textId="77777777" w:rsidR="00F551B9" w:rsidRPr="000B7F4C" w:rsidRDefault="00F551B9" w:rsidP="009F3120">
      <w:pPr>
        <w:pStyle w:val="AS-P0"/>
        <w:tabs>
          <w:tab w:val="clear" w:pos="567"/>
          <w:tab w:val="left" w:pos="1985"/>
        </w:tabs>
        <w:ind w:left="1418" w:hanging="1418"/>
      </w:pPr>
    </w:p>
    <w:p w14:paraId="74F94A75" w14:textId="32A0C354" w:rsidR="00F551B9" w:rsidRPr="000B7F4C" w:rsidRDefault="00F551B9" w:rsidP="009F3120">
      <w:pPr>
        <w:pStyle w:val="AS-P0"/>
        <w:tabs>
          <w:tab w:val="clear" w:pos="567"/>
          <w:tab w:val="left" w:pos="1985"/>
        </w:tabs>
        <w:ind w:left="1418" w:hanging="1418"/>
      </w:pPr>
      <w:r w:rsidRPr="000B7F4C">
        <w:t>Crest:</w:t>
      </w:r>
      <w:r w:rsidR="00AB22AD">
        <w:tab/>
      </w:r>
      <w:r w:rsidRPr="000B7F4C">
        <w:t>African Fish Eagle (</w:t>
      </w:r>
      <w:proofErr w:type="spellStart"/>
      <w:r w:rsidRPr="000B7F4C">
        <w:rPr>
          <w:i/>
        </w:rPr>
        <w:t>Haliaeetus</w:t>
      </w:r>
      <w:proofErr w:type="spellEnd"/>
      <w:r w:rsidRPr="000B7F4C">
        <w:rPr>
          <w:i/>
        </w:rPr>
        <w:t xml:space="preserve"> </w:t>
      </w:r>
      <w:proofErr w:type="spellStart"/>
      <w:r w:rsidRPr="000B7F4C">
        <w:rPr>
          <w:i/>
        </w:rPr>
        <w:t>vocifer</w:t>
      </w:r>
      <w:proofErr w:type="spellEnd"/>
      <w:r w:rsidRPr="000B7F4C">
        <w:t xml:space="preserve">) rising, head bowed above </w:t>
      </w:r>
      <w:proofErr w:type="spellStart"/>
      <w:r w:rsidRPr="000B7F4C">
        <w:t>dexter</w:t>
      </w:r>
      <w:proofErr w:type="spellEnd"/>
      <w:r w:rsidRPr="000B7F4C">
        <w:t xml:space="preserve"> chief with beak pointed between first and second lozenges in </w:t>
      </w:r>
      <w:proofErr w:type="spellStart"/>
      <w:r w:rsidRPr="000B7F4C">
        <w:t>Torse</w:t>
      </w:r>
      <w:proofErr w:type="spellEnd"/>
      <w:r w:rsidRPr="000B7F4C">
        <w:t xml:space="preserve">, wings elevated and displayed </w:t>
      </w:r>
      <w:proofErr w:type="spellStart"/>
      <w:r w:rsidRPr="000B7F4C">
        <w:t>Épandre</w:t>
      </w:r>
      <w:proofErr w:type="spellEnd"/>
      <w:r w:rsidRPr="000B7F4C">
        <w:t>, feet to ground, proper.</w:t>
      </w:r>
    </w:p>
    <w:p w14:paraId="1AAA4E50" w14:textId="77777777" w:rsidR="00F551B9" w:rsidRPr="000B7F4C" w:rsidRDefault="00F551B9" w:rsidP="009F3120">
      <w:pPr>
        <w:pStyle w:val="AS-P0"/>
        <w:tabs>
          <w:tab w:val="clear" w:pos="567"/>
          <w:tab w:val="left" w:pos="1985"/>
        </w:tabs>
        <w:ind w:left="1418" w:hanging="1418"/>
      </w:pPr>
    </w:p>
    <w:p w14:paraId="128B0471" w14:textId="240EE36D" w:rsidR="00F551B9" w:rsidRPr="000B7F4C" w:rsidRDefault="00F551B9" w:rsidP="009F3120">
      <w:pPr>
        <w:pStyle w:val="AS-P0"/>
        <w:tabs>
          <w:tab w:val="clear" w:pos="567"/>
          <w:tab w:val="left" w:pos="1985"/>
        </w:tabs>
        <w:ind w:left="1418" w:hanging="1418"/>
      </w:pPr>
      <w:r w:rsidRPr="000B7F4C">
        <w:t>Supporters:</w:t>
      </w:r>
      <w:r w:rsidR="00AB22AD">
        <w:tab/>
      </w:r>
      <w:r w:rsidRPr="000B7F4C">
        <w:t xml:space="preserve">Two </w:t>
      </w:r>
      <w:r w:rsidRPr="000B7F4C">
        <w:rPr>
          <w:i/>
        </w:rPr>
        <w:t xml:space="preserve">Oryx gazelle </w:t>
      </w:r>
      <w:proofErr w:type="spellStart"/>
      <w:r w:rsidRPr="000B7F4C">
        <w:t>forcené</w:t>
      </w:r>
      <w:proofErr w:type="spellEnd"/>
      <w:r w:rsidRPr="000B7F4C">
        <w:t xml:space="preserve"> either side, attitude to </w:t>
      </w:r>
      <w:proofErr w:type="spellStart"/>
      <w:r w:rsidRPr="000B7F4C">
        <w:t>dexter</w:t>
      </w:r>
      <w:proofErr w:type="spellEnd"/>
      <w:r w:rsidRPr="000B7F4C">
        <w:t xml:space="preserve"> and to sinister, proper.</w:t>
      </w:r>
    </w:p>
    <w:p w14:paraId="7A36316C" w14:textId="77777777" w:rsidR="00F551B9" w:rsidRPr="000B7F4C" w:rsidRDefault="00F551B9" w:rsidP="009F3120">
      <w:pPr>
        <w:pStyle w:val="AS-P0"/>
        <w:tabs>
          <w:tab w:val="clear" w:pos="567"/>
          <w:tab w:val="left" w:pos="1985"/>
        </w:tabs>
        <w:ind w:left="1418" w:hanging="1418"/>
      </w:pPr>
    </w:p>
    <w:p w14:paraId="0C12FC4A" w14:textId="71E24069" w:rsidR="00F551B9" w:rsidRPr="000B7F4C" w:rsidRDefault="00F551B9" w:rsidP="009F3120">
      <w:pPr>
        <w:pStyle w:val="AS-P0"/>
        <w:tabs>
          <w:tab w:val="clear" w:pos="567"/>
          <w:tab w:val="left" w:pos="1985"/>
        </w:tabs>
        <w:ind w:left="1418" w:hanging="1418"/>
      </w:pPr>
      <w:r w:rsidRPr="000B7F4C">
        <w:t>Compartment:</w:t>
      </w:r>
      <w:r w:rsidR="00AB22AD">
        <w:tab/>
      </w:r>
      <w:r w:rsidRPr="000B7F4C">
        <w:t xml:space="preserve">A Namib sand-dune with a </w:t>
      </w:r>
      <w:proofErr w:type="spellStart"/>
      <w:r w:rsidRPr="000B7F4C">
        <w:rPr>
          <w:i/>
        </w:rPr>
        <w:t>Welwitschia</w:t>
      </w:r>
      <w:proofErr w:type="spellEnd"/>
      <w:r w:rsidRPr="000B7F4C">
        <w:rPr>
          <w:i/>
        </w:rPr>
        <w:t xml:space="preserve"> mirabilis </w:t>
      </w:r>
      <w:r w:rsidRPr="000B7F4C">
        <w:t>in the foreground, with three cones below the base, proper.</w:t>
      </w:r>
    </w:p>
    <w:p w14:paraId="4F6566B1" w14:textId="77777777" w:rsidR="00F551B9" w:rsidRPr="000B7F4C" w:rsidRDefault="00F551B9" w:rsidP="009F3120">
      <w:pPr>
        <w:pStyle w:val="AS-P0"/>
        <w:tabs>
          <w:tab w:val="clear" w:pos="567"/>
          <w:tab w:val="left" w:pos="1985"/>
        </w:tabs>
        <w:ind w:left="1418" w:hanging="1418"/>
      </w:pPr>
    </w:p>
    <w:p w14:paraId="00217CE8" w14:textId="6C28B625" w:rsidR="00F551B9" w:rsidRPr="000B7F4C" w:rsidRDefault="00F551B9" w:rsidP="009F3120">
      <w:pPr>
        <w:pStyle w:val="AS-P0"/>
        <w:tabs>
          <w:tab w:val="clear" w:pos="567"/>
          <w:tab w:val="left" w:pos="1985"/>
        </w:tabs>
        <w:ind w:left="1418" w:hanging="1418"/>
      </w:pPr>
      <w:r w:rsidRPr="000B7F4C">
        <w:t>Motto:</w:t>
      </w:r>
      <w:r w:rsidR="00AB22AD">
        <w:tab/>
      </w:r>
      <w:r w:rsidRPr="000B7F4C">
        <w:t xml:space="preserve">The words: UNITY LIBERTY JUSTICE, in capital letters upon a </w:t>
      </w:r>
      <w:proofErr w:type="spellStart"/>
      <w:r w:rsidRPr="000B7F4C">
        <w:t>banderole</w:t>
      </w:r>
      <w:proofErr w:type="spellEnd"/>
      <w:r w:rsidRPr="000B7F4C">
        <w:t>.</w:t>
      </w:r>
    </w:p>
    <w:p w14:paraId="1FC17346" w14:textId="77777777" w:rsidR="00F551B9" w:rsidRPr="00CA7D78" w:rsidRDefault="00F551B9" w:rsidP="00325D31">
      <w:pPr>
        <w:pStyle w:val="AS-P0"/>
      </w:pPr>
    </w:p>
    <w:p w14:paraId="7696E655" w14:textId="160F45FD" w:rsidR="00C6786B" w:rsidRPr="00CA7D78" w:rsidRDefault="00F551B9" w:rsidP="00CA7D78">
      <w:pPr>
        <w:pStyle w:val="AS-P0"/>
        <w:jc w:val="center"/>
      </w:pPr>
      <w:r w:rsidRPr="00CA7D78">
        <w:t>PART B</w:t>
      </w:r>
    </w:p>
    <w:p w14:paraId="5B70179A" w14:textId="6F143DE1" w:rsidR="00F551B9" w:rsidRPr="00CA7D78" w:rsidRDefault="00F551B9" w:rsidP="00CA7D78">
      <w:pPr>
        <w:pStyle w:val="AS-P0"/>
        <w:jc w:val="center"/>
      </w:pPr>
      <w:r w:rsidRPr="00CA7D78">
        <w:t>EMBLAZON OF COAT OF ARMS</w:t>
      </w:r>
    </w:p>
    <w:p w14:paraId="764648A2" w14:textId="17B4FA83" w:rsidR="00F551B9" w:rsidRPr="00CA7D78" w:rsidRDefault="00CA7D78" w:rsidP="00CA7D78">
      <w:pPr>
        <w:pStyle w:val="AS-P0"/>
      </w:pPr>
      <w:r w:rsidRPr="00CA7D78">
        <w:rPr>
          <w:noProof/>
          <w:lang w:val="en-ZA" w:eastAsia="en-ZA"/>
        </w:rPr>
        <mc:AlternateContent>
          <mc:Choice Requires="wpg">
            <w:drawing>
              <wp:anchor distT="0" distB="0" distL="0" distR="0" simplePos="0" relativeHeight="251661312" behindDoc="1" locked="0" layoutInCell="1" allowOverlap="1" wp14:anchorId="7A507622" wp14:editId="32E57166">
                <wp:simplePos x="0" y="0"/>
                <wp:positionH relativeFrom="margin">
                  <wp:posOffset>2058035</wp:posOffset>
                </wp:positionH>
                <wp:positionV relativeFrom="paragraph">
                  <wp:posOffset>204470</wp:posOffset>
                </wp:positionV>
                <wp:extent cx="1280160" cy="141224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1412240"/>
                          <a:chOff x="4499" y="259"/>
                          <a:chExt cx="2016" cy="2224"/>
                        </a:xfrm>
                      </wpg:grpSpPr>
                      <pic:pic xmlns:pic="http://schemas.openxmlformats.org/drawingml/2006/picture">
                        <pic:nvPicPr>
                          <pic:cNvPr id="38"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98" y="598"/>
                            <a:ext cx="1884" cy="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651" y="672"/>
                            <a:ext cx="17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09" y="783"/>
                            <a:ext cx="66"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783" y="790"/>
                            <a:ext cx="34"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726" y="804"/>
                            <a:ext cx="32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AutoShape 26"/>
                        <wps:cNvSpPr>
                          <a:spLocks/>
                        </wps:cNvSpPr>
                        <wps:spPr bwMode="auto">
                          <a:xfrm>
                            <a:off x="4936" y="1211"/>
                            <a:ext cx="217" cy="266"/>
                          </a:xfrm>
                          <a:custGeom>
                            <a:avLst/>
                            <a:gdLst>
                              <a:gd name="T0" fmla="+- 0 4999 4937"/>
                              <a:gd name="T1" fmla="*/ T0 w 217"/>
                              <a:gd name="T2" fmla="+- 0 1470 1212"/>
                              <a:gd name="T3" fmla="*/ 1470 h 266"/>
                              <a:gd name="T4" fmla="+- 0 5027 4937"/>
                              <a:gd name="T5" fmla="*/ T4 w 217"/>
                              <a:gd name="T6" fmla="+- 0 1475 1212"/>
                              <a:gd name="T7" fmla="*/ 1475 h 266"/>
                              <a:gd name="T8" fmla="+- 0 5038 4937"/>
                              <a:gd name="T9" fmla="*/ T8 w 217"/>
                              <a:gd name="T10" fmla="+- 0 1476 1212"/>
                              <a:gd name="T11" fmla="*/ 1476 h 266"/>
                              <a:gd name="T12" fmla="+- 0 4984 4937"/>
                              <a:gd name="T13" fmla="*/ T12 w 217"/>
                              <a:gd name="T14" fmla="+- 0 1423 1212"/>
                              <a:gd name="T15" fmla="*/ 1423 h 266"/>
                              <a:gd name="T16" fmla="+- 0 4966 4937"/>
                              <a:gd name="T17" fmla="*/ T16 w 217"/>
                              <a:gd name="T18" fmla="+- 0 1432 1212"/>
                              <a:gd name="T19" fmla="*/ 1432 h 266"/>
                              <a:gd name="T20" fmla="+- 0 4947 4937"/>
                              <a:gd name="T21" fmla="*/ T20 w 217"/>
                              <a:gd name="T22" fmla="+- 0 1470 1212"/>
                              <a:gd name="T23" fmla="*/ 1470 h 266"/>
                              <a:gd name="T24" fmla="+- 0 4950 4937"/>
                              <a:gd name="T25" fmla="*/ T24 w 217"/>
                              <a:gd name="T26" fmla="+- 0 1475 1212"/>
                              <a:gd name="T27" fmla="*/ 1475 h 266"/>
                              <a:gd name="T28" fmla="+- 0 4971 4937"/>
                              <a:gd name="T29" fmla="*/ T28 w 217"/>
                              <a:gd name="T30" fmla="+- 0 1473 1212"/>
                              <a:gd name="T31" fmla="*/ 1473 h 266"/>
                              <a:gd name="T32" fmla="+- 0 5056 4937"/>
                              <a:gd name="T33" fmla="*/ T32 w 217"/>
                              <a:gd name="T34" fmla="+- 0 1470 1212"/>
                              <a:gd name="T35" fmla="*/ 1470 h 266"/>
                              <a:gd name="T36" fmla="+- 0 5074 4937"/>
                              <a:gd name="T37" fmla="*/ T36 w 217"/>
                              <a:gd name="T38" fmla="+- 0 1458 1212"/>
                              <a:gd name="T39" fmla="*/ 1458 h 266"/>
                              <a:gd name="T40" fmla="+- 0 5109 4937"/>
                              <a:gd name="T41" fmla="*/ T40 w 217"/>
                              <a:gd name="T42" fmla="+- 0 1429 1212"/>
                              <a:gd name="T43" fmla="*/ 1429 h 266"/>
                              <a:gd name="T44" fmla="+- 0 5003 4937"/>
                              <a:gd name="T45" fmla="*/ T44 w 217"/>
                              <a:gd name="T46" fmla="+- 0 1427 1212"/>
                              <a:gd name="T47" fmla="*/ 1427 h 266"/>
                              <a:gd name="T48" fmla="+- 0 4992 4937"/>
                              <a:gd name="T49" fmla="*/ T48 w 217"/>
                              <a:gd name="T50" fmla="+- 0 1427 1212"/>
                              <a:gd name="T51" fmla="*/ 1427 h 266"/>
                              <a:gd name="T52" fmla="+- 0 4984 4937"/>
                              <a:gd name="T53" fmla="*/ T52 w 217"/>
                              <a:gd name="T54" fmla="+- 0 1423 1212"/>
                              <a:gd name="T55" fmla="*/ 1423 h 266"/>
                              <a:gd name="T56" fmla="+- 0 5028 4937"/>
                              <a:gd name="T57" fmla="*/ T56 w 217"/>
                              <a:gd name="T58" fmla="+- 0 1415 1212"/>
                              <a:gd name="T59" fmla="*/ 1415 h 266"/>
                              <a:gd name="T60" fmla="+- 0 5023 4937"/>
                              <a:gd name="T61" fmla="*/ T60 w 217"/>
                              <a:gd name="T62" fmla="+- 0 1423 1212"/>
                              <a:gd name="T63" fmla="*/ 1423 h 266"/>
                              <a:gd name="T64" fmla="+- 0 5013 4937"/>
                              <a:gd name="T65" fmla="*/ T64 w 217"/>
                              <a:gd name="T66" fmla="+- 0 1427 1212"/>
                              <a:gd name="T67" fmla="*/ 1427 h 266"/>
                              <a:gd name="T68" fmla="+- 0 5117 4937"/>
                              <a:gd name="T69" fmla="*/ T68 w 217"/>
                              <a:gd name="T70" fmla="+- 0 1423 1212"/>
                              <a:gd name="T71" fmla="*/ 1423 h 266"/>
                              <a:gd name="T72" fmla="+- 0 5040 4937"/>
                              <a:gd name="T73" fmla="*/ T72 w 217"/>
                              <a:gd name="T74" fmla="+- 0 1415 1212"/>
                              <a:gd name="T75" fmla="*/ 1415 h 266"/>
                              <a:gd name="T76" fmla="+- 0 5081 4937"/>
                              <a:gd name="T77" fmla="*/ T76 w 217"/>
                              <a:gd name="T78" fmla="+- 0 1348 1212"/>
                              <a:gd name="T79" fmla="*/ 1348 h 266"/>
                              <a:gd name="T80" fmla="+- 0 5090 4937"/>
                              <a:gd name="T81" fmla="*/ T80 w 217"/>
                              <a:gd name="T82" fmla="+- 0 1358 1212"/>
                              <a:gd name="T83" fmla="*/ 1358 h 266"/>
                              <a:gd name="T84" fmla="+- 0 5090 4937"/>
                              <a:gd name="T85" fmla="*/ T84 w 217"/>
                              <a:gd name="T86" fmla="+- 0 1373 1212"/>
                              <a:gd name="T87" fmla="*/ 1373 h 266"/>
                              <a:gd name="T88" fmla="+- 0 5084 4937"/>
                              <a:gd name="T89" fmla="*/ T88 w 217"/>
                              <a:gd name="T90" fmla="+- 0 1397 1212"/>
                              <a:gd name="T91" fmla="*/ 1397 h 266"/>
                              <a:gd name="T92" fmla="+- 0 5068 4937"/>
                              <a:gd name="T93" fmla="*/ T92 w 217"/>
                              <a:gd name="T94" fmla="+- 0 1410 1212"/>
                              <a:gd name="T95" fmla="*/ 1410 h 266"/>
                              <a:gd name="T96" fmla="+- 0 5052 4937"/>
                              <a:gd name="T97" fmla="*/ T96 w 217"/>
                              <a:gd name="T98" fmla="+- 0 1420 1212"/>
                              <a:gd name="T99" fmla="*/ 1420 h 266"/>
                              <a:gd name="T100" fmla="+- 0 5117 4937"/>
                              <a:gd name="T101" fmla="*/ T100 w 217"/>
                              <a:gd name="T102" fmla="+- 0 1423 1212"/>
                              <a:gd name="T103" fmla="*/ 1423 h 266"/>
                              <a:gd name="T104" fmla="+- 0 5140 4937"/>
                              <a:gd name="T105" fmla="*/ T104 w 217"/>
                              <a:gd name="T106" fmla="+- 0 1401 1212"/>
                              <a:gd name="T107" fmla="*/ 1401 h 266"/>
                              <a:gd name="T108" fmla="+- 0 5153 4937"/>
                              <a:gd name="T109" fmla="*/ T108 w 217"/>
                              <a:gd name="T110" fmla="+- 0 1365 1212"/>
                              <a:gd name="T111" fmla="*/ 1365 h 266"/>
                              <a:gd name="T112" fmla="+- 0 5142 4937"/>
                              <a:gd name="T113" fmla="*/ T112 w 217"/>
                              <a:gd name="T114" fmla="+- 0 1336 1212"/>
                              <a:gd name="T115" fmla="*/ 1336 h 266"/>
                              <a:gd name="T116" fmla="+- 0 5053 4937"/>
                              <a:gd name="T117" fmla="*/ T116 w 217"/>
                              <a:gd name="T118" fmla="+- 0 1337 1212"/>
                              <a:gd name="T119" fmla="*/ 1337 h 266"/>
                              <a:gd name="T120" fmla="+- 0 5075 4937"/>
                              <a:gd name="T121" fmla="*/ T120 w 217"/>
                              <a:gd name="T122" fmla="+- 0 1349 1212"/>
                              <a:gd name="T123" fmla="*/ 1349 h 266"/>
                              <a:gd name="T124" fmla="+- 0 5149 4937"/>
                              <a:gd name="T125" fmla="*/ T124 w 217"/>
                              <a:gd name="T126" fmla="+- 0 1348 1212"/>
                              <a:gd name="T127" fmla="*/ 1348 h 266"/>
                              <a:gd name="T128" fmla="+- 0 5142 4937"/>
                              <a:gd name="T129" fmla="*/ T128 w 217"/>
                              <a:gd name="T130" fmla="+- 0 1336 1212"/>
                              <a:gd name="T131" fmla="*/ 1336 h 266"/>
                              <a:gd name="T132" fmla="+- 0 4941 4937"/>
                              <a:gd name="T133" fmla="*/ T132 w 217"/>
                              <a:gd name="T134" fmla="+- 0 1297 1212"/>
                              <a:gd name="T135" fmla="*/ 1297 h 266"/>
                              <a:gd name="T136" fmla="+- 0 4952 4937"/>
                              <a:gd name="T137" fmla="*/ T136 w 217"/>
                              <a:gd name="T138" fmla="+- 0 1318 1212"/>
                              <a:gd name="T139" fmla="*/ 1318 h 266"/>
                              <a:gd name="T140" fmla="+- 0 4967 4937"/>
                              <a:gd name="T141" fmla="*/ T140 w 217"/>
                              <a:gd name="T142" fmla="+- 0 1334 1212"/>
                              <a:gd name="T143" fmla="*/ 1334 h 266"/>
                              <a:gd name="T144" fmla="+- 0 4985 4937"/>
                              <a:gd name="T145" fmla="*/ T144 w 217"/>
                              <a:gd name="T146" fmla="+- 0 1338 1212"/>
                              <a:gd name="T147" fmla="*/ 1338 h 266"/>
                              <a:gd name="T148" fmla="+- 0 5007 4937"/>
                              <a:gd name="T149" fmla="*/ T148 w 217"/>
                              <a:gd name="T150" fmla="+- 0 1341 1212"/>
                              <a:gd name="T151" fmla="*/ 1341 h 266"/>
                              <a:gd name="T152" fmla="+- 0 5025 4937"/>
                              <a:gd name="T153" fmla="*/ T152 w 217"/>
                              <a:gd name="T154" fmla="+- 0 1340 1212"/>
                              <a:gd name="T155" fmla="*/ 1340 h 266"/>
                              <a:gd name="T156" fmla="+- 0 5042 4937"/>
                              <a:gd name="T157" fmla="*/ T156 w 217"/>
                              <a:gd name="T158" fmla="+- 0 1336 1212"/>
                              <a:gd name="T159" fmla="*/ 1336 h 266"/>
                              <a:gd name="T160" fmla="+- 0 5137 4937"/>
                              <a:gd name="T161" fmla="*/ T160 w 217"/>
                              <a:gd name="T162" fmla="+- 0 1329 1212"/>
                              <a:gd name="T163" fmla="*/ 1329 h 266"/>
                              <a:gd name="T164" fmla="+- 0 4973 4937"/>
                              <a:gd name="T165" fmla="*/ T164 w 217"/>
                              <a:gd name="T166" fmla="+- 0 1328 1212"/>
                              <a:gd name="T167" fmla="*/ 1328 h 266"/>
                              <a:gd name="T168" fmla="+- 0 4963 4937"/>
                              <a:gd name="T169" fmla="*/ T168 w 217"/>
                              <a:gd name="T170" fmla="+- 0 1319 1212"/>
                              <a:gd name="T171" fmla="*/ 1319 h 266"/>
                              <a:gd name="T172" fmla="+- 0 4949 4937"/>
                              <a:gd name="T173" fmla="*/ T172 w 217"/>
                              <a:gd name="T174" fmla="+- 0 1304 1212"/>
                              <a:gd name="T175" fmla="*/ 1304 h 266"/>
                              <a:gd name="T176" fmla="+- 0 5027 4937"/>
                              <a:gd name="T177" fmla="*/ T176 w 217"/>
                              <a:gd name="T178" fmla="+- 0 1212 1212"/>
                              <a:gd name="T179" fmla="*/ 1212 h 266"/>
                              <a:gd name="T180" fmla="+- 0 5054 4937"/>
                              <a:gd name="T181" fmla="*/ T180 w 217"/>
                              <a:gd name="T182" fmla="+- 0 1249 1212"/>
                              <a:gd name="T183" fmla="*/ 1249 h 266"/>
                              <a:gd name="T184" fmla="+- 0 5061 4937"/>
                              <a:gd name="T185" fmla="*/ T184 w 217"/>
                              <a:gd name="T186" fmla="+- 0 1292 1212"/>
                              <a:gd name="T187" fmla="*/ 1292 h 266"/>
                              <a:gd name="T188" fmla="+- 0 5039 4937"/>
                              <a:gd name="T189" fmla="*/ T188 w 217"/>
                              <a:gd name="T190" fmla="+- 0 1318 1212"/>
                              <a:gd name="T191" fmla="*/ 1318 h 266"/>
                              <a:gd name="T192" fmla="+- 0 4982 4937"/>
                              <a:gd name="T193" fmla="*/ T192 w 217"/>
                              <a:gd name="T194" fmla="+- 0 1329 1212"/>
                              <a:gd name="T195" fmla="*/ 1329 h 266"/>
                              <a:gd name="T196" fmla="+- 0 5135 4937"/>
                              <a:gd name="T197" fmla="*/ T196 w 217"/>
                              <a:gd name="T198" fmla="+- 0 1326 1212"/>
                              <a:gd name="T199" fmla="*/ 1326 h 266"/>
                              <a:gd name="T200" fmla="+- 0 5099 4937"/>
                              <a:gd name="T201" fmla="*/ T200 w 217"/>
                              <a:gd name="T202" fmla="+- 0 1288 1212"/>
                              <a:gd name="T203" fmla="*/ 1288 h 266"/>
                              <a:gd name="T204" fmla="+- 0 5066 4937"/>
                              <a:gd name="T205" fmla="*/ T204 w 217"/>
                              <a:gd name="T206" fmla="+- 0 1248 1212"/>
                              <a:gd name="T207" fmla="*/ 1248 h 266"/>
                              <a:gd name="T208" fmla="+- 0 5047 4937"/>
                              <a:gd name="T209" fmla="*/ T208 w 217"/>
                              <a:gd name="T210" fmla="+- 0 1224 1212"/>
                              <a:gd name="T211" fmla="*/ 1224 h 266"/>
                              <a:gd name="T212" fmla="+- 0 5027 4937"/>
                              <a:gd name="T213" fmla="*/ T212 w 217"/>
                              <a:gd name="T214" fmla="+- 0 1212 1212"/>
                              <a:gd name="T215" fmla="*/ 1212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7" h="266">
                                <a:moveTo>
                                  <a:pt x="119" y="258"/>
                                </a:moveTo>
                                <a:lnTo>
                                  <a:pt x="62" y="258"/>
                                </a:lnTo>
                                <a:lnTo>
                                  <a:pt x="80" y="259"/>
                                </a:lnTo>
                                <a:lnTo>
                                  <a:pt x="90" y="263"/>
                                </a:lnTo>
                                <a:lnTo>
                                  <a:pt x="95" y="265"/>
                                </a:lnTo>
                                <a:lnTo>
                                  <a:pt x="101" y="264"/>
                                </a:lnTo>
                                <a:lnTo>
                                  <a:pt x="119" y="258"/>
                                </a:lnTo>
                                <a:close/>
                                <a:moveTo>
                                  <a:pt x="47" y="211"/>
                                </a:moveTo>
                                <a:lnTo>
                                  <a:pt x="39" y="213"/>
                                </a:lnTo>
                                <a:lnTo>
                                  <a:pt x="29" y="220"/>
                                </a:lnTo>
                                <a:lnTo>
                                  <a:pt x="18" y="235"/>
                                </a:lnTo>
                                <a:lnTo>
                                  <a:pt x="10" y="258"/>
                                </a:lnTo>
                                <a:lnTo>
                                  <a:pt x="10" y="263"/>
                                </a:lnTo>
                                <a:lnTo>
                                  <a:pt x="13" y="263"/>
                                </a:lnTo>
                                <a:lnTo>
                                  <a:pt x="15" y="264"/>
                                </a:lnTo>
                                <a:lnTo>
                                  <a:pt x="34" y="261"/>
                                </a:lnTo>
                                <a:lnTo>
                                  <a:pt x="42" y="258"/>
                                </a:lnTo>
                                <a:lnTo>
                                  <a:pt x="119" y="258"/>
                                </a:lnTo>
                                <a:lnTo>
                                  <a:pt x="120" y="258"/>
                                </a:lnTo>
                                <a:lnTo>
                                  <a:pt x="137" y="246"/>
                                </a:lnTo>
                                <a:lnTo>
                                  <a:pt x="154" y="232"/>
                                </a:lnTo>
                                <a:lnTo>
                                  <a:pt x="172" y="217"/>
                                </a:lnTo>
                                <a:lnTo>
                                  <a:pt x="174" y="215"/>
                                </a:lnTo>
                                <a:lnTo>
                                  <a:pt x="66" y="215"/>
                                </a:lnTo>
                                <a:lnTo>
                                  <a:pt x="64" y="215"/>
                                </a:lnTo>
                                <a:lnTo>
                                  <a:pt x="55" y="215"/>
                                </a:lnTo>
                                <a:lnTo>
                                  <a:pt x="51" y="212"/>
                                </a:lnTo>
                                <a:lnTo>
                                  <a:pt x="47" y="211"/>
                                </a:lnTo>
                                <a:close/>
                                <a:moveTo>
                                  <a:pt x="103" y="203"/>
                                </a:moveTo>
                                <a:lnTo>
                                  <a:pt x="91" y="203"/>
                                </a:lnTo>
                                <a:lnTo>
                                  <a:pt x="90" y="209"/>
                                </a:lnTo>
                                <a:lnTo>
                                  <a:pt x="86" y="211"/>
                                </a:lnTo>
                                <a:lnTo>
                                  <a:pt x="81" y="214"/>
                                </a:lnTo>
                                <a:lnTo>
                                  <a:pt x="76" y="215"/>
                                </a:lnTo>
                                <a:lnTo>
                                  <a:pt x="174" y="215"/>
                                </a:lnTo>
                                <a:lnTo>
                                  <a:pt x="180" y="211"/>
                                </a:lnTo>
                                <a:lnTo>
                                  <a:pt x="103" y="211"/>
                                </a:lnTo>
                                <a:lnTo>
                                  <a:pt x="103" y="203"/>
                                </a:lnTo>
                                <a:close/>
                                <a:moveTo>
                                  <a:pt x="212" y="136"/>
                                </a:moveTo>
                                <a:lnTo>
                                  <a:pt x="144" y="136"/>
                                </a:lnTo>
                                <a:lnTo>
                                  <a:pt x="148" y="140"/>
                                </a:lnTo>
                                <a:lnTo>
                                  <a:pt x="153" y="146"/>
                                </a:lnTo>
                                <a:lnTo>
                                  <a:pt x="153" y="153"/>
                                </a:lnTo>
                                <a:lnTo>
                                  <a:pt x="153" y="161"/>
                                </a:lnTo>
                                <a:lnTo>
                                  <a:pt x="151" y="175"/>
                                </a:lnTo>
                                <a:lnTo>
                                  <a:pt x="147" y="185"/>
                                </a:lnTo>
                                <a:lnTo>
                                  <a:pt x="140" y="191"/>
                                </a:lnTo>
                                <a:lnTo>
                                  <a:pt x="131" y="198"/>
                                </a:lnTo>
                                <a:lnTo>
                                  <a:pt x="124" y="204"/>
                                </a:lnTo>
                                <a:lnTo>
                                  <a:pt x="115" y="208"/>
                                </a:lnTo>
                                <a:lnTo>
                                  <a:pt x="103" y="211"/>
                                </a:lnTo>
                                <a:lnTo>
                                  <a:pt x="180" y="211"/>
                                </a:lnTo>
                                <a:lnTo>
                                  <a:pt x="189" y="203"/>
                                </a:lnTo>
                                <a:lnTo>
                                  <a:pt x="203" y="189"/>
                                </a:lnTo>
                                <a:lnTo>
                                  <a:pt x="213" y="173"/>
                                </a:lnTo>
                                <a:lnTo>
                                  <a:pt x="216" y="153"/>
                                </a:lnTo>
                                <a:lnTo>
                                  <a:pt x="212" y="136"/>
                                </a:lnTo>
                                <a:close/>
                                <a:moveTo>
                                  <a:pt x="205" y="124"/>
                                </a:moveTo>
                                <a:lnTo>
                                  <a:pt x="105" y="124"/>
                                </a:lnTo>
                                <a:lnTo>
                                  <a:pt x="116" y="125"/>
                                </a:lnTo>
                                <a:lnTo>
                                  <a:pt x="132" y="133"/>
                                </a:lnTo>
                                <a:lnTo>
                                  <a:pt x="138" y="137"/>
                                </a:lnTo>
                                <a:lnTo>
                                  <a:pt x="144" y="136"/>
                                </a:lnTo>
                                <a:lnTo>
                                  <a:pt x="212" y="136"/>
                                </a:lnTo>
                                <a:lnTo>
                                  <a:pt x="211" y="133"/>
                                </a:lnTo>
                                <a:lnTo>
                                  <a:pt x="205" y="124"/>
                                </a:lnTo>
                                <a:close/>
                                <a:moveTo>
                                  <a:pt x="0" y="74"/>
                                </a:moveTo>
                                <a:lnTo>
                                  <a:pt x="4" y="85"/>
                                </a:lnTo>
                                <a:lnTo>
                                  <a:pt x="9" y="96"/>
                                </a:lnTo>
                                <a:lnTo>
                                  <a:pt x="15" y="106"/>
                                </a:lnTo>
                                <a:lnTo>
                                  <a:pt x="22" y="115"/>
                                </a:lnTo>
                                <a:lnTo>
                                  <a:pt x="30" y="122"/>
                                </a:lnTo>
                                <a:lnTo>
                                  <a:pt x="39" y="125"/>
                                </a:lnTo>
                                <a:lnTo>
                                  <a:pt x="48" y="126"/>
                                </a:lnTo>
                                <a:lnTo>
                                  <a:pt x="59" y="127"/>
                                </a:lnTo>
                                <a:lnTo>
                                  <a:pt x="70" y="129"/>
                                </a:lnTo>
                                <a:lnTo>
                                  <a:pt x="82" y="128"/>
                                </a:lnTo>
                                <a:lnTo>
                                  <a:pt x="88" y="128"/>
                                </a:lnTo>
                                <a:lnTo>
                                  <a:pt x="97" y="126"/>
                                </a:lnTo>
                                <a:lnTo>
                                  <a:pt x="105" y="124"/>
                                </a:lnTo>
                                <a:lnTo>
                                  <a:pt x="205" y="124"/>
                                </a:lnTo>
                                <a:lnTo>
                                  <a:pt x="200" y="117"/>
                                </a:lnTo>
                                <a:lnTo>
                                  <a:pt x="45" y="117"/>
                                </a:lnTo>
                                <a:lnTo>
                                  <a:pt x="36" y="116"/>
                                </a:lnTo>
                                <a:lnTo>
                                  <a:pt x="33" y="111"/>
                                </a:lnTo>
                                <a:lnTo>
                                  <a:pt x="26" y="107"/>
                                </a:lnTo>
                                <a:lnTo>
                                  <a:pt x="18" y="100"/>
                                </a:lnTo>
                                <a:lnTo>
                                  <a:pt x="12" y="92"/>
                                </a:lnTo>
                                <a:lnTo>
                                  <a:pt x="0" y="74"/>
                                </a:lnTo>
                                <a:close/>
                                <a:moveTo>
                                  <a:pt x="90" y="0"/>
                                </a:moveTo>
                                <a:lnTo>
                                  <a:pt x="107" y="21"/>
                                </a:lnTo>
                                <a:lnTo>
                                  <a:pt x="117" y="37"/>
                                </a:lnTo>
                                <a:lnTo>
                                  <a:pt x="121" y="54"/>
                                </a:lnTo>
                                <a:lnTo>
                                  <a:pt x="124" y="80"/>
                                </a:lnTo>
                                <a:lnTo>
                                  <a:pt x="119" y="94"/>
                                </a:lnTo>
                                <a:lnTo>
                                  <a:pt x="102" y="106"/>
                                </a:lnTo>
                                <a:lnTo>
                                  <a:pt x="77" y="114"/>
                                </a:lnTo>
                                <a:lnTo>
                                  <a:pt x="45" y="117"/>
                                </a:lnTo>
                                <a:lnTo>
                                  <a:pt x="200" y="117"/>
                                </a:lnTo>
                                <a:lnTo>
                                  <a:pt x="198" y="114"/>
                                </a:lnTo>
                                <a:lnTo>
                                  <a:pt x="180" y="96"/>
                                </a:lnTo>
                                <a:lnTo>
                                  <a:pt x="162" y="76"/>
                                </a:lnTo>
                                <a:lnTo>
                                  <a:pt x="150" y="61"/>
                                </a:lnTo>
                                <a:lnTo>
                                  <a:pt x="129" y="36"/>
                                </a:lnTo>
                                <a:lnTo>
                                  <a:pt x="117" y="21"/>
                                </a:lnTo>
                                <a:lnTo>
                                  <a:pt x="110" y="12"/>
                                </a:lnTo>
                                <a:lnTo>
                                  <a:pt x="101" y="4"/>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27"/>
                        <wps:cNvSpPr>
                          <a:spLocks/>
                        </wps:cNvSpPr>
                        <wps:spPr bwMode="auto">
                          <a:xfrm>
                            <a:off x="4987" y="1333"/>
                            <a:ext cx="156" cy="135"/>
                          </a:xfrm>
                          <a:custGeom>
                            <a:avLst/>
                            <a:gdLst>
                              <a:gd name="T0" fmla="+- 0 5010 4987"/>
                              <a:gd name="T1" fmla="*/ T0 w 156"/>
                              <a:gd name="T2" fmla="+- 0 1428 1333"/>
                              <a:gd name="T3" fmla="*/ 1428 h 135"/>
                              <a:gd name="T4" fmla="+- 0 4994 4987"/>
                              <a:gd name="T5" fmla="*/ T4 w 156"/>
                              <a:gd name="T6" fmla="+- 0 1435 1333"/>
                              <a:gd name="T7" fmla="*/ 1435 h 135"/>
                              <a:gd name="T8" fmla="+- 0 4987 4987"/>
                              <a:gd name="T9" fmla="*/ T8 w 156"/>
                              <a:gd name="T10" fmla="+- 0 1443 1333"/>
                              <a:gd name="T11" fmla="*/ 1443 h 135"/>
                              <a:gd name="T12" fmla="+- 0 4987 4987"/>
                              <a:gd name="T13" fmla="*/ T12 w 156"/>
                              <a:gd name="T14" fmla="+- 0 1449 1333"/>
                              <a:gd name="T15" fmla="*/ 1449 h 135"/>
                              <a:gd name="T16" fmla="+- 0 4988 4987"/>
                              <a:gd name="T17" fmla="*/ T16 w 156"/>
                              <a:gd name="T18" fmla="+- 0 1460 1333"/>
                              <a:gd name="T19" fmla="*/ 1460 h 135"/>
                              <a:gd name="T20" fmla="+- 0 4994 4987"/>
                              <a:gd name="T21" fmla="*/ T20 w 156"/>
                              <a:gd name="T22" fmla="+- 0 1465 1333"/>
                              <a:gd name="T23" fmla="*/ 1465 h 135"/>
                              <a:gd name="T24" fmla="+- 0 5006 4987"/>
                              <a:gd name="T25" fmla="*/ T24 w 156"/>
                              <a:gd name="T26" fmla="+- 0 1467 1333"/>
                              <a:gd name="T27" fmla="*/ 1467 h 135"/>
                              <a:gd name="T28" fmla="+- 0 5026 4987"/>
                              <a:gd name="T29" fmla="*/ T28 w 156"/>
                              <a:gd name="T30" fmla="+- 0 1468 1333"/>
                              <a:gd name="T31" fmla="*/ 1468 h 135"/>
                              <a:gd name="T32" fmla="+- 0 5038 4987"/>
                              <a:gd name="T33" fmla="*/ T32 w 156"/>
                              <a:gd name="T34" fmla="+- 0 1468 1333"/>
                              <a:gd name="T35" fmla="*/ 1468 h 135"/>
                              <a:gd name="T36" fmla="+- 0 5049 4987"/>
                              <a:gd name="T37" fmla="*/ T36 w 156"/>
                              <a:gd name="T38" fmla="+- 0 1466 1333"/>
                              <a:gd name="T39" fmla="*/ 1466 h 135"/>
                              <a:gd name="T40" fmla="+- 0 5059 4987"/>
                              <a:gd name="T41" fmla="*/ T40 w 156"/>
                              <a:gd name="T42" fmla="+- 0 1461 1333"/>
                              <a:gd name="T43" fmla="*/ 1461 h 135"/>
                              <a:gd name="T44" fmla="+- 0 5068 4987"/>
                              <a:gd name="T45" fmla="*/ T44 w 156"/>
                              <a:gd name="T46" fmla="+- 0 1455 1333"/>
                              <a:gd name="T47" fmla="*/ 1455 h 135"/>
                              <a:gd name="T48" fmla="+- 0 5077 4987"/>
                              <a:gd name="T49" fmla="*/ T48 w 156"/>
                              <a:gd name="T50" fmla="+- 0 1448 1333"/>
                              <a:gd name="T51" fmla="*/ 1448 h 135"/>
                              <a:gd name="T52" fmla="+- 0 5085 4987"/>
                              <a:gd name="T53" fmla="*/ T52 w 156"/>
                              <a:gd name="T54" fmla="+- 0 1441 1333"/>
                              <a:gd name="T55" fmla="*/ 1441 h 135"/>
                              <a:gd name="T56" fmla="+- 0 5012 4987"/>
                              <a:gd name="T57" fmla="*/ T56 w 156"/>
                              <a:gd name="T58" fmla="+- 0 1441 1333"/>
                              <a:gd name="T59" fmla="*/ 1441 h 135"/>
                              <a:gd name="T60" fmla="+- 0 5010 4987"/>
                              <a:gd name="T61" fmla="*/ T60 w 156"/>
                              <a:gd name="T62" fmla="+- 0 1428 1333"/>
                              <a:gd name="T63" fmla="*/ 1428 h 135"/>
                              <a:gd name="T64" fmla="+- 0 5042 4987"/>
                              <a:gd name="T65" fmla="*/ T64 w 156"/>
                              <a:gd name="T66" fmla="+- 0 1424 1333"/>
                              <a:gd name="T67" fmla="*/ 1424 h 135"/>
                              <a:gd name="T68" fmla="+- 0 5028 4987"/>
                              <a:gd name="T69" fmla="*/ T68 w 156"/>
                              <a:gd name="T70" fmla="+- 0 1424 1333"/>
                              <a:gd name="T71" fmla="*/ 1424 h 135"/>
                              <a:gd name="T72" fmla="+- 0 5028 4987"/>
                              <a:gd name="T73" fmla="*/ T72 w 156"/>
                              <a:gd name="T74" fmla="+- 0 1428 1333"/>
                              <a:gd name="T75" fmla="*/ 1428 h 135"/>
                              <a:gd name="T76" fmla="+- 0 5012 4987"/>
                              <a:gd name="T77" fmla="*/ T76 w 156"/>
                              <a:gd name="T78" fmla="+- 0 1441 1333"/>
                              <a:gd name="T79" fmla="*/ 1441 h 135"/>
                              <a:gd name="T80" fmla="+- 0 5085 4987"/>
                              <a:gd name="T81" fmla="*/ T80 w 156"/>
                              <a:gd name="T82" fmla="+- 0 1441 1333"/>
                              <a:gd name="T83" fmla="*/ 1441 h 135"/>
                              <a:gd name="T84" fmla="+- 0 5100 4987"/>
                              <a:gd name="T85" fmla="*/ T84 w 156"/>
                              <a:gd name="T86" fmla="+- 0 1430 1333"/>
                              <a:gd name="T87" fmla="*/ 1430 h 135"/>
                              <a:gd name="T88" fmla="+- 0 5046 4987"/>
                              <a:gd name="T89" fmla="*/ T88 w 156"/>
                              <a:gd name="T90" fmla="+- 0 1430 1333"/>
                              <a:gd name="T91" fmla="*/ 1430 h 135"/>
                              <a:gd name="T92" fmla="+- 0 5042 4987"/>
                              <a:gd name="T93" fmla="*/ T92 w 156"/>
                              <a:gd name="T94" fmla="+- 0 1424 1333"/>
                              <a:gd name="T95" fmla="*/ 1424 h 135"/>
                              <a:gd name="T96" fmla="+- 0 5111 4987"/>
                              <a:gd name="T97" fmla="*/ T96 w 156"/>
                              <a:gd name="T98" fmla="+- 0 1333 1333"/>
                              <a:gd name="T99" fmla="*/ 1333 h 135"/>
                              <a:gd name="T100" fmla="+- 0 5098 4987"/>
                              <a:gd name="T101" fmla="*/ T100 w 156"/>
                              <a:gd name="T102" fmla="+- 0 1333 1333"/>
                              <a:gd name="T103" fmla="*/ 1333 h 135"/>
                              <a:gd name="T104" fmla="+- 0 5091 4987"/>
                              <a:gd name="T105" fmla="*/ T104 w 156"/>
                              <a:gd name="T106" fmla="+- 0 1338 1333"/>
                              <a:gd name="T107" fmla="*/ 1338 h 135"/>
                              <a:gd name="T108" fmla="+- 0 5095 4987"/>
                              <a:gd name="T109" fmla="*/ T108 w 156"/>
                              <a:gd name="T110" fmla="+- 0 1352 1333"/>
                              <a:gd name="T111" fmla="*/ 1352 h 135"/>
                              <a:gd name="T112" fmla="+- 0 5098 4987"/>
                              <a:gd name="T113" fmla="*/ T112 w 156"/>
                              <a:gd name="T114" fmla="+- 0 1363 1333"/>
                              <a:gd name="T115" fmla="*/ 1363 h 135"/>
                              <a:gd name="T116" fmla="+- 0 5092 4987"/>
                              <a:gd name="T117" fmla="*/ T116 w 156"/>
                              <a:gd name="T118" fmla="+- 0 1385 1333"/>
                              <a:gd name="T119" fmla="*/ 1385 h 135"/>
                              <a:gd name="T120" fmla="+- 0 5094 4987"/>
                              <a:gd name="T121" fmla="*/ T120 w 156"/>
                              <a:gd name="T122" fmla="+- 0 1394 1333"/>
                              <a:gd name="T123" fmla="*/ 1394 h 135"/>
                              <a:gd name="T124" fmla="+- 0 5087 4987"/>
                              <a:gd name="T125" fmla="*/ T124 w 156"/>
                              <a:gd name="T126" fmla="+- 0 1403 1333"/>
                              <a:gd name="T127" fmla="*/ 1403 h 135"/>
                              <a:gd name="T128" fmla="+- 0 5085 4987"/>
                              <a:gd name="T129" fmla="*/ T128 w 156"/>
                              <a:gd name="T130" fmla="+- 0 1405 1333"/>
                              <a:gd name="T131" fmla="*/ 1405 h 135"/>
                              <a:gd name="T132" fmla="+- 0 5059 4987"/>
                              <a:gd name="T133" fmla="*/ T132 w 156"/>
                              <a:gd name="T134" fmla="+- 0 1423 1333"/>
                              <a:gd name="T135" fmla="*/ 1423 h 135"/>
                              <a:gd name="T136" fmla="+- 0 5054 4987"/>
                              <a:gd name="T137" fmla="*/ T136 w 156"/>
                              <a:gd name="T138" fmla="+- 0 1428 1333"/>
                              <a:gd name="T139" fmla="*/ 1428 h 135"/>
                              <a:gd name="T140" fmla="+- 0 5046 4987"/>
                              <a:gd name="T141" fmla="*/ T140 w 156"/>
                              <a:gd name="T142" fmla="+- 0 1430 1333"/>
                              <a:gd name="T143" fmla="*/ 1430 h 135"/>
                              <a:gd name="T144" fmla="+- 0 5100 4987"/>
                              <a:gd name="T145" fmla="*/ T144 w 156"/>
                              <a:gd name="T146" fmla="+- 0 1430 1333"/>
                              <a:gd name="T147" fmla="*/ 1430 h 135"/>
                              <a:gd name="T148" fmla="+- 0 5102 4987"/>
                              <a:gd name="T149" fmla="*/ T148 w 156"/>
                              <a:gd name="T150" fmla="+- 0 1428 1333"/>
                              <a:gd name="T151" fmla="*/ 1428 h 135"/>
                              <a:gd name="T152" fmla="+- 0 5109 4987"/>
                              <a:gd name="T153" fmla="*/ T152 w 156"/>
                              <a:gd name="T154" fmla="+- 0 1422 1333"/>
                              <a:gd name="T155" fmla="*/ 1422 h 135"/>
                              <a:gd name="T156" fmla="+- 0 5116 4987"/>
                              <a:gd name="T157" fmla="*/ T156 w 156"/>
                              <a:gd name="T158" fmla="+- 0 1415 1333"/>
                              <a:gd name="T159" fmla="*/ 1415 h 135"/>
                              <a:gd name="T160" fmla="+- 0 5124 4987"/>
                              <a:gd name="T161" fmla="*/ T160 w 156"/>
                              <a:gd name="T162" fmla="+- 0 1407 1333"/>
                              <a:gd name="T163" fmla="*/ 1407 h 135"/>
                              <a:gd name="T164" fmla="+- 0 5133 4987"/>
                              <a:gd name="T165" fmla="*/ T164 w 156"/>
                              <a:gd name="T166" fmla="+- 0 1398 1333"/>
                              <a:gd name="T167" fmla="*/ 1398 h 135"/>
                              <a:gd name="T168" fmla="+- 0 5142 4987"/>
                              <a:gd name="T169" fmla="*/ T168 w 156"/>
                              <a:gd name="T170" fmla="+- 0 1388 1333"/>
                              <a:gd name="T171" fmla="*/ 1388 h 135"/>
                              <a:gd name="T172" fmla="+- 0 5142 4987"/>
                              <a:gd name="T173" fmla="*/ T172 w 156"/>
                              <a:gd name="T174" fmla="+- 0 1374 1333"/>
                              <a:gd name="T175" fmla="*/ 1374 h 135"/>
                              <a:gd name="T176" fmla="+- 0 5141 4987"/>
                              <a:gd name="T177" fmla="*/ T176 w 156"/>
                              <a:gd name="T178" fmla="+- 0 1361 1333"/>
                              <a:gd name="T179" fmla="*/ 1361 h 135"/>
                              <a:gd name="T180" fmla="+- 0 5137 4987"/>
                              <a:gd name="T181" fmla="*/ T180 w 156"/>
                              <a:gd name="T182" fmla="+- 0 1354 1333"/>
                              <a:gd name="T183" fmla="*/ 1354 h 135"/>
                              <a:gd name="T184" fmla="+- 0 5129 4987"/>
                              <a:gd name="T185" fmla="*/ T184 w 156"/>
                              <a:gd name="T186" fmla="+- 0 1347 1333"/>
                              <a:gd name="T187" fmla="*/ 1347 h 135"/>
                              <a:gd name="T188" fmla="+- 0 5120 4987"/>
                              <a:gd name="T189" fmla="*/ T188 w 156"/>
                              <a:gd name="T190" fmla="+- 0 1339 1333"/>
                              <a:gd name="T191" fmla="*/ 1339 h 135"/>
                              <a:gd name="T192" fmla="+- 0 5114 4987"/>
                              <a:gd name="T193" fmla="*/ T192 w 156"/>
                              <a:gd name="T194" fmla="+- 0 1336 1333"/>
                              <a:gd name="T195" fmla="*/ 1336 h 135"/>
                              <a:gd name="T196" fmla="+- 0 5111 4987"/>
                              <a:gd name="T197" fmla="*/ T196 w 156"/>
                              <a:gd name="T198" fmla="+- 0 1333 1333"/>
                              <a:gd name="T199" fmla="*/ 133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6" h="135">
                                <a:moveTo>
                                  <a:pt x="23" y="95"/>
                                </a:moveTo>
                                <a:lnTo>
                                  <a:pt x="7" y="102"/>
                                </a:lnTo>
                                <a:lnTo>
                                  <a:pt x="0" y="110"/>
                                </a:lnTo>
                                <a:lnTo>
                                  <a:pt x="0" y="116"/>
                                </a:lnTo>
                                <a:lnTo>
                                  <a:pt x="1" y="127"/>
                                </a:lnTo>
                                <a:lnTo>
                                  <a:pt x="7" y="132"/>
                                </a:lnTo>
                                <a:lnTo>
                                  <a:pt x="19" y="134"/>
                                </a:lnTo>
                                <a:lnTo>
                                  <a:pt x="39" y="135"/>
                                </a:lnTo>
                                <a:lnTo>
                                  <a:pt x="51" y="135"/>
                                </a:lnTo>
                                <a:lnTo>
                                  <a:pt x="62" y="133"/>
                                </a:lnTo>
                                <a:lnTo>
                                  <a:pt x="72" y="128"/>
                                </a:lnTo>
                                <a:lnTo>
                                  <a:pt x="81" y="122"/>
                                </a:lnTo>
                                <a:lnTo>
                                  <a:pt x="90" y="115"/>
                                </a:lnTo>
                                <a:lnTo>
                                  <a:pt x="98" y="108"/>
                                </a:lnTo>
                                <a:lnTo>
                                  <a:pt x="25" y="108"/>
                                </a:lnTo>
                                <a:lnTo>
                                  <a:pt x="23" y="95"/>
                                </a:lnTo>
                                <a:close/>
                                <a:moveTo>
                                  <a:pt x="55" y="91"/>
                                </a:moveTo>
                                <a:lnTo>
                                  <a:pt x="41" y="91"/>
                                </a:lnTo>
                                <a:lnTo>
                                  <a:pt x="41" y="95"/>
                                </a:lnTo>
                                <a:lnTo>
                                  <a:pt x="25" y="108"/>
                                </a:lnTo>
                                <a:lnTo>
                                  <a:pt x="98" y="108"/>
                                </a:lnTo>
                                <a:lnTo>
                                  <a:pt x="113" y="97"/>
                                </a:lnTo>
                                <a:lnTo>
                                  <a:pt x="59" y="97"/>
                                </a:lnTo>
                                <a:lnTo>
                                  <a:pt x="55" y="91"/>
                                </a:lnTo>
                                <a:close/>
                                <a:moveTo>
                                  <a:pt x="124" y="0"/>
                                </a:moveTo>
                                <a:lnTo>
                                  <a:pt x="111" y="0"/>
                                </a:lnTo>
                                <a:lnTo>
                                  <a:pt x="104" y="5"/>
                                </a:lnTo>
                                <a:lnTo>
                                  <a:pt x="108" y="19"/>
                                </a:lnTo>
                                <a:lnTo>
                                  <a:pt x="111" y="30"/>
                                </a:lnTo>
                                <a:lnTo>
                                  <a:pt x="105" y="52"/>
                                </a:lnTo>
                                <a:lnTo>
                                  <a:pt x="107" y="61"/>
                                </a:lnTo>
                                <a:lnTo>
                                  <a:pt x="100" y="70"/>
                                </a:lnTo>
                                <a:lnTo>
                                  <a:pt x="98" y="72"/>
                                </a:lnTo>
                                <a:lnTo>
                                  <a:pt x="72" y="90"/>
                                </a:lnTo>
                                <a:lnTo>
                                  <a:pt x="67" y="95"/>
                                </a:lnTo>
                                <a:lnTo>
                                  <a:pt x="59" y="97"/>
                                </a:lnTo>
                                <a:lnTo>
                                  <a:pt x="113" y="97"/>
                                </a:lnTo>
                                <a:lnTo>
                                  <a:pt x="115" y="95"/>
                                </a:lnTo>
                                <a:lnTo>
                                  <a:pt x="122" y="89"/>
                                </a:lnTo>
                                <a:lnTo>
                                  <a:pt x="129" y="82"/>
                                </a:lnTo>
                                <a:lnTo>
                                  <a:pt x="137" y="74"/>
                                </a:lnTo>
                                <a:lnTo>
                                  <a:pt x="146" y="65"/>
                                </a:lnTo>
                                <a:lnTo>
                                  <a:pt x="155" y="55"/>
                                </a:lnTo>
                                <a:lnTo>
                                  <a:pt x="155" y="41"/>
                                </a:lnTo>
                                <a:lnTo>
                                  <a:pt x="154" y="28"/>
                                </a:lnTo>
                                <a:lnTo>
                                  <a:pt x="150" y="21"/>
                                </a:lnTo>
                                <a:lnTo>
                                  <a:pt x="142" y="14"/>
                                </a:lnTo>
                                <a:lnTo>
                                  <a:pt x="133" y="6"/>
                                </a:lnTo>
                                <a:lnTo>
                                  <a:pt x="127" y="3"/>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8"/>
                        <wps:cNvSpPr>
                          <a:spLocks/>
                        </wps:cNvSpPr>
                        <wps:spPr bwMode="auto">
                          <a:xfrm>
                            <a:off x="4953" y="1451"/>
                            <a:ext cx="30" cy="18"/>
                          </a:xfrm>
                          <a:custGeom>
                            <a:avLst/>
                            <a:gdLst>
                              <a:gd name="T0" fmla="+- 0 4982 4954"/>
                              <a:gd name="T1" fmla="*/ T0 w 30"/>
                              <a:gd name="T2" fmla="+- 0 1451 1451"/>
                              <a:gd name="T3" fmla="*/ 1451 h 18"/>
                              <a:gd name="T4" fmla="+- 0 4954 4954"/>
                              <a:gd name="T5" fmla="*/ T4 w 30"/>
                              <a:gd name="T6" fmla="+- 0 1454 1451"/>
                              <a:gd name="T7" fmla="*/ 1454 h 18"/>
                              <a:gd name="T8" fmla="+- 0 4959 4954"/>
                              <a:gd name="T9" fmla="*/ T8 w 30"/>
                              <a:gd name="T10" fmla="+- 0 1469 1451"/>
                              <a:gd name="T11" fmla="*/ 1469 h 18"/>
                              <a:gd name="T12" fmla="+- 0 4967 4954"/>
                              <a:gd name="T13" fmla="*/ T12 w 30"/>
                              <a:gd name="T14" fmla="+- 0 1464 1451"/>
                              <a:gd name="T15" fmla="*/ 1464 h 18"/>
                              <a:gd name="T16" fmla="+- 0 4976 4954"/>
                              <a:gd name="T17" fmla="*/ T16 w 30"/>
                              <a:gd name="T18" fmla="+- 0 1459 1451"/>
                              <a:gd name="T19" fmla="*/ 1459 h 18"/>
                              <a:gd name="T20" fmla="+- 0 4983 4954"/>
                              <a:gd name="T21" fmla="*/ T20 w 30"/>
                              <a:gd name="T22" fmla="+- 0 1458 1451"/>
                              <a:gd name="T23" fmla="*/ 1458 h 18"/>
                              <a:gd name="T24" fmla="+- 0 4982 4954"/>
                              <a:gd name="T25" fmla="*/ T24 w 30"/>
                              <a:gd name="T26" fmla="+- 0 1451 1451"/>
                              <a:gd name="T27" fmla="*/ 1451 h 18"/>
                            </a:gdLst>
                            <a:ahLst/>
                            <a:cxnLst>
                              <a:cxn ang="0">
                                <a:pos x="T1" y="T3"/>
                              </a:cxn>
                              <a:cxn ang="0">
                                <a:pos x="T5" y="T7"/>
                              </a:cxn>
                              <a:cxn ang="0">
                                <a:pos x="T9" y="T11"/>
                              </a:cxn>
                              <a:cxn ang="0">
                                <a:pos x="T13" y="T15"/>
                              </a:cxn>
                              <a:cxn ang="0">
                                <a:pos x="T17" y="T19"/>
                              </a:cxn>
                              <a:cxn ang="0">
                                <a:pos x="T21" y="T23"/>
                              </a:cxn>
                              <a:cxn ang="0">
                                <a:pos x="T25" y="T27"/>
                              </a:cxn>
                            </a:cxnLst>
                            <a:rect l="0" t="0" r="r" b="b"/>
                            <a:pathLst>
                              <a:path w="30" h="18">
                                <a:moveTo>
                                  <a:pt x="28" y="0"/>
                                </a:moveTo>
                                <a:lnTo>
                                  <a:pt x="0" y="3"/>
                                </a:lnTo>
                                <a:lnTo>
                                  <a:pt x="5" y="18"/>
                                </a:lnTo>
                                <a:lnTo>
                                  <a:pt x="13" y="13"/>
                                </a:lnTo>
                                <a:lnTo>
                                  <a:pt x="22" y="8"/>
                                </a:lnTo>
                                <a:lnTo>
                                  <a:pt x="29" y="7"/>
                                </a:lnTo>
                                <a:lnTo>
                                  <a:pt x="28"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9"/>
                        <wps:cNvSpPr>
                          <a:spLocks/>
                        </wps:cNvSpPr>
                        <wps:spPr bwMode="auto">
                          <a:xfrm>
                            <a:off x="4764" y="2097"/>
                            <a:ext cx="30" cy="30"/>
                          </a:xfrm>
                          <a:custGeom>
                            <a:avLst/>
                            <a:gdLst>
                              <a:gd name="T0" fmla="+- 0 4769 4765"/>
                              <a:gd name="T1" fmla="*/ T0 w 30"/>
                              <a:gd name="T2" fmla="+- 0 2098 2098"/>
                              <a:gd name="T3" fmla="*/ 2098 h 30"/>
                              <a:gd name="T4" fmla="+- 0 4765 4765"/>
                              <a:gd name="T5" fmla="*/ T4 w 30"/>
                              <a:gd name="T6" fmla="+- 0 2103 2098"/>
                              <a:gd name="T7" fmla="*/ 2103 h 30"/>
                              <a:gd name="T8" fmla="+- 0 4784 4765"/>
                              <a:gd name="T9" fmla="*/ T8 w 30"/>
                              <a:gd name="T10" fmla="+- 0 2119 2098"/>
                              <a:gd name="T11" fmla="*/ 2119 h 30"/>
                              <a:gd name="T12" fmla="+- 0 4790 4765"/>
                              <a:gd name="T13" fmla="*/ T12 w 30"/>
                              <a:gd name="T14" fmla="+- 0 2127 2098"/>
                              <a:gd name="T15" fmla="*/ 2127 h 30"/>
                              <a:gd name="T16" fmla="+- 0 4794 4765"/>
                              <a:gd name="T17" fmla="*/ T16 w 30"/>
                              <a:gd name="T18" fmla="+- 0 2120 2098"/>
                              <a:gd name="T19" fmla="*/ 2120 h 30"/>
                              <a:gd name="T20" fmla="+- 0 4789 4765"/>
                              <a:gd name="T21" fmla="*/ T20 w 30"/>
                              <a:gd name="T22" fmla="+- 0 2115 2098"/>
                              <a:gd name="T23" fmla="*/ 2115 h 30"/>
                              <a:gd name="T24" fmla="+- 0 4778 4765"/>
                              <a:gd name="T25" fmla="*/ T24 w 30"/>
                              <a:gd name="T26" fmla="+- 0 2106 2098"/>
                              <a:gd name="T27" fmla="*/ 2106 h 30"/>
                              <a:gd name="T28" fmla="+- 0 4769 4765"/>
                              <a:gd name="T29" fmla="*/ T28 w 30"/>
                              <a:gd name="T30" fmla="+- 0 2098 2098"/>
                              <a:gd name="T31" fmla="*/ 2098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30">
                                <a:moveTo>
                                  <a:pt x="4" y="0"/>
                                </a:moveTo>
                                <a:lnTo>
                                  <a:pt x="0" y="5"/>
                                </a:lnTo>
                                <a:lnTo>
                                  <a:pt x="19" y="21"/>
                                </a:lnTo>
                                <a:lnTo>
                                  <a:pt x="25" y="29"/>
                                </a:lnTo>
                                <a:lnTo>
                                  <a:pt x="29" y="22"/>
                                </a:lnTo>
                                <a:lnTo>
                                  <a:pt x="24" y="17"/>
                                </a:lnTo>
                                <a:lnTo>
                                  <a:pt x="13" y="8"/>
                                </a:lnTo>
                                <a:lnTo>
                                  <a:pt x="4"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58" y="584"/>
                            <a:ext cx="756"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188" y="658"/>
                            <a:ext cx="17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138" y="770"/>
                            <a:ext cx="66"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196" y="777"/>
                            <a:ext cx="34"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97" y="259"/>
                            <a:ext cx="1190" cy="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35"/>
                        <wps:cNvSpPr>
                          <a:spLocks/>
                        </wps:cNvSpPr>
                        <wps:spPr bwMode="auto">
                          <a:xfrm>
                            <a:off x="6209" y="2102"/>
                            <a:ext cx="30" cy="30"/>
                          </a:xfrm>
                          <a:custGeom>
                            <a:avLst/>
                            <a:gdLst>
                              <a:gd name="T0" fmla="+- 0 6235 6210"/>
                              <a:gd name="T1" fmla="*/ T0 w 30"/>
                              <a:gd name="T2" fmla="+- 0 2102 2102"/>
                              <a:gd name="T3" fmla="*/ 2102 h 30"/>
                              <a:gd name="T4" fmla="+- 0 6226 6210"/>
                              <a:gd name="T5" fmla="*/ T4 w 30"/>
                              <a:gd name="T6" fmla="+- 0 2110 2102"/>
                              <a:gd name="T7" fmla="*/ 2110 h 30"/>
                              <a:gd name="T8" fmla="+- 0 6215 6210"/>
                              <a:gd name="T9" fmla="*/ T8 w 30"/>
                              <a:gd name="T10" fmla="+- 0 2119 2102"/>
                              <a:gd name="T11" fmla="*/ 2119 h 30"/>
                              <a:gd name="T12" fmla="+- 0 6210 6210"/>
                              <a:gd name="T13" fmla="*/ T12 w 30"/>
                              <a:gd name="T14" fmla="+- 0 2124 2102"/>
                              <a:gd name="T15" fmla="*/ 2124 h 30"/>
                              <a:gd name="T16" fmla="+- 0 6214 6210"/>
                              <a:gd name="T17" fmla="*/ T16 w 30"/>
                              <a:gd name="T18" fmla="+- 0 2131 2102"/>
                              <a:gd name="T19" fmla="*/ 2131 h 30"/>
                              <a:gd name="T20" fmla="+- 0 6220 6210"/>
                              <a:gd name="T21" fmla="*/ T20 w 30"/>
                              <a:gd name="T22" fmla="+- 0 2123 2102"/>
                              <a:gd name="T23" fmla="*/ 2123 h 30"/>
                              <a:gd name="T24" fmla="+- 0 6239 6210"/>
                              <a:gd name="T25" fmla="*/ T24 w 30"/>
                              <a:gd name="T26" fmla="+- 0 2108 2102"/>
                              <a:gd name="T27" fmla="*/ 2108 h 30"/>
                              <a:gd name="T28" fmla="+- 0 6235 6210"/>
                              <a:gd name="T29" fmla="*/ T28 w 30"/>
                              <a:gd name="T30" fmla="+- 0 2102 2102"/>
                              <a:gd name="T31" fmla="*/ 2102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30">
                                <a:moveTo>
                                  <a:pt x="25" y="0"/>
                                </a:moveTo>
                                <a:lnTo>
                                  <a:pt x="16" y="8"/>
                                </a:lnTo>
                                <a:lnTo>
                                  <a:pt x="5" y="17"/>
                                </a:lnTo>
                                <a:lnTo>
                                  <a:pt x="0" y="22"/>
                                </a:lnTo>
                                <a:lnTo>
                                  <a:pt x="4" y="29"/>
                                </a:lnTo>
                                <a:lnTo>
                                  <a:pt x="10" y="21"/>
                                </a:lnTo>
                                <a:lnTo>
                                  <a:pt x="29" y="6"/>
                                </a:lnTo>
                                <a:lnTo>
                                  <a:pt x="25"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6F0C8C" id="Group 37" o:spid="_x0000_s1026" style="position:absolute;margin-left:162.05pt;margin-top:16.1pt;width:100.8pt;height:111.2pt;z-index:-251655168;mso-wrap-distance-left:0;mso-wrap-distance-right:0;mso-position-horizontal-relative:margin" coordorigin="4499,259" coordsize="2016,2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4498;top:598;width:1884;height:1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">
                  <v:imagedata r:id="rId22" o:title=""/>
                </v:shape>
                <v:shape id="Picture 22" o:spid="_x0000_s1028" type="#_x0000_t75" style="position:absolute;left:4651;top:672;width:174;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">
                  <v:imagedata r:id="rId23" o:title=""/>
                </v:shape>
                <v:shape id="Picture 23" o:spid="_x0000_s1029" type="#_x0000_t75" style="position:absolute;left:4809;top:783;width:66;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">
                  <v:imagedata r:id="rId24" o:title=""/>
                </v:shape>
                <v:shape id="Picture 24" o:spid="_x0000_s1030" type="#_x0000_t75" style="position:absolute;left:4783;top:790;width:3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">
                  <v:imagedata r:id="rId25" o:title=""/>
                </v:shape>
                <v:shape id="Picture 25" o:spid="_x0000_s1031" type="#_x0000_t75" style="position:absolute;left:4726;top:804;width:321;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">
                  <v:imagedata r:id="rId26" o:title=""/>
                </v:shape>
                <v:shape id="AutoShape 26" o:spid="_x0000_s1032" style="position:absolute;left:4936;top:1211;width:217;height:266;visibility:visible;mso-wrap-style:square;v-text-anchor:top" coordsize="2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" path="m119,258r-57,l80,259r10,4l95,265r6,-1l119,258xm47,211r-8,2l29,220,18,235r-8,23l10,263r3,l15,264r19,-3l42,258r77,l120,258r17,-12l154,232r18,-15l174,215r-108,l64,215r-9,l51,212r-4,-1xm103,203r-12,l90,209r-4,2l81,214r-5,1l174,215r6,-4l103,211r,-8xm212,136r-68,l148,140r5,6l153,153r,8l151,175r-4,10l140,191r-9,7l124,204r-9,4l103,211r77,l189,203r14,-14l213,173r3,-20l212,136xm205,124r-100,l116,125r16,8l138,137r6,-1l212,136r-1,-3l205,124xm,74l4,85,9,96r6,10l22,115r8,7l39,125r9,1l59,127r11,2l82,128r6,l97,126r8,-2l205,124r-5,-7l45,117r-9,-1l33,111r-7,-4l18,100,12,92,,74xm90,r17,21l117,37r4,17l124,80r-5,14l102,106r-25,8l45,117r155,l198,114,180,96,162,76,150,61,129,36,117,21r-7,-9l101,4,90,xe" fillcolor="black" stroked="f">
                  <v:path arrowok="t" o:connecttype="custom" o:connectlocs="62,1470;90,1475;101,1476;47,1423;29,1432;10,1470;13,1475;34,1473;119,1470;137,1458;172,1429;66,1427;55,1427;47,1423;91,1415;86,1423;76,1427;180,1423;103,1415;144,1348;153,1358;153,1373;147,1397;131,1410;115,1420;180,1423;203,1401;216,1365;205,1336;116,1337;138,1349;212,1348;205,1336;4,1297;15,1318;30,1334;48,1338;70,1341;88,1340;105,1336;200,1329;36,1328;26,1319;12,1304;90,1212;117,1249;124,1292;102,1318;45,1329;198,1326;162,1288;129,1248;110,1224;90,1212" o:connectangles="0,0,0,0,0,0,0,0,0,0,0,0,0,0,0,0,0,0,0,0,0,0,0,0,0,0,0,0,0,0,0,0,0,0,0,0,0,0,0,0,0,0,0,0,0,0,0,0,0,0,0,0,0,0"/>
                </v:shape>
                <v:shape id="AutoShape 27" o:spid="_x0000_s1033" style="position:absolute;left:4987;top:1333;width:156;height:135;visibility:visible;mso-wrap-style:square;v-text-anchor:top" coordsize="15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" path="m23,95l7,102,,110r,6l1,127r6,5l19,134r20,1l51,135r11,-2l72,128r9,-6l90,115r8,-7l25,108,23,95xm55,91r-14,l41,95,25,108r73,l113,97r-54,l55,91xm124,l111,r-7,5l108,19r3,11l105,52r2,9l100,70r-2,2l72,90r-5,5l59,97r54,l115,95r7,-6l129,82r8,-8l146,65r9,-10l155,41,154,28r-4,-7l142,14,133,6,127,3,124,xe" stroked="f">
                  <v:path arrowok="t" o:connecttype="custom" o:connectlocs="23,1428;7,1435;0,1443;0,1449;1,1460;7,1465;19,1467;39,1468;51,1468;62,1466;72,1461;81,1455;90,1448;98,1441;25,1441;23,1428;55,1424;41,1424;41,1428;25,1441;98,1441;113,1430;59,1430;55,1424;124,1333;111,1333;104,1338;108,1352;111,1363;105,1385;107,1394;100,1403;98,1405;72,1423;67,1428;59,1430;113,1430;115,1428;122,1422;129,1415;137,1407;146,1398;155,1388;155,1374;154,1361;150,1354;142,1347;133,1339;127,1336;124,1333" o:connectangles="0,0,0,0,0,0,0,0,0,0,0,0,0,0,0,0,0,0,0,0,0,0,0,0,0,0,0,0,0,0,0,0,0,0,0,0,0,0,0,0,0,0,0,0,0,0,0,0,0,0"/>
                </v:shape>
                <v:shape id="Freeform 28" o:spid="_x0000_s1034" style="position:absolute;left:4953;top:1451;width:30;height:18;visibility:visible;mso-wrap-style:square;v-text-anchor:top" coordsize="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" path="m28,l,3,5,18r8,-5l22,8,29,7,28,xe" fillcolor="#acacac" stroked="f">
                  <v:path arrowok="t" o:connecttype="custom" o:connectlocs="28,1451;0,1454;5,1469;13,1464;22,1459;29,1458;28,1451" o:connectangles="0,0,0,0,0,0,0"/>
                </v:shape>
                <v:shape id="Freeform 29" o:spid="_x0000_s1035" style="position:absolute;left:4764;top:2097;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" path="m4,l,5,19,21r6,8l29,22,24,17,13,8,4,xe" fillcolor="#acacac" stroked="f">
                  <v:path arrowok="t" o:connecttype="custom" o:connectlocs="4,2098;0,2103;19,2119;25,2127;29,2120;24,2115;13,2106;4,2098" o:connectangles="0,0,0,0,0,0,0,0"/>
                </v:shape>
                <v:shape id="Picture 30" o:spid="_x0000_s1036" type="#_x0000_t75" style="position:absolute;left:5758;top:584;width:756;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">
                  <v:imagedata r:id="rId27" o:title=""/>
                </v:shape>
                <v:shape id="Picture 31" o:spid="_x0000_s1037" type="#_x0000_t75" style="position:absolute;left:6188;top:658;width:174;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">
                  <v:imagedata r:id="rId28" o:title=""/>
                </v:shape>
                <v:shape id="Picture 32" o:spid="_x0000_s1038" type="#_x0000_t75" style="position:absolute;left:6138;top:770;width:66;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">
                  <v:imagedata r:id="rId29" o:title=""/>
                </v:shape>
                <v:shape id="Picture 33" o:spid="_x0000_s1039" type="#_x0000_t75" style="position:absolute;left:6196;top:777;width:3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">
                  <v:imagedata r:id="rId30" o:title=""/>
                </v:shape>
                <v:shape id="Picture 34" o:spid="_x0000_s1040" type="#_x0000_t75" style="position:absolute;left:5097;top:259;width:1190;height: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">
                  <v:imagedata r:id="rId31" o:title=""/>
                </v:shape>
                <v:shape id="Freeform 35" o:spid="_x0000_s1041" style="position:absolute;left:6209;top:210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" path="m25,l16,8,5,17,,22r4,7l10,21,29,6,25,xe" fillcolor="#acacac" stroked="f">
                  <v:path arrowok="t" o:connecttype="custom" o:connectlocs="25,2102;16,2110;5,2119;0,2124;4,2131;10,2123;29,2108;25,2102" o:connectangles="0,0,0,0,0,0,0,0"/>
                </v:shape>
                <w10:wrap type="topAndBottom" anchorx="margin"/>
              </v:group>
            </w:pict>
          </mc:Fallback>
        </mc:AlternateContent>
      </w:r>
    </w:p>
    <w:p w14:paraId="015D58F4" w14:textId="46ADE19C" w:rsidR="00F551B9" w:rsidRPr="00CA7D78" w:rsidRDefault="00F551B9" w:rsidP="00CA7D78">
      <w:pPr>
        <w:pStyle w:val="AS-P0"/>
      </w:pPr>
    </w:p>
    <w:p w14:paraId="66AF4F4A" w14:textId="286E8A6F" w:rsidR="00C61B9A" w:rsidRDefault="00C61B9A">
      <w:pPr>
        <w:rPr>
          <w:rFonts w:eastAsia="Times New Roman" w:cs="Times New Roman"/>
          <w:b/>
        </w:rPr>
      </w:pPr>
    </w:p>
    <w:p w14:paraId="717C0F1E" w14:textId="164B6D5D" w:rsidR="00F551B9" w:rsidRPr="00026226" w:rsidRDefault="00F551B9" w:rsidP="00026226">
      <w:pPr>
        <w:pStyle w:val="AS-P0"/>
        <w:jc w:val="center"/>
        <w:rPr>
          <w:b/>
        </w:rPr>
      </w:pPr>
      <w:r w:rsidRPr="00026226">
        <w:rPr>
          <w:b/>
        </w:rPr>
        <w:t>SCHEDULE 2</w:t>
      </w:r>
    </w:p>
    <w:p w14:paraId="60325062" w14:textId="77777777" w:rsidR="007E1C16" w:rsidRDefault="007E1C16" w:rsidP="00026226">
      <w:pPr>
        <w:pStyle w:val="AS-P0"/>
        <w:jc w:val="center"/>
      </w:pPr>
    </w:p>
    <w:p w14:paraId="0ED86A66" w14:textId="03602A35" w:rsidR="00026226" w:rsidRDefault="00F551B9" w:rsidP="00026226">
      <w:pPr>
        <w:pStyle w:val="AS-P0"/>
        <w:jc w:val="center"/>
      </w:pPr>
      <w:r w:rsidRPr="00CA7D78">
        <w:t>THE NATIONAL ANTHEM OF THE REPUBLIC OF NAMIBIA</w:t>
      </w:r>
    </w:p>
    <w:p w14:paraId="21F7A107" w14:textId="77777777" w:rsidR="00026226" w:rsidRDefault="00026226" w:rsidP="00026226">
      <w:pPr>
        <w:pStyle w:val="AS-P0"/>
        <w:jc w:val="center"/>
      </w:pPr>
    </w:p>
    <w:p w14:paraId="3F5CF699" w14:textId="1F768C78" w:rsidR="00F551B9" w:rsidRPr="00CA7D78" w:rsidRDefault="00F551B9" w:rsidP="00026226">
      <w:pPr>
        <w:pStyle w:val="AS-P0"/>
        <w:jc w:val="center"/>
      </w:pPr>
      <w:r w:rsidRPr="00CA7D78">
        <w:t>PART A</w:t>
      </w:r>
    </w:p>
    <w:p w14:paraId="6C6D196E" w14:textId="2EDA7C8D" w:rsidR="00F551B9" w:rsidRPr="00CA7D78" w:rsidRDefault="00026226" w:rsidP="00026226">
      <w:pPr>
        <w:pStyle w:val="AS-P0"/>
        <w:jc w:val="center"/>
      </w:pPr>
      <w:r w:rsidRPr="00CA7D78">
        <w:t>NAMIBIA, LAND OF THE BRAVE:</w:t>
      </w:r>
      <w:r w:rsidR="00400E98">
        <w:t xml:space="preserve"> </w:t>
      </w:r>
      <w:r w:rsidRPr="00CA7D78">
        <w:t xml:space="preserve">LYRICS </w:t>
      </w:r>
      <w:r w:rsidR="007108CC">
        <w:br/>
      </w:r>
      <w:r w:rsidRPr="00CA7D78">
        <w:t xml:space="preserve">BY </w:t>
      </w:r>
      <w:proofErr w:type="spellStart"/>
      <w:r w:rsidRPr="00CA7D78">
        <w:t>AXALI</w:t>
      </w:r>
      <w:proofErr w:type="spellEnd"/>
      <w:r w:rsidRPr="00CA7D78">
        <w:t xml:space="preserve"> </w:t>
      </w:r>
      <w:proofErr w:type="spellStart"/>
      <w:r w:rsidRPr="00CA7D78">
        <w:t>DOËSEB</w:t>
      </w:r>
      <w:proofErr w:type="spellEnd"/>
    </w:p>
    <w:p w14:paraId="3075869A" w14:textId="77777777" w:rsidR="00F551B9" w:rsidRPr="00CA7D78" w:rsidRDefault="00F551B9" w:rsidP="00CA7D78">
      <w:pPr>
        <w:pStyle w:val="AS-P0"/>
      </w:pPr>
    </w:p>
    <w:p w14:paraId="195A62C2" w14:textId="77777777" w:rsidR="00D4438C" w:rsidRDefault="00F551B9" w:rsidP="00F551B9">
      <w:pPr>
        <w:pStyle w:val="AS-P0"/>
      </w:pPr>
      <w:r w:rsidRPr="000B7F4C">
        <w:t xml:space="preserve">Namibia land of the brave </w:t>
      </w:r>
    </w:p>
    <w:p w14:paraId="6F59C960" w14:textId="77777777" w:rsidR="00D4438C" w:rsidRDefault="00F551B9" w:rsidP="00F551B9">
      <w:pPr>
        <w:pStyle w:val="AS-P0"/>
      </w:pPr>
      <w:r w:rsidRPr="000B7F4C">
        <w:t xml:space="preserve">Freedom fight we have won </w:t>
      </w:r>
    </w:p>
    <w:p w14:paraId="27B97C51" w14:textId="3B8B7023" w:rsidR="00F551B9" w:rsidRPr="000B7F4C" w:rsidRDefault="00F551B9" w:rsidP="00F551B9">
      <w:pPr>
        <w:pStyle w:val="AS-P0"/>
      </w:pPr>
      <w:r w:rsidRPr="000B7F4C">
        <w:t>Glory to their bravery</w:t>
      </w:r>
    </w:p>
    <w:p w14:paraId="11E2F603" w14:textId="77777777" w:rsidR="00F551B9" w:rsidRPr="000B7F4C" w:rsidRDefault="00F551B9" w:rsidP="00F551B9">
      <w:pPr>
        <w:pStyle w:val="AS-P0"/>
      </w:pPr>
      <w:r w:rsidRPr="000B7F4C">
        <w:t>Whose blood waters our freedom.</w:t>
      </w:r>
    </w:p>
    <w:p w14:paraId="4B04889D" w14:textId="77777777" w:rsidR="00F551B9" w:rsidRPr="000B7F4C" w:rsidRDefault="00F551B9" w:rsidP="00F551B9">
      <w:pPr>
        <w:pStyle w:val="AS-P0"/>
      </w:pPr>
    </w:p>
    <w:p w14:paraId="315C673D" w14:textId="77777777" w:rsidR="00D4438C" w:rsidRDefault="00F551B9" w:rsidP="00F551B9">
      <w:pPr>
        <w:pStyle w:val="AS-P0"/>
      </w:pPr>
      <w:r w:rsidRPr="000B7F4C">
        <w:t xml:space="preserve">We give our love and loyalty </w:t>
      </w:r>
    </w:p>
    <w:p w14:paraId="07F9B95E" w14:textId="628F5FD5" w:rsidR="00F551B9" w:rsidRPr="000B7F4C" w:rsidRDefault="00F551B9" w:rsidP="00F551B9">
      <w:pPr>
        <w:pStyle w:val="AS-P0"/>
      </w:pPr>
      <w:r w:rsidRPr="000B7F4C">
        <w:t>Together in unity</w:t>
      </w:r>
    </w:p>
    <w:p w14:paraId="0841D795" w14:textId="77777777" w:rsidR="00D4438C" w:rsidRDefault="00F551B9" w:rsidP="00F551B9">
      <w:pPr>
        <w:pStyle w:val="AS-P0"/>
      </w:pPr>
      <w:r w:rsidRPr="000B7F4C">
        <w:t xml:space="preserve">Contrasting beautiful Namibia </w:t>
      </w:r>
    </w:p>
    <w:p w14:paraId="124905D2" w14:textId="40F1687A" w:rsidR="00F551B9" w:rsidRPr="000B7F4C" w:rsidRDefault="00F551B9" w:rsidP="00F551B9">
      <w:pPr>
        <w:pStyle w:val="AS-P0"/>
      </w:pPr>
      <w:r w:rsidRPr="000B7F4C">
        <w:t>Namibia our country</w:t>
      </w:r>
    </w:p>
    <w:p w14:paraId="16710562" w14:textId="77777777" w:rsidR="00F551B9" w:rsidRPr="000B7F4C" w:rsidRDefault="00F551B9" w:rsidP="00F551B9">
      <w:pPr>
        <w:pStyle w:val="AS-P0"/>
      </w:pPr>
    </w:p>
    <w:p w14:paraId="25CBF5E1" w14:textId="58642548" w:rsidR="00B16CB4" w:rsidRDefault="00F551B9" w:rsidP="004006E5">
      <w:pPr>
        <w:pStyle w:val="AS-P0"/>
      </w:pPr>
      <w:r w:rsidRPr="000B7F4C">
        <w:t xml:space="preserve">Beloved land </w:t>
      </w:r>
      <w:r w:rsidR="00386902">
        <w:tab/>
      </w:r>
      <w:r w:rsidR="00386902">
        <w:tab/>
      </w:r>
      <w:r w:rsidR="00386902">
        <w:tab/>
      </w:r>
      <w:r w:rsidR="00386902">
        <w:tab/>
      </w:r>
      <w:r w:rsidR="00386902" w:rsidRPr="00386902">
        <w:rPr>
          <w:rFonts w:ascii="Arial" w:hAnsi="Arial" w:cs="Arial"/>
          <w:b/>
          <w:color w:val="00B050"/>
          <w:sz w:val="18"/>
          <w:szCs w:val="18"/>
        </w:rPr>
        <w:t xml:space="preserve">[The line break </w:t>
      </w:r>
      <w:r w:rsidR="00386902">
        <w:rPr>
          <w:rFonts w:ascii="Arial" w:hAnsi="Arial" w:cs="Arial"/>
          <w:b/>
          <w:color w:val="00B050"/>
          <w:sz w:val="18"/>
          <w:szCs w:val="18"/>
        </w:rPr>
        <w:t xml:space="preserve">after ‘Beloved land” </w:t>
      </w:r>
      <w:r w:rsidR="00386902" w:rsidRPr="00386902">
        <w:rPr>
          <w:rFonts w:ascii="Arial" w:hAnsi="Arial" w:cs="Arial"/>
          <w:b/>
          <w:color w:val="00B050"/>
          <w:sz w:val="18"/>
          <w:szCs w:val="18"/>
        </w:rPr>
        <w:t>may be</w:t>
      </w:r>
      <w:r w:rsidR="00D35C7F">
        <w:rPr>
          <w:rFonts w:ascii="Arial" w:hAnsi="Arial" w:cs="Arial"/>
          <w:b/>
          <w:color w:val="00B050"/>
          <w:sz w:val="18"/>
          <w:szCs w:val="18"/>
        </w:rPr>
        <w:t xml:space="preserve"> </w:t>
      </w:r>
      <w:r w:rsidR="00D35C7F" w:rsidRPr="00386902">
        <w:rPr>
          <w:rFonts w:ascii="Arial" w:hAnsi="Arial" w:cs="Arial"/>
          <w:b/>
          <w:color w:val="00B050"/>
          <w:sz w:val="18"/>
          <w:szCs w:val="18"/>
        </w:rPr>
        <w:t>in error</w:t>
      </w:r>
      <w:r w:rsidR="004006E5">
        <w:rPr>
          <w:rFonts w:ascii="Arial" w:hAnsi="Arial" w:cs="Arial"/>
          <w:b/>
          <w:color w:val="00B050"/>
          <w:sz w:val="18"/>
          <w:szCs w:val="18"/>
        </w:rPr>
        <w:t xml:space="preserve"> </w:t>
      </w:r>
      <w:r w:rsidR="004006E5" w:rsidRPr="00386902">
        <w:rPr>
          <w:rFonts w:ascii="Arial" w:hAnsi="Arial" w:cs="Arial"/>
          <w:b/>
          <w:color w:val="00B050"/>
          <w:sz w:val="18"/>
          <w:szCs w:val="18"/>
        </w:rPr>
        <w:t>since</w:t>
      </w:r>
    </w:p>
    <w:p w14:paraId="08E84E02" w14:textId="2A6E06CA" w:rsidR="00F551B9" w:rsidRPr="000B7F4C" w:rsidRDefault="00F551B9" w:rsidP="00386902">
      <w:pPr>
        <w:pStyle w:val="AS-P0"/>
      </w:pPr>
      <w:r w:rsidRPr="000B7F4C">
        <w:t>of savannahs</w:t>
      </w:r>
      <w:r w:rsidR="00386902">
        <w:tab/>
      </w:r>
      <w:r w:rsidR="00386902">
        <w:tab/>
      </w:r>
      <w:r w:rsidR="00386902">
        <w:tab/>
      </w:r>
      <w:r w:rsidR="00386902">
        <w:tab/>
      </w:r>
      <w:r w:rsidR="004006E5">
        <w:t xml:space="preserve">     </w:t>
      </w:r>
      <w:r w:rsidR="00386902" w:rsidRPr="00386902">
        <w:rPr>
          <w:rFonts w:ascii="Arial" w:hAnsi="Arial" w:cs="Arial"/>
          <w:b/>
          <w:color w:val="00B050"/>
          <w:sz w:val="18"/>
          <w:szCs w:val="18"/>
        </w:rPr>
        <w:t>the next line is</w:t>
      </w:r>
      <w:r w:rsidR="00386902">
        <w:rPr>
          <w:rFonts w:ascii="Arial" w:hAnsi="Arial" w:cs="Arial"/>
          <w:b/>
          <w:color w:val="00B050"/>
          <w:sz w:val="18"/>
          <w:szCs w:val="18"/>
        </w:rPr>
        <w:t xml:space="preserve"> not capitalised</w:t>
      </w:r>
      <w:r w:rsidR="004006E5">
        <w:rPr>
          <w:rFonts w:ascii="Arial" w:hAnsi="Arial" w:cs="Arial"/>
          <w:b/>
          <w:color w:val="00B050"/>
          <w:sz w:val="18"/>
          <w:szCs w:val="18"/>
        </w:rPr>
        <w:t xml:space="preserve">. </w:t>
      </w:r>
      <w:r w:rsidR="004006E5" w:rsidRPr="004006E5">
        <w:rPr>
          <w:rFonts w:ascii="Arial" w:hAnsi="Arial" w:cs="Arial"/>
          <w:b/>
          <w:color w:val="00B050"/>
          <w:sz w:val="18"/>
          <w:szCs w:val="18"/>
        </w:rPr>
        <w:t xml:space="preserve">“Beloved land of </w:t>
      </w:r>
    </w:p>
    <w:p w14:paraId="7D3A9A3F" w14:textId="5FAA0836" w:rsidR="00D35C7F" w:rsidRPr="004006E5" w:rsidRDefault="00F551B9" w:rsidP="004006E5">
      <w:pPr>
        <w:pStyle w:val="AS-P0"/>
      </w:pPr>
      <w:r w:rsidRPr="000B7F4C">
        <w:t>Hold high the banner of liberty</w:t>
      </w:r>
      <w:r w:rsidR="00D35C7F">
        <w:tab/>
      </w:r>
      <w:r w:rsidR="00D35C7F">
        <w:tab/>
      </w:r>
      <w:r w:rsidR="004006E5">
        <w:t xml:space="preserve">       </w:t>
      </w:r>
      <w:r w:rsidR="004006E5" w:rsidRPr="004006E5">
        <w:rPr>
          <w:rFonts w:ascii="Arial" w:hAnsi="Arial" w:cs="Arial"/>
          <w:b/>
          <w:color w:val="00B050"/>
          <w:sz w:val="18"/>
          <w:szCs w:val="18"/>
        </w:rPr>
        <w:t>savannahs”</w:t>
      </w:r>
      <w:r w:rsidR="004006E5">
        <w:rPr>
          <w:rFonts w:ascii="Arial" w:hAnsi="Arial" w:cs="Arial"/>
          <w:b/>
          <w:color w:val="00B050"/>
          <w:sz w:val="18"/>
          <w:szCs w:val="18"/>
        </w:rPr>
        <w:t xml:space="preserve"> </w:t>
      </w:r>
      <w:r w:rsidR="00D35C7F" w:rsidRPr="00D35C7F">
        <w:rPr>
          <w:rFonts w:ascii="Arial" w:hAnsi="Arial" w:cs="Arial"/>
          <w:b/>
          <w:color w:val="00B050"/>
          <w:sz w:val="18"/>
          <w:szCs w:val="18"/>
        </w:rPr>
        <w:t>was present</w:t>
      </w:r>
      <w:r w:rsidR="00D35C7F">
        <w:rPr>
          <w:rFonts w:ascii="Arial" w:hAnsi="Arial" w:cs="Arial"/>
          <w:b/>
          <w:color w:val="00B050"/>
          <w:sz w:val="18"/>
          <w:szCs w:val="18"/>
        </w:rPr>
        <w:t>ed</w:t>
      </w:r>
      <w:r w:rsidR="00D35C7F" w:rsidRPr="00D35C7F">
        <w:rPr>
          <w:rFonts w:ascii="Arial" w:hAnsi="Arial" w:cs="Arial"/>
          <w:b/>
          <w:color w:val="00B050"/>
          <w:sz w:val="18"/>
          <w:szCs w:val="18"/>
        </w:rPr>
        <w:t xml:space="preserve"> as one line </w:t>
      </w:r>
      <w:r w:rsidR="004006E5" w:rsidRPr="00D35C7F">
        <w:rPr>
          <w:rFonts w:ascii="Arial" w:hAnsi="Arial" w:cs="Arial"/>
          <w:b/>
          <w:color w:val="00B050"/>
          <w:sz w:val="18"/>
          <w:szCs w:val="18"/>
        </w:rPr>
        <w:t>in the</w:t>
      </w:r>
    </w:p>
    <w:p w14:paraId="53054831" w14:textId="4D99BF8D" w:rsidR="00F551B9" w:rsidRPr="004006E5" w:rsidRDefault="00D35C7F" w:rsidP="004006E5">
      <w:pPr>
        <w:pStyle w:val="AS-P0"/>
      </w:pPr>
      <w:r>
        <w:tab/>
      </w:r>
      <w:r>
        <w:tab/>
      </w:r>
      <w:r>
        <w:tab/>
      </w:r>
      <w:r>
        <w:tab/>
      </w:r>
      <w:r>
        <w:tab/>
        <w:t xml:space="preserve">  </w:t>
      </w:r>
      <w:r w:rsidR="004006E5">
        <w:t xml:space="preserve">       </w:t>
      </w:r>
      <w:r>
        <w:t xml:space="preserve"> </w:t>
      </w:r>
      <w:r w:rsidRPr="00D35C7F">
        <w:rPr>
          <w:rFonts w:ascii="Arial" w:hAnsi="Arial" w:cs="Arial"/>
          <w:b/>
          <w:color w:val="00B050"/>
          <w:sz w:val="18"/>
        </w:rPr>
        <w:t>National Anthem of the Republic of Namibia Act 20 of 1991</w:t>
      </w:r>
      <w:r>
        <w:rPr>
          <w:rFonts w:ascii="Arial" w:hAnsi="Arial" w:cs="Arial"/>
          <w:b/>
          <w:color w:val="00B050"/>
          <w:sz w:val="18"/>
        </w:rPr>
        <w:t>.]</w:t>
      </w:r>
      <w:r w:rsidRPr="00D35C7F">
        <w:rPr>
          <w:rFonts w:ascii="Arial" w:hAnsi="Arial" w:cs="Arial"/>
          <w:b/>
          <w:color w:val="00B050"/>
          <w:sz w:val="18"/>
        </w:rPr>
        <w:t xml:space="preserve">  </w:t>
      </w:r>
    </w:p>
    <w:p w14:paraId="3D064626" w14:textId="77777777" w:rsidR="00F551B9" w:rsidRPr="000B7F4C" w:rsidRDefault="00F551B9" w:rsidP="00F551B9">
      <w:pPr>
        <w:pStyle w:val="AS-P0"/>
      </w:pPr>
      <w:r w:rsidRPr="000B7F4C">
        <w:t>Chorus:</w:t>
      </w:r>
    </w:p>
    <w:p w14:paraId="27528089" w14:textId="77777777" w:rsidR="00B16CB4" w:rsidRDefault="00F551B9" w:rsidP="00F551B9">
      <w:pPr>
        <w:pStyle w:val="AS-P0"/>
      </w:pPr>
      <w:r w:rsidRPr="000B7F4C">
        <w:t xml:space="preserve">Namibia our country </w:t>
      </w:r>
    </w:p>
    <w:p w14:paraId="33108DEC" w14:textId="77777777" w:rsidR="00B16CB4" w:rsidRDefault="00F551B9" w:rsidP="00F551B9">
      <w:pPr>
        <w:pStyle w:val="AS-P0"/>
      </w:pPr>
      <w:r w:rsidRPr="000B7F4C">
        <w:t xml:space="preserve">Namibia motherland </w:t>
      </w:r>
      <w:bookmarkStart w:id="0" w:name="_GoBack"/>
      <w:bookmarkEnd w:id="0"/>
    </w:p>
    <w:p w14:paraId="34BDF4B3" w14:textId="2319E26F" w:rsidR="00F551B9" w:rsidRPr="000B7F4C" w:rsidRDefault="00F551B9" w:rsidP="00F551B9">
      <w:pPr>
        <w:pStyle w:val="AS-P0"/>
      </w:pPr>
      <w:r w:rsidRPr="000B7F4C">
        <w:t>We love thee</w:t>
      </w:r>
    </w:p>
    <w:p w14:paraId="76614925" w14:textId="369D6939" w:rsidR="00F551B9" w:rsidRDefault="00F551B9" w:rsidP="00F551B9">
      <w:pPr>
        <w:pStyle w:val="AS-P0"/>
      </w:pPr>
    </w:p>
    <w:p w14:paraId="0D4013A5" w14:textId="3B654981" w:rsidR="00F551B9" w:rsidRPr="000B7F4C" w:rsidRDefault="00F551B9" w:rsidP="00EB7AAD">
      <w:pPr>
        <w:pStyle w:val="AS-P0"/>
        <w:jc w:val="center"/>
      </w:pPr>
      <w:r w:rsidRPr="000B7F4C">
        <w:t>PART B</w:t>
      </w:r>
    </w:p>
    <w:p w14:paraId="1373A22C" w14:textId="77777777" w:rsidR="00846543" w:rsidRDefault="002528E2" w:rsidP="00EB7AAD">
      <w:pPr>
        <w:pStyle w:val="AS-P0"/>
        <w:jc w:val="center"/>
      </w:pPr>
      <w:r w:rsidRPr="000B7F4C">
        <w:t xml:space="preserve">NAMIBIA, LAND OF THE BRAVE: MELODY, MUSIC AND LYRICS </w:t>
      </w:r>
    </w:p>
    <w:p w14:paraId="6E3E5683" w14:textId="174A2B81" w:rsidR="00F551B9" w:rsidRPr="000B7F4C" w:rsidRDefault="002528E2" w:rsidP="00EB7AAD">
      <w:pPr>
        <w:pStyle w:val="AS-P0"/>
        <w:jc w:val="center"/>
      </w:pPr>
      <w:r w:rsidRPr="000B7F4C">
        <w:t xml:space="preserve">BY </w:t>
      </w:r>
      <w:proofErr w:type="spellStart"/>
      <w:r w:rsidRPr="000B7F4C">
        <w:t>AXALI</w:t>
      </w:r>
      <w:proofErr w:type="spellEnd"/>
      <w:r w:rsidRPr="000B7F4C">
        <w:t xml:space="preserve"> </w:t>
      </w:r>
      <w:proofErr w:type="spellStart"/>
      <w:r w:rsidRPr="000B7F4C">
        <w:t>DOËSEB</w:t>
      </w:r>
      <w:proofErr w:type="spellEnd"/>
    </w:p>
    <w:p w14:paraId="6889DAEB" w14:textId="00C2D0D5" w:rsidR="00F551B9" w:rsidRPr="000B7F4C" w:rsidRDefault="00F551B9" w:rsidP="009C0AF5">
      <w:pPr>
        <w:pStyle w:val="AS-P0"/>
        <w:jc w:val="center"/>
      </w:pPr>
    </w:p>
    <w:p w14:paraId="401D8ED8" w14:textId="5439972D" w:rsidR="00F551B9" w:rsidRDefault="000A7F19" w:rsidP="009C0AF5">
      <w:pPr>
        <w:pStyle w:val="AS-P0"/>
        <w:jc w:val="center"/>
        <w:rPr>
          <w:color w:val="4D4D4D"/>
        </w:rPr>
      </w:pPr>
      <w:r>
        <w:rPr>
          <w:noProof/>
          <w:color w:val="4D4D4D"/>
          <w:lang w:val="en-ZA" w:eastAsia="en-ZA"/>
        </w:rPr>
        <w:drawing>
          <wp:inline distT="0" distB="0" distL="0" distR="0" wp14:anchorId="73824F92" wp14:editId="7B55A216">
            <wp:extent cx="3802861" cy="38608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N - National Anthem - Act 20 of 1991 - sheet music page 1.jpg"/>
                    <pic:cNvPicPr/>
                  </pic:nvPicPr>
                  <pic:blipFill>
                    <a:blip r:embed="rId32"/>
                    <a:stretch>
                      <a:fillRect/>
                    </a:stretch>
                  </pic:blipFill>
                  <pic:spPr bwMode="auto">
                    <a:xfrm>
                      <a:off x="0" y="0"/>
                      <a:ext cx="3812100" cy="3870180"/>
                    </a:xfrm>
                    <a:prstGeom prst="rect">
                      <a:avLst/>
                    </a:prstGeom>
                    <a:ln>
                      <a:noFill/>
                    </a:ln>
                    <a:extLst>
                      <a:ext uri="{53640926-AAD7-44D8-BBD7-CCE9431645EC}">
                        <a14:shadowObscured xmlns:a14="http://schemas.microsoft.com/office/drawing/2010/main"/>
                      </a:ext>
                    </a:extLst>
                  </pic:spPr>
                </pic:pic>
              </a:graphicData>
            </a:graphic>
          </wp:inline>
        </w:drawing>
      </w:r>
    </w:p>
    <w:p w14:paraId="40697835" w14:textId="07C2F920" w:rsidR="00664EAF" w:rsidRDefault="00664EAF" w:rsidP="009C0AF5">
      <w:pPr>
        <w:pStyle w:val="AS-P0"/>
        <w:jc w:val="center"/>
        <w:rPr>
          <w:color w:val="4D4D4D"/>
        </w:rPr>
      </w:pPr>
    </w:p>
    <w:p w14:paraId="5DDC06AE" w14:textId="73EFDC96" w:rsidR="00664EAF" w:rsidRDefault="0050682E" w:rsidP="009C0AF5">
      <w:pPr>
        <w:pStyle w:val="AS-P0"/>
        <w:jc w:val="center"/>
        <w:rPr>
          <w:color w:val="4D4D4D"/>
        </w:rPr>
      </w:pPr>
      <w:r>
        <w:rPr>
          <w:noProof/>
          <w:color w:val="4D4D4D"/>
          <w:lang w:val="en-ZA" w:eastAsia="en-ZA"/>
        </w:rPr>
        <w:drawing>
          <wp:inline distT="0" distB="0" distL="0" distR="0" wp14:anchorId="53EE5217" wp14:editId="6B85A581">
            <wp:extent cx="3858888" cy="1841500"/>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 National Anthem - Act 20 of 1991 - sheet music page 1b NEW.jpg"/>
                    <pic:cNvPicPr/>
                  </pic:nvPicPr>
                  <pic:blipFill>
                    <a:blip r:embed="rId33"/>
                    <a:stretch>
                      <a:fillRect/>
                    </a:stretch>
                  </pic:blipFill>
                  <pic:spPr>
                    <a:xfrm>
                      <a:off x="0" y="0"/>
                      <a:ext cx="3858888" cy="1841500"/>
                    </a:xfrm>
                    <a:prstGeom prst="rect">
                      <a:avLst/>
                    </a:prstGeom>
                  </pic:spPr>
                </pic:pic>
              </a:graphicData>
            </a:graphic>
          </wp:inline>
        </w:drawing>
      </w:r>
    </w:p>
    <w:p w14:paraId="48FDC65D" w14:textId="027963E9" w:rsidR="00F551B9" w:rsidRPr="000B7F4C" w:rsidRDefault="00C94958" w:rsidP="00137857">
      <w:pPr>
        <w:pStyle w:val="AS-P0"/>
        <w:ind w:right="-7"/>
        <w:jc w:val="center"/>
      </w:pPr>
      <w:r>
        <w:rPr>
          <w:noProof/>
          <w:lang w:val="en-ZA" w:eastAsia="en-ZA"/>
        </w:rPr>
        <w:drawing>
          <wp:inline distT="0" distB="0" distL="0" distR="0" wp14:anchorId="05FA86E3" wp14:editId="24E08BD4">
            <wp:extent cx="3886200" cy="553488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N - National Anthem - Act 20 of 1991 - sheet music page 2.jpg"/>
                    <pic:cNvPicPr/>
                  </pic:nvPicPr>
                  <pic:blipFill>
                    <a:blip r:embed="rId34"/>
                    <a:stretch>
                      <a:fillRect/>
                    </a:stretch>
                  </pic:blipFill>
                  <pic:spPr>
                    <a:xfrm>
                      <a:off x="0" y="0"/>
                      <a:ext cx="3919972" cy="5582989"/>
                    </a:xfrm>
                    <a:prstGeom prst="rect">
                      <a:avLst/>
                    </a:prstGeom>
                  </pic:spPr>
                </pic:pic>
              </a:graphicData>
            </a:graphic>
          </wp:inline>
        </w:drawing>
      </w:r>
    </w:p>
    <w:p w14:paraId="2860B683" w14:textId="77777777" w:rsidR="00664EAF" w:rsidRDefault="00664EAF">
      <w:pPr>
        <w:rPr>
          <w:rFonts w:eastAsia="Times New Roman" w:cs="Times New Roman"/>
          <w:b/>
        </w:rPr>
      </w:pPr>
      <w:r>
        <w:rPr>
          <w:b/>
        </w:rPr>
        <w:br w:type="page"/>
      </w:r>
    </w:p>
    <w:p w14:paraId="3242F956" w14:textId="5B7EBE8B" w:rsidR="00F551B9" w:rsidRPr="00413412" w:rsidRDefault="00F551B9" w:rsidP="00413412">
      <w:pPr>
        <w:pStyle w:val="AS-P0"/>
        <w:jc w:val="center"/>
        <w:rPr>
          <w:b/>
        </w:rPr>
      </w:pPr>
      <w:r w:rsidRPr="00413412">
        <w:rPr>
          <w:b/>
        </w:rPr>
        <w:t>SCHEDULE 3</w:t>
      </w:r>
    </w:p>
    <w:p w14:paraId="4E643933" w14:textId="77777777" w:rsidR="00F551B9" w:rsidRPr="000B7F4C" w:rsidRDefault="00F551B9" w:rsidP="00413412">
      <w:pPr>
        <w:pStyle w:val="AS-P0"/>
        <w:jc w:val="center"/>
        <w:rPr>
          <w:b/>
        </w:rPr>
      </w:pPr>
    </w:p>
    <w:p w14:paraId="75F33503" w14:textId="77777777" w:rsidR="00F551B9" w:rsidRPr="000B7F4C" w:rsidRDefault="00F551B9" w:rsidP="00413412">
      <w:pPr>
        <w:pStyle w:val="AS-P0"/>
        <w:jc w:val="center"/>
      </w:pPr>
      <w:r w:rsidRPr="000B7F4C">
        <w:t>PART A</w:t>
      </w:r>
    </w:p>
    <w:p w14:paraId="0E45ABFA" w14:textId="77777777" w:rsidR="00F551B9" w:rsidRPr="000B7F4C" w:rsidRDefault="00F551B9" w:rsidP="00413412">
      <w:pPr>
        <w:pStyle w:val="AS-P0"/>
        <w:jc w:val="center"/>
      </w:pPr>
      <w:r w:rsidRPr="000B7F4C">
        <w:t>BLAZON OF NATIONAL SEAL</w:t>
      </w:r>
    </w:p>
    <w:p w14:paraId="21E36146" w14:textId="77777777" w:rsidR="00F551B9" w:rsidRPr="000B7F4C" w:rsidRDefault="00F551B9" w:rsidP="00F551B9">
      <w:pPr>
        <w:pStyle w:val="AS-P0"/>
      </w:pPr>
    </w:p>
    <w:p w14:paraId="2B1790E6" w14:textId="77777777" w:rsidR="00F551B9" w:rsidRPr="000B7F4C" w:rsidRDefault="00F551B9" w:rsidP="00F551B9">
      <w:pPr>
        <w:pStyle w:val="AS-P0"/>
      </w:pPr>
      <w:r w:rsidRPr="000B7F4C">
        <w:t>1.</w:t>
      </w:r>
      <w:r w:rsidRPr="000B7F4C">
        <w:tab/>
        <w:t>The National Seal of the Republic of Namibia must:</w:t>
      </w:r>
    </w:p>
    <w:p w14:paraId="421E928F" w14:textId="77777777" w:rsidR="00F551B9" w:rsidRPr="000B7F4C" w:rsidRDefault="00F551B9" w:rsidP="00F551B9">
      <w:pPr>
        <w:pStyle w:val="AS-P0"/>
      </w:pPr>
    </w:p>
    <w:p w14:paraId="29E94AF9" w14:textId="77777777" w:rsidR="00F551B9" w:rsidRPr="000B7F4C" w:rsidRDefault="00F551B9" w:rsidP="006D65B3">
      <w:pPr>
        <w:pStyle w:val="AS-Pa"/>
      </w:pPr>
      <w:r w:rsidRPr="000B7F4C">
        <w:t>1.1</w:t>
      </w:r>
      <w:r w:rsidRPr="000B7F4C">
        <w:tab/>
        <w:t>Not be tinctured; and</w:t>
      </w:r>
    </w:p>
    <w:p w14:paraId="75EDEFD2" w14:textId="77777777" w:rsidR="00F551B9" w:rsidRPr="000B7F4C" w:rsidRDefault="00F551B9" w:rsidP="006D65B3">
      <w:pPr>
        <w:pStyle w:val="AS-Pa"/>
      </w:pPr>
    </w:p>
    <w:p w14:paraId="4416426D" w14:textId="77777777" w:rsidR="00F551B9" w:rsidRPr="000B7F4C" w:rsidRDefault="00F551B9" w:rsidP="006D65B3">
      <w:pPr>
        <w:pStyle w:val="AS-Pa"/>
      </w:pPr>
      <w:r w:rsidRPr="000B7F4C">
        <w:t>1.2</w:t>
      </w:r>
      <w:r w:rsidRPr="000B7F4C">
        <w:tab/>
        <w:t>Be circular in form, with an outer circle and an inner circle in which the National Coat of Arms must be depicted in the middle.</w:t>
      </w:r>
    </w:p>
    <w:p w14:paraId="24FF223F" w14:textId="77777777" w:rsidR="00F551B9" w:rsidRPr="000B7F4C" w:rsidRDefault="00F551B9" w:rsidP="00F551B9">
      <w:pPr>
        <w:pStyle w:val="AS-P0"/>
      </w:pPr>
    </w:p>
    <w:p w14:paraId="6AD18BC6" w14:textId="77777777" w:rsidR="00F551B9" w:rsidRPr="000B7F4C" w:rsidRDefault="00F551B9" w:rsidP="006D65B3">
      <w:pPr>
        <w:pStyle w:val="AS-P0"/>
        <w:ind w:left="567" w:hanging="567"/>
      </w:pPr>
      <w:r w:rsidRPr="000B7F4C">
        <w:t>2.</w:t>
      </w:r>
      <w:r w:rsidRPr="000B7F4C">
        <w:tab/>
        <w:t>The boundaries of the circles must be double margin, and in between the boundaries of the circles, the following will be inscribed:</w:t>
      </w:r>
    </w:p>
    <w:p w14:paraId="03EC1050" w14:textId="77777777" w:rsidR="00F551B9" w:rsidRPr="000B7F4C" w:rsidRDefault="00F551B9" w:rsidP="00F551B9">
      <w:pPr>
        <w:pStyle w:val="AS-P0"/>
      </w:pPr>
    </w:p>
    <w:p w14:paraId="123A7766" w14:textId="77777777" w:rsidR="00F551B9" w:rsidRPr="000B7F4C" w:rsidRDefault="00F551B9" w:rsidP="006D65B3">
      <w:pPr>
        <w:pStyle w:val="AS-Pa"/>
      </w:pPr>
      <w:r w:rsidRPr="000B7F4C">
        <w:t>2.1</w:t>
      </w:r>
      <w:r w:rsidRPr="000B7F4C">
        <w:tab/>
        <w:t>The word ‘NAMIBIA’ in capital letters will be at the centre top;</w:t>
      </w:r>
    </w:p>
    <w:p w14:paraId="68034F95" w14:textId="77777777" w:rsidR="00F551B9" w:rsidRPr="000B7F4C" w:rsidRDefault="00F551B9" w:rsidP="006D65B3">
      <w:pPr>
        <w:pStyle w:val="AS-Pa"/>
      </w:pPr>
    </w:p>
    <w:p w14:paraId="6210E490" w14:textId="77777777" w:rsidR="00F551B9" w:rsidRPr="000B7F4C" w:rsidRDefault="00F551B9" w:rsidP="006D65B3">
      <w:pPr>
        <w:pStyle w:val="AS-Pa"/>
      </w:pPr>
      <w:r w:rsidRPr="000B7F4C">
        <w:t>2.2</w:t>
      </w:r>
      <w:r w:rsidRPr="000B7F4C">
        <w:tab/>
        <w:t>The motto must be at the bottom with two black solid filled circular dots dividing the words of the motto; and</w:t>
      </w:r>
    </w:p>
    <w:p w14:paraId="3D1D558F" w14:textId="77777777" w:rsidR="00F551B9" w:rsidRPr="000B7F4C" w:rsidRDefault="00F551B9" w:rsidP="006D65B3">
      <w:pPr>
        <w:pStyle w:val="AS-Pa"/>
      </w:pPr>
    </w:p>
    <w:p w14:paraId="29682259" w14:textId="77777777" w:rsidR="00F551B9" w:rsidRPr="000B7F4C" w:rsidRDefault="00F551B9" w:rsidP="006D65B3">
      <w:pPr>
        <w:pStyle w:val="AS-Pa"/>
      </w:pPr>
      <w:r w:rsidRPr="000B7F4C">
        <w:t>2.3</w:t>
      </w:r>
      <w:r w:rsidRPr="000B7F4C">
        <w:tab/>
        <w:t>Two miniature suns with twelve triangular rays on either side and positioned in line with the body of the crest eagle of the Coat of Arms.</w:t>
      </w:r>
    </w:p>
    <w:p w14:paraId="1AFA6A2E" w14:textId="77777777" w:rsidR="00F551B9" w:rsidRPr="000B7F4C" w:rsidRDefault="00F551B9" w:rsidP="00F551B9">
      <w:pPr>
        <w:pStyle w:val="AS-P0"/>
      </w:pPr>
    </w:p>
    <w:p w14:paraId="13C822E2" w14:textId="77777777" w:rsidR="00F551B9" w:rsidRPr="000B7F4C" w:rsidRDefault="00F551B9" w:rsidP="00A53A60">
      <w:pPr>
        <w:pStyle w:val="AS-P0"/>
        <w:jc w:val="center"/>
      </w:pPr>
    </w:p>
    <w:p w14:paraId="7FEEE61B" w14:textId="77777777" w:rsidR="00F551B9" w:rsidRPr="000B7F4C" w:rsidRDefault="00F551B9" w:rsidP="00A53A60">
      <w:pPr>
        <w:pStyle w:val="AS-P0"/>
        <w:jc w:val="center"/>
      </w:pPr>
      <w:r w:rsidRPr="000B7F4C">
        <w:t>PART B</w:t>
      </w:r>
    </w:p>
    <w:p w14:paraId="0AFE87E2" w14:textId="77777777" w:rsidR="00F551B9" w:rsidRPr="000B7F4C" w:rsidRDefault="00F551B9" w:rsidP="00A53A60">
      <w:pPr>
        <w:pStyle w:val="AS-P0"/>
        <w:jc w:val="center"/>
      </w:pPr>
      <w:r w:rsidRPr="000B7F4C">
        <w:t>EMBLAZON OF NATIONAL SEAL</w:t>
      </w:r>
    </w:p>
    <w:p w14:paraId="61AF9622" w14:textId="5B93571E" w:rsidR="00F551B9" w:rsidRPr="000B7F4C" w:rsidRDefault="00E571D1" w:rsidP="00A53A60">
      <w:pPr>
        <w:pStyle w:val="AS-P0"/>
        <w:jc w:val="center"/>
      </w:pPr>
      <w:r w:rsidRPr="000B7F4C">
        <w:rPr>
          <w:noProof/>
          <w:lang w:val="en-ZA" w:eastAsia="en-ZA"/>
        </w:rPr>
        <w:drawing>
          <wp:anchor distT="0" distB="0" distL="0" distR="0" simplePos="0" relativeHeight="251659264" behindDoc="0" locked="0" layoutInCell="1" allowOverlap="1" wp14:anchorId="09F0DCCC" wp14:editId="3986C116">
            <wp:simplePos x="0" y="0"/>
            <wp:positionH relativeFrom="page">
              <wp:posOffset>2682875</wp:posOffset>
            </wp:positionH>
            <wp:positionV relativeFrom="paragraph">
              <wp:posOffset>311150</wp:posOffset>
            </wp:positionV>
            <wp:extent cx="2236159" cy="2226278"/>
            <wp:effectExtent l="0" t="0" r="0" b="0"/>
            <wp:wrapTopAndBottom/>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35" cstate="print"/>
                    <a:stretch>
                      <a:fillRect/>
                    </a:stretch>
                  </pic:blipFill>
                  <pic:spPr>
                    <a:xfrm>
                      <a:off x="0" y="0"/>
                      <a:ext cx="2236159" cy="2226278"/>
                    </a:xfrm>
                    <a:prstGeom prst="rect">
                      <a:avLst/>
                    </a:prstGeom>
                  </pic:spPr>
                </pic:pic>
              </a:graphicData>
            </a:graphic>
          </wp:anchor>
        </w:drawing>
      </w:r>
    </w:p>
    <w:p w14:paraId="281F7690" w14:textId="13205CC3" w:rsidR="00F551B9" w:rsidRPr="000B7F4C" w:rsidRDefault="00F551B9" w:rsidP="00A53A60">
      <w:pPr>
        <w:pStyle w:val="AS-P0"/>
        <w:jc w:val="center"/>
      </w:pPr>
    </w:p>
    <w:p w14:paraId="5A142E7B" w14:textId="77777777" w:rsidR="00F551B9" w:rsidRPr="000B7F4C" w:rsidRDefault="00F551B9" w:rsidP="00A53A60">
      <w:pPr>
        <w:pStyle w:val="AS-P0"/>
        <w:jc w:val="center"/>
      </w:pPr>
    </w:p>
    <w:p w14:paraId="19C11339" w14:textId="77777777" w:rsidR="00E571D1" w:rsidRDefault="00E571D1">
      <w:pPr>
        <w:rPr>
          <w:rFonts w:eastAsia="Times New Roman" w:cs="Times New Roman"/>
        </w:rPr>
      </w:pPr>
      <w:r>
        <w:br w:type="page"/>
      </w:r>
    </w:p>
    <w:p w14:paraId="5347F90D" w14:textId="3E81EF2B" w:rsidR="00F551B9" w:rsidRPr="00E571D1" w:rsidRDefault="00F551B9" w:rsidP="00A53A60">
      <w:pPr>
        <w:pStyle w:val="AS-P0"/>
        <w:jc w:val="center"/>
        <w:rPr>
          <w:b/>
        </w:rPr>
      </w:pPr>
      <w:r w:rsidRPr="00E571D1">
        <w:rPr>
          <w:b/>
        </w:rPr>
        <w:t>SCHEDULE 4</w:t>
      </w:r>
    </w:p>
    <w:p w14:paraId="0B2A55CC" w14:textId="77777777" w:rsidR="00F551B9" w:rsidRPr="000B7F4C" w:rsidRDefault="00F551B9" w:rsidP="00A53A60">
      <w:pPr>
        <w:pStyle w:val="AS-P0"/>
        <w:jc w:val="center"/>
        <w:rPr>
          <w:b/>
        </w:rPr>
      </w:pPr>
    </w:p>
    <w:p w14:paraId="722A2010" w14:textId="77777777" w:rsidR="00F551B9" w:rsidRPr="000B7F4C" w:rsidRDefault="00F551B9" w:rsidP="00A53A60">
      <w:pPr>
        <w:pStyle w:val="AS-P0"/>
        <w:jc w:val="center"/>
      </w:pPr>
      <w:r w:rsidRPr="000B7F4C">
        <w:t>PART A PRESIDENTIAL STANDARD</w:t>
      </w:r>
    </w:p>
    <w:p w14:paraId="551D056A" w14:textId="77777777" w:rsidR="00F551B9" w:rsidRPr="000B7F4C" w:rsidRDefault="00F551B9" w:rsidP="00F551B9">
      <w:pPr>
        <w:pStyle w:val="AS-P0"/>
      </w:pPr>
    </w:p>
    <w:p w14:paraId="55659A3C" w14:textId="77777777" w:rsidR="00F551B9" w:rsidRPr="000B7F4C" w:rsidRDefault="00F551B9" w:rsidP="00F551B9">
      <w:pPr>
        <w:pStyle w:val="AS-P0"/>
      </w:pPr>
      <w:r w:rsidRPr="000B7F4C">
        <w:t>Orientation:</w:t>
      </w:r>
    </w:p>
    <w:p w14:paraId="35DACAC3" w14:textId="77777777" w:rsidR="00F551B9" w:rsidRPr="000B7F4C" w:rsidRDefault="00F551B9" w:rsidP="00F551B9">
      <w:pPr>
        <w:pStyle w:val="AS-P0"/>
      </w:pPr>
    </w:p>
    <w:p w14:paraId="25A161F3" w14:textId="77777777" w:rsidR="00F551B9" w:rsidRPr="000B7F4C" w:rsidRDefault="00F551B9" w:rsidP="002017AA">
      <w:pPr>
        <w:pStyle w:val="AS-P0"/>
        <w:ind w:left="567" w:hanging="567"/>
      </w:pPr>
      <w:r w:rsidRPr="000B7F4C">
        <w:t>1.</w:t>
      </w:r>
      <w:r w:rsidRPr="000B7F4C">
        <w:tab/>
        <w:t>A tinctured triangle Or, bearing the National Coat of Arms, pointing away from hoist;</w:t>
      </w:r>
    </w:p>
    <w:p w14:paraId="3B376937" w14:textId="77777777" w:rsidR="00F551B9" w:rsidRPr="000B7F4C" w:rsidRDefault="00F551B9" w:rsidP="002017AA">
      <w:pPr>
        <w:pStyle w:val="AS-P0"/>
        <w:ind w:left="567" w:hanging="567"/>
      </w:pPr>
    </w:p>
    <w:p w14:paraId="57CC36D3" w14:textId="77777777" w:rsidR="00F551B9" w:rsidRPr="000B7F4C" w:rsidRDefault="00F551B9" w:rsidP="002017AA">
      <w:pPr>
        <w:pStyle w:val="AS-P0"/>
        <w:ind w:left="567" w:hanging="567"/>
      </w:pPr>
      <w:r w:rsidRPr="000B7F4C">
        <w:t>2.</w:t>
      </w:r>
      <w:r w:rsidRPr="000B7F4C">
        <w:tab/>
        <w:t xml:space="preserve">Two smaller triangles, top Azure and bottom </w:t>
      </w:r>
      <w:proofErr w:type="spellStart"/>
      <w:r w:rsidRPr="000B7F4C">
        <w:t>Vert</w:t>
      </w:r>
      <w:proofErr w:type="spellEnd"/>
      <w:r w:rsidRPr="000B7F4C">
        <w:t>, pointed to hoist; and</w:t>
      </w:r>
    </w:p>
    <w:p w14:paraId="5060204E" w14:textId="77777777" w:rsidR="00F551B9" w:rsidRPr="000B7F4C" w:rsidRDefault="00F551B9" w:rsidP="002017AA">
      <w:pPr>
        <w:pStyle w:val="AS-P0"/>
        <w:ind w:left="567" w:hanging="567"/>
      </w:pPr>
    </w:p>
    <w:p w14:paraId="12C44082" w14:textId="77777777" w:rsidR="00F551B9" w:rsidRPr="000B7F4C" w:rsidRDefault="00F551B9" w:rsidP="002017AA">
      <w:pPr>
        <w:pStyle w:val="AS-P0"/>
        <w:ind w:left="567" w:hanging="567"/>
      </w:pPr>
      <w:r w:rsidRPr="000B7F4C">
        <w:t>3.</w:t>
      </w:r>
      <w:r w:rsidRPr="000B7F4C">
        <w:tab/>
        <w:t>The height of the National Coat of Arms being one half the width of the flag, with its centre line positioned one third of the width of the flag, away from the hoist.</w:t>
      </w:r>
    </w:p>
    <w:p w14:paraId="0DEB6B7C" w14:textId="77777777" w:rsidR="00F551B9" w:rsidRPr="000B7F4C" w:rsidRDefault="00F551B9" w:rsidP="00F551B9">
      <w:pPr>
        <w:pStyle w:val="AS-P0"/>
      </w:pPr>
    </w:p>
    <w:p w14:paraId="1B8726A0" w14:textId="77777777" w:rsidR="00F551B9" w:rsidRPr="000B7F4C" w:rsidRDefault="00F551B9" w:rsidP="00F551B9">
      <w:pPr>
        <w:pStyle w:val="AS-P0"/>
      </w:pPr>
      <w:r w:rsidRPr="000B7F4C">
        <w:t>Dimension:</w:t>
      </w:r>
    </w:p>
    <w:p w14:paraId="2AE192E8" w14:textId="77777777" w:rsidR="00F551B9" w:rsidRPr="000B7F4C" w:rsidRDefault="00F551B9" w:rsidP="00F551B9">
      <w:pPr>
        <w:pStyle w:val="AS-P0"/>
      </w:pPr>
    </w:p>
    <w:p w14:paraId="2ACD8C66" w14:textId="77777777" w:rsidR="00F551B9" w:rsidRPr="000B7F4C" w:rsidRDefault="00F551B9" w:rsidP="00F551B9">
      <w:pPr>
        <w:pStyle w:val="AS-P0"/>
      </w:pPr>
      <w:r w:rsidRPr="000B7F4C">
        <w:t>1.</w:t>
      </w:r>
      <w:r w:rsidRPr="000B7F4C">
        <w:tab/>
        <w:t>The Presidential Standard must be a rectangular flag; and</w:t>
      </w:r>
    </w:p>
    <w:p w14:paraId="2A8FEEC9" w14:textId="77777777" w:rsidR="00F551B9" w:rsidRPr="000B7F4C" w:rsidRDefault="00F551B9" w:rsidP="00F551B9">
      <w:pPr>
        <w:pStyle w:val="AS-P0"/>
      </w:pPr>
    </w:p>
    <w:p w14:paraId="6EC864AA" w14:textId="77777777" w:rsidR="00F551B9" w:rsidRPr="000B7F4C" w:rsidRDefault="00F551B9" w:rsidP="00F551B9">
      <w:pPr>
        <w:pStyle w:val="AS-P0"/>
      </w:pPr>
      <w:r w:rsidRPr="000B7F4C">
        <w:t>2.</w:t>
      </w:r>
      <w:r w:rsidRPr="000B7F4C">
        <w:tab/>
        <w:t>In proportion three in the length to two in the width.</w:t>
      </w:r>
    </w:p>
    <w:p w14:paraId="18CAD12F" w14:textId="77777777" w:rsidR="00F551B9" w:rsidRPr="000B7F4C" w:rsidRDefault="00F551B9" w:rsidP="00F551B9">
      <w:pPr>
        <w:pStyle w:val="AS-P0"/>
      </w:pPr>
    </w:p>
    <w:p w14:paraId="37C7C2A1" w14:textId="77777777" w:rsidR="00F551B9" w:rsidRPr="000B7F4C" w:rsidRDefault="00F551B9" w:rsidP="00F551B9">
      <w:pPr>
        <w:pStyle w:val="AS-P0"/>
      </w:pPr>
      <w:r w:rsidRPr="000B7F4C">
        <w:t>Colours:</w:t>
      </w:r>
    </w:p>
    <w:p w14:paraId="05826A11" w14:textId="77777777" w:rsidR="00F551B9" w:rsidRPr="000B7F4C" w:rsidRDefault="00F551B9" w:rsidP="00F551B9">
      <w:pPr>
        <w:pStyle w:val="AS-P0"/>
      </w:pPr>
    </w:p>
    <w:p w14:paraId="772BBDE7" w14:textId="77777777" w:rsidR="00F551B9" w:rsidRPr="000B7F4C" w:rsidRDefault="00F551B9" w:rsidP="002017AA">
      <w:pPr>
        <w:pStyle w:val="AS-P0"/>
        <w:ind w:left="567" w:hanging="567"/>
      </w:pPr>
      <w:r w:rsidRPr="000B7F4C">
        <w:t>1.</w:t>
      </w:r>
      <w:r w:rsidRPr="000B7F4C">
        <w:tab/>
        <w:t>The Colours of the Presidential Standard must be the same as that of the National Flag of Namibia, namely:</w:t>
      </w:r>
    </w:p>
    <w:p w14:paraId="64213BCE" w14:textId="77777777" w:rsidR="00F551B9" w:rsidRPr="000B7F4C" w:rsidRDefault="00F551B9" w:rsidP="00F551B9">
      <w:pPr>
        <w:pStyle w:val="AS-P0"/>
      </w:pPr>
    </w:p>
    <w:tbl>
      <w:tblPr>
        <w:tblW w:w="0" w:type="auto"/>
        <w:tblInd w:w="567" w:type="dxa"/>
        <w:tblLayout w:type="fixed"/>
        <w:tblCellMar>
          <w:left w:w="0" w:type="dxa"/>
          <w:right w:w="0" w:type="dxa"/>
        </w:tblCellMar>
        <w:tblLook w:val="01E0" w:firstRow="1" w:lastRow="1" w:firstColumn="1" w:lastColumn="1" w:noHBand="0" w:noVBand="0"/>
      </w:tblPr>
      <w:tblGrid>
        <w:gridCol w:w="1991"/>
        <w:gridCol w:w="1534"/>
        <w:gridCol w:w="1283"/>
      </w:tblGrid>
      <w:tr w:rsidR="00F551B9" w:rsidRPr="000B7F4C" w14:paraId="359DCF4A" w14:textId="77777777" w:rsidTr="00C50A9C">
        <w:trPr>
          <w:trHeight w:val="253"/>
        </w:trPr>
        <w:tc>
          <w:tcPr>
            <w:tcW w:w="1991" w:type="dxa"/>
          </w:tcPr>
          <w:p w14:paraId="6A003576" w14:textId="77777777" w:rsidR="00F551B9" w:rsidRPr="000B7F4C" w:rsidRDefault="00F551B9" w:rsidP="00F551B9">
            <w:pPr>
              <w:pStyle w:val="AS-P0"/>
            </w:pPr>
          </w:p>
        </w:tc>
        <w:tc>
          <w:tcPr>
            <w:tcW w:w="1534" w:type="dxa"/>
          </w:tcPr>
          <w:p w14:paraId="250FD1BA" w14:textId="77777777" w:rsidR="00F551B9" w:rsidRPr="000B7F4C" w:rsidRDefault="00F551B9" w:rsidP="00F551B9">
            <w:pPr>
              <w:pStyle w:val="AS-P0"/>
            </w:pPr>
            <w:r w:rsidRPr="000B7F4C">
              <w:t>Pantone:</w:t>
            </w:r>
          </w:p>
        </w:tc>
        <w:tc>
          <w:tcPr>
            <w:tcW w:w="1283" w:type="dxa"/>
          </w:tcPr>
          <w:p w14:paraId="6AED8896" w14:textId="77777777" w:rsidR="00F551B9" w:rsidRPr="000B7F4C" w:rsidRDefault="00F551B9" w:rsidP="00F551B9">
            <w:pPr>
              <w:pStyle w:val="AS-P0"/>
            </w:pPr>
            <w:r w:rsidRPr="000B7F4C">
              <w:t xml:space="preserve">Coates </w:t>
            </w:r>
            <w:proofErr w:type="spellStart"/>
            <w:r w:rsidRPr="000B7F4C">
              <w:t>SP</w:t>
            </w:r>
            <w:proofErr w:type="spellEnd"/>
          </w:p>
        </w:tc>
      </w:tr>
      <w:tr w:rsidR="00F551B9" w:rsidRPr="000B7F4C" w14:paraId="16F63272" w14:textId="77777777" w:rsidTr="00C50A9C">
        <w:trPr>
          <w:trHeight w:val="264"/>
        </w:trPr>
        <w:tc>
          <w:tcPr>
            <w:tcW w:w="1991" w:type="dxa"/>
          </w:tcPr>
          <w:p w14:paraId="022619D6" w14:textId="77777777" w:rsidR="00F551B9" w:rsidRPr="000B7F4C" w:rsidRDefault="00F551B9" w:rsidP="00F551B9">
            <w:pPr>
              <w:pStyle w:val="AS-P0"/>
            </w:pPr>
            <w:r w:rsidRPr="000B7F4C">
              <w:t>Blue:</w:t>
            </w:r>
          </w:p>
        </w:tc>
        <w:tc>
          <w:tcPr>
            <w:tcW w:w="1534" w:type="dxa"/>
          </w:tcPr>
          <w:p w14:paraId="0AB9D2F4" w14:textId="77777777" w:rsidR="00F551B9" w:rsidRPr="000B7F4C" w:rsidRDefault="00F551B9" w:rsidP="00F551B9">
            <w:pPr>
              <w:pStyle w:val="AS-P0"/>
            </w:pPr>
            <w:r w:rsidRPr="000B7F4C">
              <w:t>294c</w:t>
            </w:r>
          </w:p>
        </w:tc>
        <w:tc>
          <w:tcPr>
            <w:tcW w:w="1283" w:type="dxa"/>
          </w:tcPr>
          <w:p w14:paraId="15DE9491" w14:textId="77777777" w:rsidR="00F551B9" w:rsidRPr="000B7F4C" w:rsidRDefault="00F551B9" w:rsidP="00F551B9">
            <w:pPr>
              <w:pStyle w:val="AS-P0"/>
            </w:pPr>
            <w:r w:rsidRPr="000B7F4C">
              <w:t>5 809</w:t>
            </w:r>
          </w:p>
        </w:tc>
      </w:tr>
      <w:tr w:rsidR="00F551B9" w:rsidRPr="000B7F4C" w14:paraId="77FB2E20" w14:textId="77777777" w:rsidTr="00C50A9C">
        <w:trPr>
          <w:trHeight w:val="263"/>
        </w:trPr>
        <w:tc>
          <w:tcPr>
            <w:tcW w:w="1991" w:type="dxa"/>
          </w:tcPr>
          <w:p w14:paraId="7DF9F758" w14:textId="77777777" w:rsidR="00F551B9" w:rsidRPr="000B7F4C" w:rsidRDefault="00F551B9" w:rsidP="00F551B9">
            <w:pPr>
              <w:pStyle w:val="AS-P0"/>
            </w:pPr>
            <w:r w:rsidRPr="000B7F4C">
              <w:t>Yellow (gold):</w:t>
            </w:r>
          </w:p>
        </w:tc>
        <w:tc>
          <w:tcPr>
            <w:tcW w:w="1534" w:type="dxa"/>
          </w:tcPr>
          <w:p w14:paraId="7992EECD" w14:textId="77777777" w:rsidR="00F551B9" w:rsidRPr="000B7F4C" w:rsidRDefault="00F551B9" w:rsidP="00F551B9">
            <w:pPr>
              <w:pStyle w:val="AS-P0"/>
            </w:pPr>
            <w:r w:rsidRPr="000B7F4C">
              <w:t>116c</w:t>
            </w:r>
          </w:p>
        </w:tc>
        <w:tc>
          <w:tcPr>
            <w:tcW w:w="1283" w:type="dxa"/>
          </w:tcPr>
          <w:p w14:paraId="14E0326D" w14:textId="77777777" w:rsidR="00F551B9" w:rsidRPr="000B7F4C" w:rsidRDefault="00F551B9" w:rsidP="00F551B9">
            <w:pPr>
              <w:pStyle w:val="AS-P0"/>
            </w:pPr>
            <w:r w:rsidRPr="000B7F4C">
              <w:t>1 802</w:t>
            </w:r>
          </w:p>
        </w:tc>
      </w:tr>
      <w:tr w:rsidR="00F551B9" w:rsidRPr="000B7F4C" w14:paraId="2460FFBA" w14:textId="77777777" w:rsidTr="00C50A9C">
        <w:trPr>
          <w:trHeight w:val="264"/>
        </w:trPr>
        <w:tc>
          <w:tcPr>
            <w:tcW w:w="1991" w:type="dxa"/>
          </w:tcPr>
          <w:p w14:paraId="7A257A1B" w14:textId="77777777" w:rsidR="00F551B9" w:rsidRPr="000B7F4C" w:rsidRDefault="00F551B9" w:rsidP="00F551B9">
            <w:pPr>
              <w:pStyle w:val="AS-P0"/>
            </w:pPr>
            <w:r w:rsidRPr="000B7F4C">
              <w:t>Green:</w:t>
            </w:r>
          </w:p>
        </w:tc>
        <w:tc>
          <w:tcPr>
            <w:tcW w:w="1534" w:type="dxa"/>
          </w:tcPr>
          <w:p w14:paraId="0ACA6103" w14:textId="77777777" w:rsidR="00F551B9" w:rsidRPr="000B7F4C" w:rsidRDefault="00F551B9" w:rsidP="00F551B9">
            <w:pPr>
              <w:pStyle w:val="AS-P0"/>
            </w:pPr>
            <w:r w:rsidRPr="000B7F4C">
              <w:t>347c</w:t>
            </w:r>
          </w:p>
        </w:tc>
        <w:tc>
          <w:tcPr>
            <w:tcW w:w="1283" w:type="dxa"/>
          </w:tcPr>
          <w:p w14:paraId="10F865AB" w14:textId="62A3061E" w:rsidR="00F551B9" w:rsidRPr="000B7F4C" w:rsidRDefault="0041714B" w:rsidP="00F551B9">
            <w:pPr>
              <w:pStyle w:val="AS-P0"/>
            </w:pPr>
            <w:r>
              <w:t xml:space="preserve">     </w:t>
            </w:r>
            <w:r w:rsidR="00F551B9" w:rsidRPr="000B7F4C">
              <w:t>65</w:t>
            </w:r>
          </w:p>
        </w:tc>
      </w:tr>
      <w:tr w:rsidR="00F551B9" w:rsidRPr="000B7F4C" w14:paraId="652BEFB2" w14:textId="77777777" w:rsidTr="00C50A9C">
        <w:trPr>
          <w:trHeight w:val="253"/>
        </w:trPr>
        <w:tc>
          <w:tcPr>
            <w:tcW w:w="1991" w:type="dxa"/>
          </w:tcPr>
          <w:p w14:paraId="383F5BA9" w14:textId="77777777" w:rsidR="00F551B9" w:rsidRPr="000B7F4C" w:rsidRDefault="00F551B9" w:rsidP="00F551B9">
            <w:pPr>
              <w:pStyle w:val="AS-P0"/>
            </w:pPr>
            <w:r w:rsidRPr="000B7F4C">
              <w:t>Red:</w:t>
            </w:r>
          </w:p>
        </w:tc>
        <w:tc>
          <w:tcPr>
            <w:tcW w:w="1534" w:type="dxa"/>
          </w:tcPr>
          <w:p w14:paraId="71AC3B1B" w14:textId="77777777" w:rsidR="00F551B9" w:rsidRPr="000B7F4C" w:rsidRDefault="00F551B9" w:rsidP="00F551B9">
            <w:pPr>
              <w:pStyle w:val="AS-P0"/>
            </w:pPr>
            <w:r w:rsidRPr="000B7F4C">
              <w:t>186c</w:t>
            </w:r>
          </w:p>
        </w:tc>
        <w:tc>
          <w:tcPr>
            <w:tcW w:w="1283" w:type="dxa"/>
          </w:tcPr>
          <w:p w14:paraId="77647D68" w14:textId="0E456565" w:rsidR="00F551B9" w:rsidRPr="000B7F4C" w:rsidRDefault="0041714B" w:rsidP="00F551B9">
            <w:pPr>
              <w:pStyle w:val="AS-P0"/>
            </w:pPr>
            <w:r>
              <w:t xml:space="preserve">     </w:t>
            </w:r>
            <w:r w:rsidR="00F551B9" w:rsidRPr="000B7F4C">
              <w:t>35</w:t>
            </w:r>
          </w:p>
        </w:tc>
      </w:tr>
    </w:tbl>
    <w:p w14:paraId="619775AD" w14:textId="77777777" w:rsidR="00F551B9" w:rsidRPr="000B7F4C" w:rsidRDefault="00F551B9" w:rsidP="00F551B9">
      <w:pPr>
        <w:pStyle w:val="AS-P0"/>
      </w:pPr>
    </w:p>
    <w:p w14:paraId="0A8A4AEA" w14:textId="77777777" w:rsidR="00F551B9" w:rsidRPr="000B7F4C" w:rsidRDefault="00F551B9" w:rsidP="006C3E84">
      <w:pPr>
        <w:pStyle w:val="AS-P0"/>
        <w:jc w:val="center"/>
      </w:pPr>
    </w:p>
    <w:p w14:paraId="7668970C" w14:textId="77777777" w:rsidR="00F551B9" w:rsidRPr="000B7F4C" w:rsidRDefault="00F551B9" w:rsidP="006C3E84">
      <w:pPr>
        <w:pStyle w:val="AS-P0"/>
        <w:jc w:val="center"/>
      </w:pPr>
      <w:r w:rsidRPr="000B7F4C">
        <w:t>PART B</w:t>
      </w:r>
    </w:p>
    <w:p w14:paraId="25778F5D" w14:textId="77777777" w:rsidR="00F551B9" w:rsidRPr="000B7F4C" w:rsidRDefault="00F551B9" w:rsidP="006C3E84">
      <w:pPr>
        <w:pStyle w:val="AS-P0"/>
        <w:jc w:val="center"/>
      </w:pPr>
      <w:r w:rsidRPr="000B7F4C">
        <w:t>SPECIFICATIONS OF PRESIDENTIAL STANDARD</w:t>
      </w:r>
    </w:p>
    <w:p w14:paraId="76C39AC1" w14:textId="7ECE14C4" w:rsidR="00F551B9" w:rsidRPr="000B7F4C" w:rsidRDefault="00F551B9" w:rsidP="00C50A9C">
      <w:pPr>
        <w:pStyle w:val="AS-P0"/>
        <w:jc w:val="center"/>
      </w:pPr>
      <w:r w:rsidRPr="000B7F4C">
        <w:rPr>
          <w:noProof/>
          <w:lang w:val="en-ZA" w:eastAsia="en-ZA"/>
        </w:rPr>
        <w:drawing>
          <wp:anchor distT="0" distB="0" distL="0" distR="0" simplePos="0" relativeHeight="251662336" behindDoc="0" locked="0" layoutInCell="1" allowOverlap="1" wp14:anchorId="2C0F28BE" wp14:editId="280CE211">
            <wp:simplePos x="0" y="0"/>
            <wp:positionH relativeFrom="page">
              <wp:posOffset>2237105</wp:posOffset>
            </wp:positionH>
            <wp:positionV relativeFrom="paragraph">
              <wp:posOffset>213360</wp:posOffset>
            </wp:positionV>
            <wp:extent cx="3119429" cy="2182368"/>
            <wp:effectExtent l="0" t="0" r="0" b="0"/>
            <wp:wrapTopAndBottom/>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a:blip r:embed="rId36" cstate="print"/>
                    <a:stretch>
                      <a:fillRect/>
                    </a:stretch>
                  </pic:blipFill>
                  <pic:spPr>
                    <a:xfrm>
                      <a:off x="0" y="0"/>
                      <a:ext cx="3119429" cy="2182368"/>
                    </a:xfrm>
                    <a:prstGeom prst="rect">
                      <a:avLst/>
                    </a:prstGeom>
                  </pic:spPr>
                </pic:pic>
              </a:graphicData>
            </a:graphic>
          </wp:anchor>
        </w:drawing>
      </w:r>
    </w:p>
    <w:p w14:paraId="14858BBD" w14:textId="77777777" w:rsidR="00F551B9" w:rsidRPr="000F61D2" w:rsidRDefault="00F551B9" w:rsidP="000F61D2">
      <w:pPr>
        <w:pStyle w:val="AS-P0"/>
      </w:pPr>
    </w:p>
    <w:sectPr w:rsidR="00F551B9" w:rsidRPr="000F61D2" w:rsidSect="00AE10E2">
      <w:headerReference w:type="default" r:id="rId37"/>
      <w:pgSz w:w="11900" w:h="16840" w:code="9"/>
      <w:pgMar w:top="1985" w:right="1701" w:bottom="851" w:left="1701" w:header="851"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EC83C" w14:textId="77777777" w:rsidR="00E90C02" w:rsidRDefault="00E90C02">
      <w:r>
        <w:separator/>
      </w:r>
    </w:p>
  </w:endnote>
  <w:endnote w:type="continuationSeparator" w:id="0">
    <w:p w14:paraId="30FCDD1F" w14:textId="77777777" w:rsidR="00E90C02" w:rsidRDefault="00E90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6576E" w14:textId="77777777" w:rsidR="00E90C02" w:rsidRDefault="00E90C02">
      <w:r>
        <w:separator/>
      </w:r>
    </w:p>
  </w:footnote>
  <w:footnote w:type="continuationSeparator" w:id="0">
    <w:p w14:paraId="34A26F8A" w14:textId="77777777" w:rsidR="00E90C02" w:rsidRDefault="00E90C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63064" w14:textId="3393CD26" w:rsidR="00F551B9" w:rsidRPr="00DC6273" w:rsidRDefault="00F551B9" w:rsidP="00FC33A9">
    <w:pPr>
      <w:spacing w:after="120"/>
      <w:jc w:val="center"/>
      <w:rPr>
        <w:rFonts w:ascii="Arial" w:hAnsi="Arial" w:cs="Arial"/>
        <w:sz w:val="16"/>
        <w:szCs w:val="16"/>
      </w:rPr>
    </w:pPr>
    <w:r w:rsidRPr="00A41A02">
      <w:rPr>
        <w:rFonts w:ascii="Arial" w:hAnsi="Arial" w:cs="Arial"/>
        <w:sz w:val="12"/>
        <w:szCs w:val="16"/>
      </w:rPr>
      <w:t>Republic of Namibia</w:t>
    </w:r>
    <w:r w:rsidRPr="00FC33A9">
      <w:rPr>
        <w:rFonts w:ascii="Arial" w:hAnsi="Arial" w:cs="Arial"/>
        <w:w w:val="600"/>
        <w:sz w:val="12"/>
        <w:szCs w:val="16"/>
      </w:rPr>
      <w:t xml:space="preserve"> </w:t>
    </w:r>
    <w:r w:rsidRPr="00DC6273">
      <w:rPr>
        <w:rFonts w:ascii="Arial" w:hAnsi="Arial" w:cs="Arial"/>
        <w:b/>
        <w:sz w:val="16"/>
        <w:szCs w:val="16"/>
      </w:rPr>
      <w:fldChar w:fldCharType="begin"/>
    </w:r>
    <w:r w:rsidRPr="00DC6273">
      <w:rPr>
        <w:rFonts w:ascii="Arial" w:hAnsi="Arial" w:cs="Arial"/>
        <w:b/>
        <w:sz w:val="16"/>
        <w:szCs w:val="16"/>
      </w:rPr>
      <w:instrText xml:space="preserve"> PAGE   \* MERGEFORMAT </w:instrText>
    </w:r>
    <w:r w:rsidRPr="00DC6273">
      <w:rPr>
        <w:rFonts w:ascii="Arial" w:hAnsi="Arial" w:cs="Arial"/>
        <w:b/>
        <w:sz w:val="16"/>
        <w:szCs w:val="16"/>
      </w:rPr>
      <w:fldChar w:fldCharType="separate"/>
    </w:r>
    <w:r w:rsidR="008540F1">
      <w:rPr>
        <w:rFonts w:ascii="Arial" w:hAnsi="Arial" w:cs="Arial"/>
        <w:b/>
        <w:noProof/>
        <w:sz w:val="16"/>
        <w:szCs w:val="16"/>
      </w:rPr>
      <w:t>9</w:t>
    </w:r>
    <w:r w:rsidRPr="00DC6273">
      <w:rPr>
        <w:rFonts w:ascii="Arial" w:hAnsi="Arial" w:cs="Arial"/>
        <w:b/>
        <w:sz w:val="16"/>
        <w:szCs w:val="16"/>
      </w:rPr>
      <w:fldChar w:fldCharType="end"/>
    </w:r>
    <w:r w:rsidRPr="00FC33A9">
      <w:rPr>
        <w:rFonts w:ascii="Arial" w:hAnsi="Arial" w:cs="Arial"/>
        <w:w w:val="600"/>
        <w:sz w:val="12"/>
        <w:szCs w:val="16"/>
      </w:rPr>
      <w:t xml:space="preserve"> </w:t>
    </w:r>
    <w:r>
      <w:rPr>
        <w:rFonts w:ascii="Arial" w:hAnsi="Arial" w:cs="Arial"/>
        <w:sz w:val="12"/>
        <w:szCs w:val="16"/>
      </w:rPr>
      <w:t>Annotated Statutes</w:t>
    </w:r>
    <w:r>
      <w:rPr>
        <w:rFonts w:ascii="Arial" w:hAnsi="Arial" w:cs="Arial"/>
        <w:b/>
        <w:sz w:val="16"/>
        <w:szCs w:val="16"/>
      </w:rPr>
      <w:t xml:space="preserve"> </w:t>
    </w:r>
  </w:p>
  <w:p w14:paraId="27BB2893" w14:textId="3ABF7A7C" w:rsidR="00F551B9" w:rsidRDefault="00F551B9" w:rsidP="001D22A0">
    <w:pPr>
      <w:pStyle w:val="Header"/>
      <w:tabs>
        <w:tab w:val="clear" w:pos="4513"/>
        <w:tab w:val="clear" w:pos="9026"/>
        <w:tab w:val="left" w:pos="567"/>
        <w:tab w:val="left" w:pos="2268"/>
      </w:tabs>
      <w:jc w:val="center"/>
      <w:rPr>
        <w:rFonts w:ascii="Arial" w:hAnsi="Arial" w:cs="Arial"/>
        <w:b/>
        <w:sz w:val="16"/>
        <w:szCs w:val="16"/>
      </w:rPr>
    </w:pPr>
    <w:r>
      <w:rPr>
        <w:rFonts w:ascii="Arial" w:hAnsi="Arial" w:cs="Arial"/>
        <w:b/>
        <w:sz w:val="16"/>
        <w:szCs w:val="16"/>
      </w:rPr>
      <w:t>National Symbols of the Republic of Namibia Act</w:t>
    </w:r>
    <w:r w:rsidRPr="00DC6273">
      <w:rPr>
        <w:rFonts w:ascii="Arial" w:hAnsi="Arial" w:cs="Arial"/>
        <w:b/>
        <w:sz w:val="16"/>
        <w:szCs w:val="16"/>
      </w:rPr>
      <w:t xml:space="preserve"> </w:t>
    </w:r>
    <w:r>
      <w:rPr>
        <w:rFonts w:ascii="Arial" w:hAnsi="Arial" w:cs="Arial"/>
        <w:b/>
        <w:sz w:val="16"/>
        <w:szCs w:val="16"/>
      </w:rPr>
      <w:t>17</w:t>
    </w:r>
    <w:r w:rsidRPr="00DC6273">
      <w:rPr>
        <w:rFonts w:ascii="Arial" w:hAnsi="Arial" w:cs="Arial"/>
        <w:b/>
        <w:sz w:val="16"/>
        <w:szCs w:val="16"/>
      </w:rPr>
      <w:t xml:space="preserve"> of </w:t>
    </w:r>
    <w:r>
      <w:rPr>
        <w:rFonts w:ascii="Arial" w:hAnsi="Arial" w:cs="Arial"/>
        <w:b/>
        <w:sz w:val="16"/>
        <w:szCs w:val="16"/>
      </w:rPr>
      <w:t>2018</w:t>
    </w:r>
  </w:p>
  <w:p w14:paraId="52104460" w14:textId="77777777" w:rsidR="00F551B9" w:rsidRPr="00940A34" w:rsidRDefault="00F551B9" w:rsidP="00FC33A9">
    <w:pPr>
      <w:pBdr>
        <w:bottom w:val="single" w:sz="4" w:space="1" w:color="auto"/>
      </w:pBdr>
      <w:rPr>
        <w:sz w:val="12"/>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3F01B8"/>
    <w:multiLevelType w:val="hybridMultilevel"/>
    <w:tmpl w:val="E79E388C"/>
    <w:lvl w:ilvl="0" w:tplc="A1A0E65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327E5056"/>
    <w:multiLevelType w:val="hybridMultilevel"/>
    <w:tmpl w:val="541AF994"/>
    <w:lvl w:ilvl="0" w:tplc="2E562170">
      <w:start w:val="1"/>
      <w:numFmt w:val="decimal"/>
      <w:lvlText w:val="%1."/>
      <w:lvlJc w:val="left"/>
      <w:pPr>
        <w:ind w:left="1287" w:hanging="360"/>
      </w:pPr>
      <w:rPr>
        <w:rFonts w:hint="default"/>
        <w:b/>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46683651"/>
    <w:multiLevelType w:val="hybridMultilevel"/>
    <w:tmpl w:val="75CA258E"/>
    <w:lvl w:ilvl="0" w:tplc="57BAD8E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62FE0087"/>
    <w:multiLevelType w:val="hybridMultilevel"/>
    <w:tmpl w:val="EA821726"/>
    <w:lvl w:ilvl="0" w:tplc="7A907A7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99264B1"/>
    <w:multiLevelType w:val="hybridMultilevel"/>
    <w:tmpl w:val="E2B4D942"/>
    <w:lvl w:ilvl="0" w:tplc="65B0668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 w15:restartNumberingAfterBreak="0">
    <w:nsid w:val="775F5915"/>
    <w:multiLevelType w:val="hybridMultilevel"/>
    <w:tmpl w:val="E700B1EE"/>
    <w:lvl w:ilvl="0" w:tplc="790E8A6C">
      <w:start w:val="1"/>
      <w:numFmt w:val="lowerLetter"/>
      <w:lvlText w:val="(%1)"/>
      <w:lvlJc w:val="left"/>
      <w:pPr>
        <w:ind w:left="1246" w:hanging="555"/>
      </w:pPr>
      <w:rPr>
        <w:rFonts w:hint="default"/>
      </w:rPr>
    </w:lvl>
    <w:lvl w:ilvl="1" w:tplc="08090019" w:tentative="1">
      <w:start w:val="1"/>
      <w:numFmt w:val="lowerLetter"/>
      <w:lvlText w:val="%2."/>
      <w:lvlJc w:val="left"/>
      <w:pPr>
        <w:ind w:left="1771" w:hanging="360"/>
      </w:pPr>
    </w:lvl>
    <w:lvl w:ilvl="2" w:tplc="0809001B" w:tentative="1">
      <w:start w:val="1"/>
      <w:numFmt w:val="lowerRoman"/>
      <w:lvlText w:val="%3."/>
      <w:lvlJc w:val="right"/>
      <w:pPr>
        <w:ind w:left="2491" w:hanging="180"/>
      </w:pPr>
    </w:lvl>
    <w:lvl w:ilvl="3" w:tplc="0809000F" w:tentative="1">
      <w:start w:val="1"/>
      <w:numFmt w:val="decimal"/>
      <w:lvlText w:val="%4."/>
      <w:lvlJc w:val="left"/>
      <w:pPr>
        <w:ind w:left="3211" w:hanging="360"/>
      </w:pPr>
    </w:lvl>
    <w:lvl w:ilvl="4" w:tplc="08090019" w:tentative="1">
      <w:start w:val="1"/>
      <w:numFmt w:val="lowerLetter"/>
      <w:lvlText w:val="%5."/>
      <w:lvlJc w:val="left"/>
      <w:pPr>
        <w:ind w:left="3931" w:hanging="360"/>
      </w:pPr>
    </w:lvl>
    <w:lvl w:ilvl="5" w:tplc="0809001B" w:tentative="1">
      <w:start w:val="1"/>
      <w:numFmt w:val="lowerRoman"/>
      <w:lvlText w:val="%6."/>
      <w:lvlJc w:val="right"/>
      <w:pPr>
        <w:ind w:left="4651" w:hanging="180"/>
      </w:pPr>
    </w:lvl>
    <w:lvl w:ilvl="6" w:tplc="0809000F" w:tentative="1">
      <w:start w:val="1"/>
      <w:numFmt w:val="decimal"/>
      <w:lvlText w:val="%7."/>
      <w:lvlJc w:val="left"/>
      <w:pPr>
        <w:ind w:left="5371" w:hanging="360"/>
      </w:pPr>
    </w:lvl>
    <w:lvl w:ilvl="7" w:tplc="08090019" w:tentative="1">
      <w:start w:val="1"/>
      <w:numFmt w:val="lowerLetter"/>
      <w:lvlText w:val="%8."/>
      <w:lvlJc w:val="left"/>
      <w:pPr>
        <w:ind w:left="6091" w:hanging="360"/>
      </w:pPr>
    </w:lvl>
    <w:lvl w:ilvl="8" w:tplc="0809001B" w:tentative="1">
      <w:start w:val="1"/>
      <w:numFmt w:val="lowerRoman"/>
      <w:lvlText w:val="%9."/>
      <w:lvlJc w:val="right"/>
      <w:pPr>
        <w:ind w:left="6811" w:hanging="180"/>
      </w:pPr>
    </w:lvl>
  </w:abstractNum>
  <w:num w:numId="1">
    <w:abstractNumId w:val="0"/>
  </w:num>
  <w:num w:numId="2">
    <w:abstractNumId w:val="10"/>
  </w:num>
  <w:num w:numId="3">
    <w:abstractNumId w:val="1"/>
  </w:num>
  <w:num w:numId="4">
    <w:abstractNumId w:val="8"/>
  </w:num>
  <w:num w:numId="5">
    <w:abstractNumId w:val="4"/>
  </w:num>
  <w:num w:numId="6">
    <w:abstractNumId w:val="9"/>
  </w:num>
  <w:num w:numId="7">
    <w:abstractNumId w:val="6"/>
  </w:num>
  <w:num w:numId="8">
    <w:abstractNumId w:val="7"/>
  </w:num>
  <w:num w:numId="9">
    <w:abstractNumId w:val="2"/>
  </w:num>
  <w:num w:numId="10">
    <w:abstractNumId w:val="3"/>
  </w:num>
  <w:num w:numId="11">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bordersDoNotSurroundHeader/>
  <w:bordersDoNotSurroundFooter/>
  <w:activeWritingStyle w:appName="MSWord" w:lang="en-ZA"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xMTA1NDUzMrI0NjBR0lEKTi0uzszPAykwqgUARriXjCwAAAA="/>
  </w:docVars>
  <w:rsids>
    <w:rsidRoot w:val="00CD631A"/>
    <w:rsid w:val="00000812"/>
    <w:rsid w:val="000037C5"/>
    <w:rsid w:val="00003DCF"/>
    <w:rsid w:val="00004F6B"/>
    <w:rsid w:val="00005CCB"/>
    <w:rsid w:val="00005EE8"/>
    <w:rsid w:val="00007A6D"/>
    <w:rsid w:val="0001010B"/>
    <w:rsid w:val="00010B81"/>
    <w:rsid w:val="00012202"/>
    <w:rsid w:val="000133A8"/>
    <w:rsid w:val="0001671D"/>
    <w:rsid w:val="000218BC"/>
    <w:rsid w:val="00023D2F"/>
    <w:rsid w:val="00023E95"/>
    <w:rsid w:val="000242FF"/>
    <w:rsid w:val="00024D3E"/>
    <w:rsid w:val="00026226"/>
    <w:rsid w:val="00027B6B"/>
    <w:rsid w:val="00032430"/>
    <w:rsid w:val="0003294A"/>
    <w:rsid w:val="000332D2"/>
    <w:rsid w:val="00034545"/>
    <w:rsid w:val="00035862"/>
    <w:rsid w:val="000362DB"/>
    <w:rsid w:val="000415AB"/>
    <w:rsid w:val="000445B9"/>
    <w:rsid w:val="00044972"/>
    <w:rsid w:val="00045A94"/>
    <w:rsid w:val="0004613E"/>
    <w:rsid w:val="0004634D"/>
    <w:rsid w:val="00051CDC"/>
    <w:rsid w:val="000523CD"/>
    <w:rsid w:val="0005352E"/>
    <w:rsid w:val="000608EE"/>
    <w:rsid w:val="000614EF"/>
    <w:rsid w:val="000622BB"/>
    <w:rsid w:val="00062461"/>
    <w:rsid w:val="000635DC"/>
    <w:rsid w:val="00066DEF"/>
    <w:rsid w:val="0007067C"/>
    <w:rsid w:val="0007212C"/>
    <w:rsid w:val="000744EC"/>
    <w:rsid w:val="00074AFC"/>
    <w:rsid w:val="00074C62"/>
    <w:rsid w:val="00075748"/>
    <w:rsid w:val="000757E1"/>
    <w:rsid w:val="00077C38"/>
    <w:rsid w:val="00080C29"/>
    <w:rsid w:val="00080C45"/>
    <w:rsid w:val="00080C4F"/>
    <w:rsid w:val="000814D8"/>
    <w:rsid w:val="000828A2"/>
    <w:rsid w:val="000835C8"/>
    <w:rsid w:val="00084A4D"/>
    <w:rsid w:val="00086B4D"/>
    <w:rsid w:val="00094606"/>
    <w:rsid w:val="00096B44"/>
    <w:rsid w:val="00096CE5"/>
    <w:rsid w:val="00096D91"/>
    <w:rsid w:val="000A0831"/>
    <w:rsid w:val="000A2439"/>
    <w:rsid w:val="000A4D98"/>
    <w:rsid w:val="000A639D"/>
    <w:rsid w:val="000A7F19"/>
    <w:rsid w:val="000B1582"/>
    <w:rsid w:val="000B1791"/>
    <w:rsid w:val="000B4FB6"/>
    <w:rsid w:val="000B54EB"/>
    <w:rsid w:val="000B60FA"/>
    <w:rsid w:val="000C01AC"/>
    <w:rsid w:val="000C416E"/>
    <w:rsid w:val="000C417F"/>
    <w:rsid w:val="000C5263"/>
    <w:rsid w:val="000D1AD9"/>
    <w:rsid w:val="000D3B3A"/>
    <w:rsid w:val="000D57D8"/>
    <w:rsid w:val="000D5E9C"/>
    <w:rsid w:val="000D6DC1"/>
    <w:rsid w:val="000E185E"/>
    <w:rsid w:val="000E21FC"/>
    <w:rsid w:val="000E32C3"/>
    <w:rsid w:val="000E427F"/>
    <w:rsid w:val="000E472E"/>
    <w:rsid w:val="000E5C90"/>
    <w:rsid w:val="000F1E72"/>
    <w:rsid w:val="000F3758"/>
    <w:rsid w:val="000F4429"/>
    <w:rsid w:val="000F460B"/>
    <w:rsid w:val="000F61D2"/>
    <w:rsid w:val="000F7993"/>
    <w:rsid w:val="0010191A"/>
    <w:rsid w:val="00103328"/>
    <w:rsid w:val="001034F2"/>
    <w:rsid w:val="001049F2"/>
    <w:rsid w:val="00104A3C"/>
    <w:rsid w:val="00106417"/>
    <w:rsid w:val="00107378"/>
    <w:rsid w:val="001109C7"/>
    <w:rsid w:val="001124CC"/>
    <w:rsid w:val="001128C3"/>
    <w:rsid w:val="00113DCD"/>
    <w:rsid w:val="00114914"/>
    <w:rsid w:val="00116D92"/>
    <w:rsid w:val="00116F01"/>
    <w:rsid w:val="0011777E"/>
    <w:rsid w:val="00120AF1"/>
    <w:rsid w:val="00121135"/>
    <w:rsid w:val="00122488"/>
    <w:rsid w:val="00124FA9"/>
    <w:rsid w:val="001255B4"/>
    <w:rsid w:val="001310C7"/>
    <w:rsid w:val="0013219F"/>
    <w:rsid w:val="00132601"/>
    <w:rsid w:val="00133371"/>
    <w:rsid w:val="001362C6"/>
    <w:rsid w:val="00137857"/>
    <w:rsid w:val="00142743"/>
    <w:rsid w:val="00143E17"/>
    <w:rsid w:val="00144574"/>
    <w:rsid w:val="00146F04"/>
    <w:rsid w:val="0014727B"/>
    <w:rsid w:val="00152546"/>
    <w:rsid w:val="00152AB1"/>
    <w:rsid w:val="0015402E"/>
    <w:rsid w:val="0015552A"/>
    <w:rsid w:val="00156290"/>
    <w:rsid w:val="001565F4"/>
    <w:rsid w:val="00157469"/>
    <w:rsid w:val="0015761F"/>
    <w:rsid w:val="001628F8"/>
    <w:rsid w:val="00163488"/>
    <w:rsid w:val="001636EC"/>
    <w:rsid w:val="00164718"/>
    <w:rsid w:val="00164B22"/>
    <w:rsid w:val="00172595"/>
    <w:rsid w:val="001761C1"/>
    <w:rsid w:val="00182A78"/>
    <w:rsid w:val="0018345C"/>
    <w:rsid w:val="00186652"/>
    <w:rsid w:val="001879D2"/>
    <w:rsid w:val="00190F74"/>
    <w:rsid w:val="00192189"/>
    <w:rsid w:val="00194673"/>
    <w:rsid w:val="00194D6F"/>
    <w:rsid w:val="001A0270"/>
    <w:rsid w:val="001A1180"/>
    <w:rsid w:val="001A5F80"/>
    <w:rsid w:val="001B032A"/>
    <w:rsid w:val="001B0E17"/>
    <w:rsid w:val="001B1C06"/>
    <w:rsid w:val="001B2C14"/>
    <w:rsid w:val="001B2EC7"/>
    <w:rsid w:val="001B66AB"/>
    <w:rsid w:val="001C1B1A"/>
    <w:rsid w:val="001C3895"/>
    <w:rsid w:val="001C3B5C"/>
    <w:rsid w:val="001C4CF7"/>
    <w:rsid w:val="001C6786"/>
    <w:rsid w:val="001C72C6"/>
    <w:rsid w:val="001D0322"/>
    <w:rsid w:val="001D0C6A"/>
    <w:rsid w:val="001D22A0"/>
    <w:rsid w:val="001D3136"/>
    <w:rsid w:val="001D6485"/>
    <w:rsid w:val="001D64DF"/>
    <w:rsid w:val="001E0250"/>
    <w:rsid w:val="001E1574"/>
    <w:rsid w:val="001E2B91"/>
    <w:rsid w:val="001E2BEC"/>
    <w:rsid w:val="001E2C23"/>
    <w:rsid w:val="001E3BD5"/>
    <w:rsid w:val="001E402E"/>
    <w:rsid w:val="001E42D4"/>
    <w:rsid w:val="001E4D08"/>
    <w:rsid w:val="001F0902"/>
    <w:rsid w:val="001F117D"/>
    <w:rsid w:val="001F2A4A"/>
    <w:rsid w:val="00200BEC"/>
    <w:rsid w:val="002017AA"/>
    <w:rsid w:val="00201FD0"/>
    <w:rsid w:val="00202616"/>
    <w:rsid w:val="00202E31"/>
    <w:rsid w:val="00213B57"/>
    <w:rsid w:val="0021691A"/>
    <w:rsid w:val="00217317"/>
    <w:rsid w:val="00221B24"/>
    <w:rsid w:val="00221C58"/>
    <w:rsid w:val="00221D92"/>
    <w:rsid w:val="0022231F"/>
    <w:rsid w:val="00225055"/>
    <w:rsid w:val="00231E5F"/>
    <w:rsid w:val="0023567D"/>
    <w:rsid w:val="00235EB3"/>
    <w:rsid w:val="002438DC"/>
    <w:rsid w:val="0024614A"/>
    <w:rsid w:val="00246244"/>
    <w:rsid w:val="00246ADC"/>
    <w:rsid w:val="00250439"/>
    <w:rsid w:val="002528E2"/>
    <w:rsid w:val="0025336C"/>
    <w:rsid w:val="00255B09"/>
    <w:rsid w:val="0025656F"/>
    <w:rsid w:val="00261EC4"/>
    <w:rsid w:val="002631A0"/>
    <w:rsid w:val="00265308"/>
    <w:rsid w:val="002655B6"/>
    <w:rsid w:val="00271B8D"/>
    <w:rsid w:val="00273143"/>
    <w:rsid w:val="002734D0"/>
    <w:rsid w:val="00273B8C"/>
    <w:rsid w:val="00275B97"/>
    <w:rsid w:val="00275EF6"/>
    <w:rsid w:val="00280DCD"/>
    <w:rsid w:val="002814B9"/>
    <w:rsid w:val="002825D8"/>
    <w:rsid w:val="002831B8"/>
    <w:rsid w:val="00286849"/>
    <w:rsid w:val="00286A4D"/>
    <w:rsid w:val="00286E57"/>
    <w:rsid w:val="002907F0"/>
    <w:rsid w:val="002934B1"/>
    <w:rsid w:val="00293902"/>
    <w:rsid w:val="0029570B"/>
    <w:rsid w:val="002964E7"/>
    <w:rsid w:val="002A044B"/>
    <w:rsid w:val="002A16D1"/>
    <w:rsid w:val="002A19F1"/>
    <w:rsid w:val="002A6CF2"/>
    <w:rsid w:val="002B017C"/>
    <w:rsid w:val="002B4A9C"/>
    <w:rsid w:val="002B4E1F"/>
    <w:rsid w:val="002B7DA3"/>
    <w:rsid w:val="002C3CC6"/>
    <w:rsid w:val="002D025D"/>
    <w:rsid w:val="002D1854"/>
    <w:rsid w:val="002D1D4C"/>
    <w:rsid w:val="002D4ED3"/>
    <w:rsid w:val="002E0C9B"/>
    <w:rsid w:val="002E0ECD"/>
    <w:rsid w:val="002E1EAB"/>
    <w:rsid w:val="002E3049"/>
    <w:rsid w:val="002E3094"/>
    <w:rsid w:val="002E37FB"/>
    <w:rsid w:val="002E6F07"/>
    <w:rsid w:val="002F081D"/>
    <w:rsid w:val="002F1865"/>
    <w:rsid w:val="002F4347"/>
    <w:rsid w:val="002F5858"/>
    <w:rsid w:val="00302275"/>
    <w:rsid w:val="00302C5D"/>
    <w:rsid w:val="00304858"/>
    <w:rsid w:val="003048D6"/>
    <w:rsid w:val="00305377"/>
    <w:rsid w:val="0030615E"/>
    <w:rsid w:val="00312523"/>
    <w:rsid w:val="00314CB2"/>
    <w:rsid w:val="00315242"/>
    <w:rsid w:val="00315911"/>
    <w:rsid w:val="00316788"/>
    <w:rsid w:val="00325D31"/>
    <w:rsid w:val="00330AA7"/>
    <w:rsid w:val="00330E75"/>
    <w:rsid w:val="00332A15"/>
    <w:rsid w:val="00336B1F"/>
    <w:rsid w:val="00337996"/>
    <w:rsid w:val="003407C1"/>
    <w:rsid w:val="00342579"/>
    <w:rsid w:val="003449A3"/>
    <w:rsid w:val="00353E30"/>
    <w:rsid w:val="0035589F"/>
    <w:rsid w:val="003563CA"/>
    <w:rsid w:val="00356FD1"/>
    <w:rsid w:val="00361A63"/>
    <w:rsid w:val="00363299"/>
    <w:rsid w:val="00363E94"/>
    <w:rsid w:val="00366718"/>
    <w:rsid w:val="003707FC"/>
    <w:rsid w:val="00371317"/>
    <w:rsid w:val="0037208D"/>
    <w:rsid w:val="0037209F"/>
    <w:rsid w:val="00373FA0"/>
    <w:rsid w:val="00374FEE"/>
    <w:rsid w:val="003778DA"/>
    <w:rsid w:val="00377FBD"/>
    <w:rsid w:val="0038049A"/>
    <w:rsid w:val="00380973"/>
    <w:rsid w:val="00380C17"/>
    <w:rsid w:val="00381080"/>
    <w:rsid w:val="003837C6"/>
    <w:rsid w:val="003849D2"/>
    <w:rsid w:val="00386902"/>
    <w:rsid w:val="00390E8A"/>
    <w:rsid w:val="00392555"/>
    <w:rsid w:val="00394585"/>
    <w:rsid w:val="00394930"/>
    <w:rsid w:val="00394B3B"/>
    <w:rsid w:val="00397C1E"/>
    <w:rsid w:val="003A0A52"/>
    <w:rsid w:val="003A0E78"/>
    <w:rsid w:val="003A155E"/>
    <w:rsid w:val="003A44F9"/>
    <w:rsid w:val="003A5DAC"/>
    <w:rsid w:val="003A72B4"/>
    <w:rsid w:val="003B0A18"/>
    <w:rsid w:val="003B31AF"/>
    <w:rsid w:val="003B3634"/>
    <w:rsid w:val="003B440D"/>
    <w:rsid w:val="003B50EC"/>
    <w:rsid w:val="003B6581"/>
    <w:rsid w:val="003C1768"/>
    <w:rsid w:val="003C37A0"/>
    <w:rsid w:val="003C486D"/>
    <w:rsid w:val="003C4D93"/>
    <w:rsid w:val="003C5F5A"/>
    <w:rsid w:val="003C6A14"/>
    <w:rsid w:val="003C7232"/>
    <w:rsid w:val="003D0214"/>
    <w:rsid w:val="003D233B"/>
    <w:rsid w:val="003D23C5"/>
    <w:rsid w:val="003D4EAA"/>
    <w:rsid w:val="003D5D6E"/>
    <w:rsid w:val="003D6B20"/>
    <w:rsid w:val="003D6FD2"/>
    <w:rsid w:val="003D76EF"/>
    <w:rsid w:val="003E1134"/>
    <w:rsid w:val="003E2DE5"/>
    <w:rsid w:val="003E34EA"/>
    <w:rsid w:val="003E40CE"/>
    <w:rsid w:val="003E6206"/>
    <w:rsid w:val="003E76D6"/>
    <w:rsid w:val="003F2608"/>
    <w:rsid w:val="003F3259"/>
    <w:rsid w:val="003F3993"/>
    <w:rsid w:val="003F4EBC"/>
    <w:rsid w:val="003F66A2"/>
    <w:rsid w:val="003F6D96"/>
    <w:rsid w:val="004006E5"/>
    <w:rsid w:val="00400E98"/>
    <w:rsid w:val="004014D9"/>
    <w:rsid w:val="00401FBB"/>
    <w:rsid w:val="00402D6F"/>
    <w:rsid w:val="0040527E"/>
    <w:rsid w:val="00406360"/>
    <w:rsid w:val="0040666F"/>
    <w:rsid w:val="004120AC"/>
    <w:rsid w:val="00413412"/>
    <w:rsid w:val="00413ECF"/>
    <w:rsid w:val="00414CC2"/>
    <w:rsid w:val="00416A53"/>
    <w:rsid w:val="00416AF2"/>
    <w:rsid w:val="00416D9D"/>
    <w:rsid w:val="0041714B"/>
    <w:rsid w:val="00421007"/>
    <w:rsid w:val="0042334E"/>
    <w:rsid w:val="00424C03"/>
    <w:rsid w:val="004253B1"/>
    <w:rsid w:val="00426221"/>
    <w:rsid w:val="00427ED6"/>
    <w:rsid w:val="00431DE7"/>
    <w:rsid w:val="004347BA"/>
    <w:rsid w:val="00436C31"/>
    <w:rsid w:val="00440A7F"/>
    <w:rsid w:val="00443021"/>
    <w:rsid w:val="00443117"/>
    <w:rsid w:val="00453046"/>
    <w:rsid w:val="00453682"/>
    <w:rsid w:val="00454151"/>
    <w:rsid w:val="0045423D"/>
    <w:rsid w:val="00456986"/>
    <w:rsid w:val="00457452"/>
    <w:rsid w:val="0046517D"/>
    <w:rsid w:val="00466077"/>
    <w:rsid w:val="00474D22"/>
    <w:rsid w:val="00475FF0"/>
    <w:rsid w:val="004812A0"/>
    <w:rsid w:val="00481E77"/>
    <w:rsid w:val="00483305"/>
    <w:rsid w:val="00485E5C"/>
    <w:rsid w:val="00487CA7"/>
    <w:rsid w:val="00487E15"/>
    <w:rsid w:val="00487EB0"/>
    <w:rsid w:val="004917A2"/>
    <w:rsid w:val="00491FC6"/>
    <w:rsid w:val="004920DB"/>
    <w:rsid w:val="00492BCD"/>
    <w:rsid w:val="004947F3"/>
    <w:rsid w:val="00494A9B"/>
    <w:rsid w:val="00494F0F"/>
    <w:rsid w:val="0049507E"/>
    <w:rsid w:val="004976F1"/>
    <w:rsid w:val="004A0192"/>
    <w:rsid w:val="004A01D1"/>
    <w:rsid w:val="004A0C01"/>
    <w:rsid w:val="004A3028"/>
    <w:rsid w:val="004A331D"/>
    <w:rsid w:val="004A686F"/>
    <w:rsid w:val="004A6EF1"/>
    <w:rsid w:val="004A74DD"/>
    <w:rsid w:val="004B099D"/>
    <w:rsid w:val="004B13C6"/>
    <w:rsid w:val="004B19E4"/>
    <w:rsid w:val="004B577F"/>
    <w:rsid w:val="004B5A3C"/>
    <w:rsid w:val="004B6C58"/>
    <w:rsid w:val="004B76E9"/>
    <w:rsid w:val="004C15A7"/>
    <w:rsid w:val="004C1DA0"/>
    <w:rsid w:val="004C58B5"/>
    <w:rsid w:val="004C5BFD"/>
    <w:rsid w:val="004D0854"/>
    <w:rsid w:val="004D2FFC"/>
    <w:rsid w:val="004D3115"/>
    <w:rsid w:val="004D5482"/>
    <w:rsid w:val="004D55FC"/>
    <w:rsid w:val="004D67C8"/>
    <w:rsid w:val="004D6974"/>
    <w:rsid w:val="004E4868"/>
    <w:rsid w:val="004E51BA"/>
    <w:rsid w:val="004E5244"/>
    <w:rsid w:val="004E53C8"/>
    <w:rsid w:val="004E588E"/>
    <w:rsid w:val="004E7B2B"/>
    <w:rsid w:val="004F4F1F"/>
    <w:rsid w:val="004F529F"/>
    <w:rsid w:val="004F535F"/>
    <w:rsid w:val="004F5CB7"/>
    <w:rsid w:val="004F7202"/>
    <w:rsid w:val="004F72F4"/>
    <w:rsid w:val="00500497"/>
    <w:rsid w:val="00501C86"/>
    <w:rsid w:val="00501CAB"/>
    <w:rsid w:val="00501DF5"/>
    <w:rsid w:val="00502380"/>
    <w:rsid w:val="00503297"/>
    <w:rsid w:val="00506008"/>
    <w:rsid w:val="0050682E"/>
    <w:rsid w:val="005101FF"/>
    <w:rsid w:val="00510548"/>
    <w:rsid w:val="00510AC4"/>
    <w:rsid w:val="00512242"/>
    <w:rsid w:val="00512DA3"/>
    <w:rsid w:val="00514000"/>
    <w:rsid w:val="005153AE"/>
    <w:rsid w:val="00515D04"/>
    <w:rsid w:val="00520182"/>
    <w:rsid w:val="00520F94"/>
    <w:rsid w:val="00522492"/>
    <w:rsid w:val="005239CE"/>
    <w:rsid w:val="00523C67"/>
    <w:rsid w:val="00524ECC"/>
    <w:rsid w:val="005252CE"/>
    <w:rsid w:val="00526FFB"/>
    <w:rsid w:val="0052774D"/>
    <w:rsid w:val="00527ABE"/>
    <w:rsid w:val="00527FA3"/>
    <w:rsid w:val="00532451"/>
    <w:rsid w:val="0053348A"/>
    <w:rsid w:val="00541701"/>
    <w:rsid w:val="00542D73"/>
    <w:rsid w:val="00544504"/>
    <w:rsid w:val="00544FEC"/>
    <w:rsid w:val="00545A5D"/>
    <w:rsid w:val="00546C78"/>
    <w:rsid w:val="0055167A"/>
    <w:rsid w:val="00551F41"/>
    <w:rsid w:val="0055440A"/>
    <w:rsid w:val="00554C9A"/>
    <w:rsid w:val="00554F8E"/>
    <w:rsid w:val="00557160"/>
    <w:rsid w:val="005577E9"/>
    <w:rsid w:val="00557A38"/>
    <w:rsid w:val="00560134"/>
    <w:rsid w:val="0056066A"/>
    <w:rsid w:val="00560763"/>
    <w:rsid w:val="00561CE8"/>
    <w:rsid w:val="0056227E"/>
    <w:rsid w:val="00563C8A"/>
    <w:rsid w:val="005646F3"/>
    <w:rsid w:val="005729A6"/>
    <w:rsid w:val="00572B50"/>
    <w:rsid w:val="00572EEB"/>
    <w:rsid w:val="005740E0"/>
    <w:rsid w:val="00574AEC"/>
    <w:rsid w:val="005759C7"/>
    <w:rsid w:val="00577B02"/>
    <w:rsid w:val="00582A2E"/>
    <w:rsid w:val="00584754"/>
    <w:rsid w:val="0058678B"/>
    <w:rsid w:val="0058749F"/>
    <w:rsid w:val="00591128"/>
    <w:rsid w:val="005955EA"/>
    <w:rsid w:val="00596102"/>
    <w:rsid w:val="00597B78"/>
    <w:rsid w:val="005A2789"/>
    <w:rsid w:val="005A6E40"/>
    <w:rsid w:val="005A7E6F"/>
    <w:rsid w:val="005B0E5A"/>
    <w:rsid w:val="005B1B23"/>
    <w:rsid w:val="005B23AF"/>
    <w:rsid w:val="005B6DB8"/>
    <w:rsid w:val="005B6DE1"/>
    <w:rsid w:val="005C25CF"/>
    <w:rsid w:val="005C303C"/>
    <w:rsid w:val="005C4462"/>
    <w:rsid w:val="005C7F82"/>
    <w:rsid w:val="005D0866"/>
    <w:rsid w:val="005D2264"/>
    <w:rsid w:val="005D23F3"/>
    <w:rsid w:val="005D537D"/>
    <w:rsid w:val="005D5858"/>
    <w:rsid w:val="005D5C82"/>
    <w:rsid w:val="005D5CAF"/>
    <w:rsid w:val="005D699B"/>
    <w:rsid w:val="005E0DE1"/>
    <w:rsid w:val="005E3A24"/>
    <w:rsid w:val="005E6D82"/>
    <w:rsid w:val="005E7045"/>
    <w:rsid w:val="005E75FD"/>
    <w:rsid w:val="005F131B"/>
    <w:rsid w:val="005F1F8A"/>
    <w:rsid w:val="005F4E18"/>
    <w:rsid w:val="005F5A26"/>
    <w:rsid w:val="005F6FAA"/>
    <w:rsid w:val="00600202"/>
    <w:rsid w:val="00601274"/>
    <w:rsid w:val="00603AD6"/>
    <w:rsid w:val="00604AAC"/>
    <w:rsid w:val="00605FCB"/>
    <w:rsid w:val="00607964"/>
    <w:rsid w:val="00613086"/>
    <w:rsid w:val="00613BB0"/>
    <w:rsid w:val="00614D1F"/>
    <w:rsid w:val="00616504"/>
    <w:rsid w:val="006172F9"/>
    <w:rsid w:val="0062075A"/>
    <w:rsid w:val="00623B00"/>
    <w:rsid w:val="006271AA"/>
    <w:rsid w:val="0063089E"/>
    <w:rsid w:val="006314DD"/>
    <w:rsid w:val="006339D7"/>
    <w:rsid w:val="00634186"/>
    <w:rsid w:val="00634C84"/>
    <w:rsid w:val="00634DA7"/>
    <w:rsid w:val="006350C4"/>
    <w:rsid w:val="0063729F"/>
    <w:rsid w:val="0063748D"/>
    <w:rsid w:val="00637A77"/>
    <w:rsid w:val="0064205D"/>
    <w:rsid w:val="00642844"/>
    <w:rsid w:val="0064409B"/>
    <w:rsid w:val="00645C44"/>
    <w:rsid w:val="006463D9"/>
    <w:rsid w:val="00651D1C"/>
    <w:rsid w:val="00651EA5"/>
    <w:rsid w:val="00653057"/>
    <w:rsid w:val="00653F80"/>
    <w:rsid w:val="0065745C"/>
    <w:rsid w:val="00660511"/>
    <w:rsid w:val="00662F0F"/>
    <w:rsid w:val="00663406"/>
    <w:rsid w:val="00663A63"/>
    <w:rsid w:val="00664EAF"/>
    <w:rsid w:val="0066573B"/>
    <w:rsid w:val="00666DF2"/>
    <w:rsid w:val="00667FF0"/>
    <w:rsid w:val="006715E6"/>
    <w:rsid w:val="00671851"/>
    <w:rsid w:val="006719B5"/>
    <w:rsid w:val="00672525"/>
    <w:rsid w:val="00672978"/>
    <w:rsid w:val="00672DD5"/>
    <w:rsid w:val="006737D3"/>
    <w:rsid w:val="00673821"/>
    <w:rsid w:val="006740C9"/>
    <w:rsid w:val="0067435B"/>
    <w:rsid w:val="006746E4"/>
    <w:rsid w:val="006768E2"/>
    <w:rsid w:val="00677079"/>
    <w:rsid w:val="00677808"/>
    <w:rsid w:val="006834D5"/>
    <w:rsid w:val="00687058"/>
    <w:rsid w:val="00693A7B"/>
    <w:rsid w:val="00693BD6"/>
    <w:rsid w:val="00694355"/>
    <w:rsid w:val="00694677"/>
    <w:rsid w:val="00696576"/>
    <w:rsid w:val="006971AD"/>
    <w:rsid w:val="00697FAC"/>
    <w:rsid w:val="006A03A3"/>
    <w:rsid w:val="006A11C3"/>
    <w:rsid w:val="006A1A6A"/>
    <w:rsid w:val="006A1E3A"/>
    <w:rsid w:val="006A3F92"/>
    <w:rsid w:val="006A681C"/>
    <w:rsid w:val="006A6EA7"/>
    <w:rsid w:val="006A74BC"/>
    <w:rsid w:val="006B0746"/>
    <w:rsid w:val="006B132C"/>
    <w:rsid w:val="006B17BF"/>
    <w:rsid w:val="006B27BB"/>
    <w:rsid w:val="006B3124"/>
    <w:rsid w:val="006B468E"/>
    <w:rsid w:val="006B503F"/>
    <w:rsid w:val="006B64A8"/>
    <w:rsid w:val="006C21AC"/>
    <w:rsid w:val="006C24CB"/>
    <w:rsid w:val="006C3E84"/>
    <w:rsid w:val="006C53B8"/>
    <w:rsid w:val="006C5C98"/>
    <w:rsid w:val="006C6020"/>
    <w:rsid w:val="006D0225"/>
    <w:rsid w:val="006D0AC0"/>
    <w:rsid w:val="006D1681"/>
    <w:rsid w:val="006D18AD"/>
    <w:rsid w:val="006D2AA4"/>
    <w:rsid w:val="006D2E1F"/>
    <w:rsid w:val="006D51C0"/>
    <w:rsid w:val="006D545B"/>
    <w:rsid w:val="006D5DDC"/>
    <w:rsid w:val="006D65B3"/>
    <w:rsid w:val="006D6D99"/>
    <w:rsid w:val="006E2762"/>
    <w:rsid w:val="006E376E"/>
    <w:rsid w:val="006E3EB3"/>
    <w:rsid w:val="006F19E3"/>
    <w:rsid w:val="006F2BD7"/>
    <w:rsid w:val="006F594C"/>
    <w:rsid w:val="006F59FB"/>
    <w:rsid w:val="006F5FDD"/>
    <w:rsid w:val="006F69D7"/>
    <w:rsid w:val="006F6F1F"/>
    <w:rsid w:val="006F7F2A"/>
    <w:rsid w:val="00701118"/>
    <w:rsid w:val="007017C9"/>
    <w:rsid w:val="00702EDB"/>
    <w:rsid w:val="00704C6B"/>
    <w:rsid w:val="00704EEF"/>
    <w:rsid w:val="00705BD4"/>
    <w:rsid w:val="00706159"/>
    <w:rsid w:val="00707AC1"/>
    <w:rsid w:val="007107EE"/>
    <w:rsid w:val="007108CC"/>
    <w:rsid w:val="00714BA2"/>
    <w:rsid w:val="007166C4"/>
    <w:rsid w:val="007208EE"/>
    <w:rsid w:val="007211A4"/>
    <w:rsid w:val="00723534"/>
    <w:rsid w:val="00726D6D"/>
    <w:rsid w:val="00727E48"/>
    <w:rsid w:val="007303D6"/>
    <w:rsid w:val="007315B5"/>
    <w:rsid w:val="00732D8B"/>
    <w:rsid w:val="007331F0"/>
    <w:rsid w:val="0073356F"/>
    <w:rsid w:val="00737805"/>
    <w:rsid w:val="00740FDE"/>
    <w:rsid w:val="0074318F"/>
    <w:rsid w:val="0074327A"/>
    <w:rsid w:val="007465CB"/>
    <w:rsid w:val="00746B11"/>
    <w:rsid w:val="007472C3"/>
    <w:rsid w:val="007477CD"/>
    <w:rsid w:val="00747B3B"/>
    <w:rsid w:val="007508B0"/>
    <w:rsid w:val="0075097C"/>
    <w:rsid w:val="00750BF7"/>
    <w:rsid w:val="007511E6"/>
    <w:rsid w:val="00752131"/>
    <w:rsid w:val="00754B89"/>
    <w:rsid w:val="00755CF7"/>
    <w:rsid w:val="00760524"/>
    <w:rsid w:val="00760B40"/>
    <w:rsid w:val="00766F92"/>
    <w:rsid w:val="007677BA"/>
    <w:rsid w:val="00772C52"/>
    <w:rsid w:val="0077682A"/>
    <w:rsid w:val="007826D3"/>
    <w:rsid w:val="007845B6"/>
    <w:rsid w:val="00787ACC"/>
    <w:rsid w:val="00793315"/>
    <w:rsid w:val="00793979"/>
    <w:rsid w:val="0079410E"/>
    <w:rsid w:val="00794639"/>
    <w:rsid w:val="00794C39"/>
    <w:rsid w:val="00795E43"/>
    <w:rsid w:val="007A0311"/>
    <w:rsid w:val="007A33FD"/>
    <w:rsid w:val="007A4003"/>
    <w:rsid w:val="007A53B8"/>
    <w:rsid w:val="007A5F9C"/>
    <w:rsid w:val="007B0557"/>
    <w:rsid w:val="007B24D3"/>
    <w:rsid w:val="007C01FC"/>
    <w:rsid w:val="007C2592"/>
    <w:rsid w:val="007C276C"/>
    <w:rsid w:val="007C4718"/>
    <w:rsid w:val="007C4921"/>
    <w:rsid w:val="007C5C90"/>
    <w:rsid w:val="007C68B9"/>
    <w:rsid w:val="007D2A6D"/>
    <w:rsid w:val="007D4534"/>
    <w:rsid w:val="007D4551"/>
    <w:rsid w:val="007D4962"/>
    <w:rsid w:val="007D758D"/>
    <w:rsid w:val="007E1918"/>
    <w:rsid w:val="007E1C16"/>
    <w:rsid w:val="007E2B35"/>
    <w:rsid w:val="007E30CA"/>
    <w:rsid w:val="007E461E"/>
    <w:rsid w:val="007E4620"/>
    <w:rsid w:val="007E4FEC"/>
    <w:rsid w:val="007E593A"/>
    <w:rsid w:val="007E5CEF"/>
    <w:rsid w:val="007E7654"/>
    <w:rsid w:val="007F010C"/>
    <w:rsid w:val="007F1347"/>
    <w:rsid w:val="007F1473"/>
    <w:rsid w:val="007F365E"/>
    <w:rsid w:val="007F45A7"/>
    <w:rsid w:val="0080073A"/>
    <w:rsid w:val="00800A2F"/>
    <w:rsid w:val="00801D1B"/>
    <w:rsid w:val="00804695"/>
    <w:rsid w:val="0080486F"/>
    <w:rsid w:val="00804AB8"/>
    <w:rsid w:val="008058EB"/>
    <w:rsid w:val="00806ACE"/>
    <w:rsid w:val="00807638"/>
    <w:rsid w:val="0081321A"/>
    <w:rsid w:val="00813976"/>
    <w:rsid w:val="008149B1"/>
    <w:rsid w:val="00814C6F"/>
    <w:rsid w:val="00817723"/>
    <w:rsid w:val="00817AEC"/>
    <w:rsid w:val="00821D61"/>
    <w:rsid w:val="0082205F"/>
    <w:rsid w:val="00822AF3"/>
    <w:rsid w:val="00822CD2"/>
    <w:rsid w:val="008242E0"/>
    <w:rsid w:val="00825C43"/>
    <w:rsid w:val="0083145E"/>
    <w:rsid w:val="0083239A"/>
    <w:rsid w:val="008351B0"/>
    <w:rsid w:val="008370A7"/>
    <w:rsid w:val="0083726D"/>
    <w:rsid w:val="00840CA2"/>
    <w:rsid w:val="0084469D"/>
    <w:rsid w:val="00844B2D"/>
    <w:rsid w:val="00846543"/>
    <w:rsid w:val="0085154D"/>
    <w:rsid w:val="0085180A"/>
    <w:rsid w:val="00851861"/>
    <w:rsid w:val="008540F1"/>
    <w:rsid w:val="00854DD5"/>
    <w:rsid w:val="00856A36"/>
    <w:rsid w:val="008604B2"/>
    <w:rsid w:val="00860BEF"/>
    <w:rsid w:val="00861DFE"/>
    <w:rsid w:val="00862802"/>
    <w:rsid w:val="00862825"/>
    <w:rsid w:val="00866201"/>
    <w:rsid w:val="00874F6F"/>
    <w:rsid w:val="00875062"/>
    <w:rsid w:val="008754D1"/>
    <w:rsid w:val="00876619"/>
    <w:rsid w:val="0087687F"/>
    <w:rsid w:val="00880E4A"/>
    <w:rsid w:val="008852A8"/>
    <w:rsid w:val="0088607B"/>
    <w:rsid w:val="00886238"/>
    <w:rsid w:val="0088709E"/>
    <w:rsid w:val="00891C52"/>
    <w:rsid w:val="00892211"/>
    <w:rsid w:val="008938F7"/>
    <w:rsid w:val="00893E6A"/>
    <w:rsid w:val="00894FA0"/>
    <w:rsid w:val="008956EA"/>
    <w:rsid w:val="00895DDF"/>
    <w:rsid w:val="008972AF"/>
    <w:rsid w:val="00897308"/>
    <w:rsid w:val="008A0472"/>
    <w:rsid w:val="008A053C"/>
    <w:rsid w:val="008A186E"/>
    <w:rsid w:val="008A2A62"/>
    <w:rsid w:val="008A4079"/>
    <w:rsid w:val="008A523D"/>
    <w:rsid w:val="008A5ACE"/>
    <w:rsid w:val="008A6BB2"/>
    <w:rsid w:val="008A7087"/>
    <w:rsid w:val="008A7C97"/>
    <w:rsid w:val="008A7CDB"/>
    <w:rsid w:val="008B047C"/>
    <w:rsid w:val="008B0690"/>
    <w:rsid w:val="008B3137"/>
    <w:rsid w:val="008B3283"/>
    <w:rsid w:val="008B4740"/>
    <w:rsid w:val="008B4E7B"/>
    <w:rsid w:val="008B568D"/>
    <w:rsid w:val="008B5FE3"/>
    <w:rsid w:val="008B6F5C"/>
    <w:rsid w:val="008C0347"/>
    <w:rsid w:val="008C2C1A"/>
    <w:rsid w:val="008C4E04"/>
    <w:rsid w:val="008D3142"/>
    <w:rsid w:val="008D4AB6"/>
    <w:rsid w:val="008D6051"/>
    <w:rsid w:val="008D7815"/>
    <w:rsid w:val="008D7F66"/>
    <w:rsid w:val="008E0287"/>
    <w:rsid w:val="008F2678"/>
    <w:rsid w:val="008F4C7F"/>
    <w:rsid w:val="008F5C39"/>
    <w:rsid w:val="009012C9"/>
    <w:rsid w:val="00901BEF"/>
    <w:rsid w:val="009021A1"/>
    <w:rsid w:val="009026ED"/>
    <w:rsid w:val="009036E9"/>
    <w:rsid w:val="009055B3"/>
    <w:rsid w:val="00905B0F"/>
    <w:rsid w:val="00906749"/>
    <w:rsid w:val="00914263"/>
    <w:rsid w:val="009179EA"/>
    <w:rsid w:val="009202D3"/>
    <w:rsid w:val="00921D96"/>
    <w:rsid w:val="00922786"/>
    <w:rsid w:val="009228F2"/>
    <w:rsid w:val="00922F1D"/>
    <w:rsid w:val="00922F39"/>
    <w:rsid w:val="00924664"/>
    <w:rsid w:val="00924ED4"/>
    <w:rsid w:val="00925163"/>
    <w:rsid w:val="00925178"/>
    <w:rsid w:val="00927CDB"/>
    <w:rsid w:val="00930DC7"/>
    <w:rsid w:val="0093242F"/>
    <w:rsid w:val="00933217"/>
    <w:rsid w:val="00933C53"/>
    <w:rsid w:val="009367E5"/>
    <w:rsid w:val="009401A0"/>
    <w:rsid w:val="00940A34"/>
    <w:rsid w:val="00941849"/>
    <w:rsid w:val="00941F95"/>
    <w:rsid w:val="0094272F"/>
    <w:rsid w:val="009537D3"/>
    <w:rsid w:val="00957AF6"/>
    <w:rsid w:val="0096092C"/>
    <w:rsid w:val="00961AC0"/>
    <w:rsid w:val="0096288B"/>
    <w:rsid w:val="00962F52"/>
    <w:rsid w:val="00963D1F"/>
    <w:rsid w:val="009647C7"/>
    <w:rsid w:val="00964A75"/>
    <w:rsid w:val="00965482"/>
    <w:rsid w:val="00965D02"/>
    <w:rsid w:val="0096609B"/>
    <w:rsid w:val="009674A5"/>
    <w:rsid w:val="009710C3"/>
    <w:rsid w:val="0097618B"/>
    <w:rsid w:val="009774F9"/>
    <w:rsid w:val="009830C2"/>
    <w:rsid w:val="00983D63"/>
    <w:rsid w:val="00984C0B"/>
    <w:rsid w:val="009867B0"/>
    <w:rsid w:val="00992110"/>
    <w:rsid w:val="0099219B"/>
    <w:rsid w:val="00993997"/>
    <w:rsid w:val="009968F2"/>
    <w:rsid w:val="00996A1F"/>
    <w:rsid w:val="009A03A4"/>
    <w:rsid w:val="009A1098"/>
    <w:rsid w:val="009A2626"/>
    <w:rsid w:val="009A393E"/>
    <w:rsid w:val="009A3F9B"/>
    <w:rsid w:val="009A4E95"/>
    <w:rsid w:val="009A724F"/>
    <w:rsid w:val="009A73DE"/>
    <w:rsid w:val="009A7827"/>
    <w:rsid w:val="009B0E42"/>
    <w:rsid w:val="009B10D6"/>
    <w:rsid w:val="009B1E51"/>
    <w:rsid w:val="009C0AF5"/>
    <w:rsid w:val="009C7566"/>
    <w:rsid w:val="009D1244"/>
    <w:rsid w:val="009D17D9"/>
    <w:rsid w:val="009D3443"/>
    <w:rsid w:val="009D3DBD"/>
    <w:rsid w:val="009D459A"/>
    <w:rsid w:val="009E0170"/>
    <w:rsid w:val="009E1623"/>
    <w:rsid w:val="009E1F9E"/>
    <w:rsid w:val="009E49E9"/>
    <w:rsid w:val="009E4B1C"/>
    <w:rsid w:val="009E5194"/>
    <w:rsid w:val="009E55A7"/>
    <w:rsid w:val="009E55D1"/>
    <w:rsid w:val="009E5CA3"/>
    <w:rsid w:val="009E66C3"/>
    <w:rsid w:val="009E6ADA"/>
    <w:rsid w:val="009E79BE"/>
    <w:rsid w:val="009F0F2B"/>
    <w:rsid w:val="009F3120"/>
    <w:rsid w:val="009F33C9"/>
    <w:rsid w:val="009F4A96"/>
    <w:rsid w:val="009F6C5D"/>
    <w:rsid w:val="009F7600"/>
    <w:rsid w:val="00A03365"/>
    <w:rsid w:val="00A0362C"/>
    <w:rsid w:val="00A05057"/>
    <w:rsid w:val="00A0627A"/>
    <w:rsid w:val="00A063A9"/>
    <w:rsid w:val="00A07879"/>
    <w:rsid w:val="00A113F2"/>
    <w:rsid w:val="00A11F54"/>
    <w:rsid w:val="00A1474E"/>
    <w:rsid w:val="00A1618E"/>
    <w:rsid w:val="00A2002C"/>
    <w:rsid w:val="00A218B1"/>
    <w:rsid w:val="00A23E01"/>
    <w:rsid w:val="00A24135"/>
    <w:rsid w:val="00A242DF"/>
    <w:rsid w:val="00A25C8D"/>
    <w:rsid w:val="00A26217"/>
    <w:rsid w:val="00A40EB1"/>
    <w:rsid w:val="00A40FC6"/>
    <w:rsid w:val="00A4143B"/>
    <w:rsid w:val="00A41A02"/>
    <w:rsid w:val="00A45A53"/>
    <w:rsid w:val="00A45C28"/>
    <w:rsid w:val="00A47FFE"/>
    <w:rsid w:val="00A50231"/>
    <w:rsid w:val="00A50D6A"/>
    <w:rsid w:val="00A53824"/>
    <w:rsid w:val="00A53A60"/>
    <w:rsid w:val="00A555F1"/>
    <w:rsid w:val="00A5705F"/>
    <w:rsid w:val="00A60798"/>
    <w:rsid w:val="00A60BC7"/>
    <w:rsid w:val="00A62552"/>
    <w:rsid w:val="00A6403A"/>
    <w:rsid w:val="00A65C80"/>
    <w:rsid w:val="00A65F4A"/>
    <w:rsid w:val="00A7060B"/>
    <w:rsid w:val="00A71BB3"/>
    <w:rsid w:val="00A7232F"/>
    <w:rsid w:val="00A726C8"/>
    <w:rsid w:val="00A80280"/>
    <w:rsid w:val="00A82E3F"/>
    <w:rsid w:val="00A83E64"/>
    <w:rsid w:val="00A87D99"/>
    <w:rsid w:val="00A908A0"/>
    <w:rsid w:val="00A90BE6"/>
    <w:rsid w:val="00A9105E"/>
    <w:rsid w:val="00A91975"/>
    <w:rsid w:val="00A91C7F"/>
    <w:rsid w:val="00A927B8"/>
    <w:rsid w:val="00A92C42"/>
    <w:rsid w:val="00A9370D"/>
    <w:rsid w:val="00A94900"/>
    <w:rsid w:val="00A96B49"/>
    <w:rsid w:val="00A96D72"/>
    <w:rsid w:val="00A97833"/>
    <w:rsid w:val="00AA24D4"/>
    <w:rsid w:val="00AA2A72"/>
    <w:rsid w:val="00AA3A30"/>
    <w:rsid w:val="00AA41AD"/>
    <w:rsid w:val="00AB083A"/>
    <w:rsid w:val="00AB22AD"/>
    <w:rsid w:val="00AB2373"/>
    <w:rsid w:val="00AB27E2"/>
    <w:rsid w:val="00AB3AE3"/>
    <w:rsid w:val="00AB3AEC"/>
    <w:rsid w:val="00AB4E72"/>
    <w:rsid w:val="00AB5B30"/>
    <w:rsid w:val="00AB6D5F"/>
    <w:rsid w:val="00AC0484"/>
    <w:rsid w:val="00AC2203"/>
    <w:rsid w:val="00AC2903"/>
    <w:rsid w:val="00AC48A2"/>
    <w:rsid w:val="00AC4FD6"/>
    <w:rsid w:val="00AC571E"/>
    <w:rsid w:val="00AD235D"/>
    <w:rsid w:val="00AD2768"/>
    <w:rsid w:val="00AD2FDB"/>
    <w:rsid w:val="00AD7033"/>
    <w:rsid w:val="00AD7352"/>
    <w:rsid w:val="00AD73A1"/>
    <w:rsid w:val="00AE0C61"/>
    <w:rsid w:val="00AE10E2"/>
    <w:rsid w:val="00AE2D15"/>
    <w:rsid w:val="00AE4109"/>
    <w:rsid w:val="00AE61BC"/>
    <w:rsid w:val="00AE6B19"/>
    <w:rsid w:val="00AE7420"/>
    <w:rsid w:val="00AE7BB7"/>
    <w:rsid w:val="00AF2191"/>
    <w:rsid w:val="00AF43EC"/>
    <w:rsid w:val="00AF4B41"/>
    <w:rsid w:val="00AF5241"/>
    <w:rsid w:val="00B029A1"/>
    <w:rsid w:val="00B05653"/>
    <w:rsid w:val="00B056A1"/>
    <w:rsid w:val="00B06D1F"/>
    <w:rsid w:val="00B11687"/>
    <w:rsid w:val="00B121BA"/>
    <w:rsid w:val="00B13906"/>
    <w:rsid w:val="00B13A34"/>
    <w:rsid w:val="00B14A86"/>
    <w:rsid w:val="00B15262"/>
    <w:rsid w:val="00B16B3A"/>
    <w:rsid w:val="00B16CB4"/>
    <w:rsid w:val="00B173DC"/>
    <w:rsid w:val="00B2132B"/>
    <w:rsid w:val="00B2275A"/>
    <w:rsid w:val="00B23CAE"/>
    <w:rsid w:val="00B252C4"/>
    <w:rsid w:val="00B2682A"/>
    <w:rsid w:val="00B26A59"/>
    <w:rsid w:val="00B26C33"/>
    <w:rsid w:val="00B302F7"/>
    <w:rsid w:val="00B30D75"/>
    <w:rsid w:val="00B3166B"/>
    <w:rsid w:val="00B330C0"/>
    <w:rsid w:val="00B34C80"/>
    <w:rsid w:val="00B4106D"/>
    <w:rsid w:val="00B413E0"/>
    <w:rsid w:val="00B41A7E"/>
    <w:rsid w:val="00B44C4A"/>
    <w:rsid w:val="00B461A3"/>
    <w:rsid w:val="00B46840"/>
    <w:rsid w:val="00B47524"/>
    <w:rsid w:val="00B475D5"/>
    <w:rsid w:val="00B51610"/>
    <w:rsid w:val="00B5309F"/>
    <w:rsid w:val="00B55602"/>
    <w:rsid w:val="00B569DE"/>
    <w:rsid w:val="00B60ACE"/>
    <w:rsid w:val="00B61E7F"/>
    <w:rsid w:val="00B633A8"/>
    <w:rsid w:val="00B649FF"/>
    <w:rsid w:val="00B657CC"/>
    <w:rsid w:val="00B67C4B"/>
    <w:rsid w:val="00B72814"/>
    <w:rsid w:val="00B74BEC"/>
    <w:rsid w:val="00B76FCB"/>
    <w:rsid w:val="00B7737C"/>
    <w:rsid w:val="00B8471B"/>
    <w:rsid w:val="00B8653F"/>
    <w:rsid w:val="00B8798B"/>
    <w:rsid w:val="00B87FDA"/>
    <w:rsid w:val="00B9095C"/>
    <w:rsid w:val="00B94F2F"/>
    <w:rsid w:val="00B95AB3"/>
    <w:rsid w:val="00B971B9"/>
    <w:rsid w:val="00BA6B35"/>
    <w:rsid w:val="00BA6FAE"/>
    <w:rsid w:val="00BB2BA4"/>
    <w:rsid w:val="00BC2AB5"/>
    <w:rsid w:val="00BC3E37"/>
    <w:rsid w:val="00BC697F"/>
    <w:rsid w:val="00BC7004"/>
    <w:rsid w:val="00BC756A"/>
    <w:rsid w:val="00BD0304"/>
    <w:rsid w:val="00BD1E1B"/>
    <w:rsid w:val="00BD3179"/>
    <w:rsid w:val="00BD3EFE"/>
    <w:rsid w:val="00BD4143"/>
    <w:rsid w:val="00BD5386"/>
    <w:rsid w:val="00BD62AE"/>
    <w:rsid w:val="00BE17CD"/>
    <w:rsid w:val="00BE1E9C"/>
    <w:rsid w:val="00BE2F23"/>
    <w:rsid w:val="00BE342B"/>
    <w:rsid w:val="00BE50C8"/>
    <w:rsid w:val="00BE6884"/>
    <w:rsid w:val="00BE7044"/>
    <w:rsid w:val="00BE7D34"/>
    <w:rsid w:val="00BF0042"/>
    <w:rsid w:val="00BF0967"/>
    <w:rsid w:val="00BF0998"/>
    <w:rsid w:val="00BF1575"/>
    <w:rsid w:val="00BF1AE0"/>
    <w:rsid w:val="00BF720E"/>
    <w:rsid w:val="00C01C8D"/>
    <w:rsid w:val="00C020A0"/>
    <w:rsid w:val="00C034D6"/>
    <w:rsid w:val="00C0560B"/>
    <w:rsid w:val="00C057A6"/>
    <w:rsid w:val="00C063AC"/>
    <w:rsid w:val="00C07AE4"/>
    <w:rsid w:val="00C07D1F"/>
    <w:rsid w:val="00C12F2A"/>
    <w:rsid w:val="00C13814"/>
    <w:rsid w:val="00C17CF7"/>
    <w:rsid w:val="00C208B1"/>
    <w:rsid w:val="00C21532"/>
    <w:rsid w:val="00C2525F"/>
    <w:rsid w:val="00C252AA"/>
    <w:rsid w:val="00C25F27"/>
    <w:rsid w:val="00C263F1"/>
    <w:rsid w:val="00C2648B"/>
    <w:rsid w:val="00C27873"/>
    <w:rsid w:val="00C27DEF"/>
    <w:rsid w:val="00C30331"/>
    <w:rsid w:val="00C31766"/>
    <w:rsid w:val="00C325B3"/>
    <w:rsid w:val="00C32C6B"/>
    <w:rsid w:val="00C332FE"/>
    <w:rsid w:val="00C3340E"/>
    <w:rsid w:val="00C35013"/>
    <w:rsid w:val="00C41502"/>
    <w:rsid w:val="00C42CDA"/>
    <w:rsid w:val="00C42E62"/>
    <w:rsid w:val="00C44660"/>
    <w:rsid w:val="00C50A9C"/>
    <w:rsid w:val="00C50C57"/>
    <w:rsid w:val="00C51B50"/>
    <w:rsid w:val="00C549D4"/>
    <w:rsid w:val="00C56266"/>
    <w:rsid w:val="00C60D77"/>
    <w:rsid w:val="00C61AEC"/>
    <w:rsid w:val="00C61B9A"/>
    <w:rsid w:val="00C63939"/>
    <w:rsid w:val="00C647EE"/>
    <w:rsid w:val="00C669A1"/>
    <w:rsid w:val="00C6786B"/>
    <w:rsid w:val="00C700C6"/>
    <w:rsid w:val="00C71AB4"/>
    <w:rsid w:val="00C71D7D"/>
    <w:rsid w:val="00C729F6"/>
    <w:rsid w:val="00C73F0F"/>
    <w:rsid w:val="00C74183"/>
    <w:rsid w:val="00C74619"/>
    <w:rsid w:val="00C74CDA"/>
    <w:rsid w:val="00C7760A"/>
    <w:rsid w:val="00C7773B"/>
    <w:rsid w:val="00C778D1"/>
    <w:rsid w:val="00C81918"/>
    <w:rsid w:val="00C81A80"/>
    <w:rsid w:val="00C823AB"/>
    <w:rsid w:val="00C82530"/>
    <w:rsid w:val="00C840B9"/>
    <w:rsid w:val="00C847C7"/>
    <w:rsid w:val="00C863E3"/>
    <w:rsid w:val="00C90FAA"/>
    <w:rsid w:val="00C94958"/>
    <w:rsid w:val="00C954BE"/>
    <w:rsid w:val="00CA01CD"/>
    <w:rsid w:val="00CA0665"/>
    <w:rsid w:val="00CA1AEE"/>
    <w:rsid w:val="00CA242D"/>
    <w:rsid w:val="00CA2AA4"/>
    <w:rsid w:val="00CA67D0"/>
    <w:rsid w:val="00CA7D78"/>
    <w:rsid w:val="00CB0E7C"/>
    <w:rsid w:val="00CB172B"/>
    <w:rsid w:val="00CB1B62"/>
    <w:rsid w:val="00CB2BFD"/>
    <w:rsid w:val="00CB623A"/>
    <w:rsid w:val="00CB68BA"/>
    <w:rsid w:val="00CB6BDD"/>
    <w:rsid w:val="00CB6C16"/>
    <w:rsid w:val="00CB7137"/>
    <w:rsid w:val="00CC0153"/>
    <w:rsid w:val="00CC18C2"/>
    <w:rsid w:val="00CC2173"/>
    <w:rsid w:val="00CC2809"/>
    <w:rsid w:val="00CC41E4"/>
    <w:rsid w:val="00CC4D30"/>
    <w:rsid w:val="00CC6484"/>
    <w:rsid w:val="00CC767B"/>
    <w:rsid w:val="00CD1316"/>
    <w:rsid w:val="00CD1344"/>
    <w:rsid w:val="00CD4564"/>
    <w:rsid w:val="00CD5283"/>
    <w:rsid w:val="00CD5B03"/>
    <w:rsid w:val="00CD631A"/>
    <w:rsid w:val="00CD68CE"/>
    <w:rsid w:val="00CE1EB4"/>
    <w:rsid w:val="00CE6415"/>
    <w:rsid w:val="00CE7759"/>
    <w:rsid w:val="00CE78DA"/>
    <w:rsid w:val="00CF1986"/>
    <w:rsid w:val="00CF3D23"/>
    <w:rsid w:val="00CF5E0B"/>
    <w:rsid w:val="00D116B8"/>
    <w:rsid w:val="00D1185F"/>
    <w:rsid w:val="00D132E9"/>
    <w:rsid w:val="00D166B3"/>
    <w:rsid w:val="00D17C4F"/>
    <w:rsid w:val="00D20486"/>
    <w:rsid w:val="00D20934"/>
    <w:rsid w:val="00D23821"/>
    <w:rsid w:val="00D263A2"/>
    <w:rsid w:val="00D31166"/>
    <w:rsid w:val="00D34B65"/>
    <w:rsid w:val="00D35C7F"/>
    <w:rsid w:val="00D35EF0"/>
    <w:rsid w:val="00D400F5"/>
    <w:rsid w:val="00D43726"/>
    <w:rsid w:val="00D4438C"/>
    <w:rsid w:val="00D444FA"/>
    <w:rsid w:val="00D448A4"/>
    <w:rsid w:val="00D45D02"/>
    <w:rsid w:val="00D5060B"/>
    <w:rsid w:val="00D51089"/>
    <w:rsid w:val="00D5207D"/>
    <w:rsid w:val="00D5460F"/>
    <w:rsid w:val="00D574A4"/>
    <w:rsid w:val="00D579D2"/>
    <w:rsid w:val="00D612B4"/>
    <w:rsid w:val="00D63698"/>
    <w:rsid w:val="00D644EA"/>
    <w:rsid w:val="00D6780B"/>
    <w:rsid w:val="00D70BDD"/>
    <w:rsid w:val="00D73511"/>
    <w:rsid w:val="00D7540D"/>
    <w:rsid w:val="00D760EA"/>
    <w:rsid w:val="00D829BC"/>
    <w:rsid w:val="00D83002"/>
    <w:rsid w:val="00D85247"/>
    <w:rsid w:val="00D91F62"/>
    <w:rsid w:val="00D94444"/>
    <w:rsid w:val="00D95492"/>
    <w:rsid w:val="00D9603B"/>
    <w:rsid w:val="00D96EDD"/>
    <w:rsid w:val="00D97AC4"/>
    <w:rsid w:val="00DA3240"/>
    <w:rsid w:val="00DA51A5"/>
    <w:rsid w:val="00DA5C40"/>
    <w:rsid w:val="00DB2A77"/>
    <w:rsid w:val="00DB60E4"/>
    <w:rsid w:val="00DB7EC9"/>
    <w:rsid w:val="00DC124E"/>
    <w:rsid w:val="00DC541C"/>
    <w:rsid w:val="00DC6273"/>
    <w:rsid w:val="00DC6485"/>
    <w:rsid w:val="00DC68BD"/>
    <w:rsid w:val="00DC72FA"/>
    <w:rsid w:val="00DC7EE1"/>
    <w:rsid w:val="00DD0549"/>
    <w:rsid w:val="00DD0E75"/>
    <w:rsid w:val="00DD2076"/>
    <w:rsid w:val="00DD2BCF"/>
    <w:rsid w:val="00DD4AE5"/>
    <w:rsid w:val="00DD4F02"/>
    <w:rsid w:val="00DD550B"/>
    <w:rsid w:val="00DD6693"/>
    <w:rsid w:val="00DD6CC6"/>
    <w:rsid w:val="00DD6E72"/>
    <w:rsid w:val="00DD7A79"/>
    <w:rsid w:val="00DE1053"/>
    <w:rsid w:val="00DE4054"/>
    <w:rsid w:val="00DE535D"/>
    <w:rsid w:val="00DE5612"/>
    <w:rsid w:val="00DE6115"/>
    <w:rsid w:val="00DE6E42"/>
    <w:rsid w:val="00DE7234"/>
    <w:rsid w:val="00DF0566"/>
    <w:rsid w:val="00DF0F6A"/>
    <w:rsid w:val="00E0318D"/>
    <w:rsid w:val="00E0419C"/>
    <w:rsid w:val="00E04F02"/>
    <w:rsid w:val="00E07614"/>
    <w:rsid w:val="00E101C2"/>
    <w:rsid w:val="00E1212C"/>
    <w:rsid w:val="00E12A00"/>
    <w:rsid w:val="00E14D5A"/>
    <w:rsid w:val="00E150C7"/>
    <w:rsid w:val="00E17C16"/>
    <w:rsid w:val="00E21488"/>
    <w:rsid w:val="00E23474"/>
    <w:rsid w:val="00E23F39"/>
    <w:rsid w:val="00E2401B"/>
    <w:rsid w:val="00E263B2"/>
    <w:rsid w:val="00E27F22"/>
    <w:rsid w:val="00E31562"/>
    <w:rsid w:val="00E31801"/>
    <w:rsid w:val="00E31BA4"/>
    <w:rsid w:val="00E329A5"/>
    <w:rsid w:val="00E33916"/>
    <w:rsid w:val="00E357F4"/>
    <w:rsid w:val="00E369FC"/>
    <w:rsid w:val="00E36FC5"/>
    <w:rsid w:val="00E4118F"/>
    <w:rsid w:val="00E4626B"/>
    <w:rsid w:val="00E512CF"/>
    <w:rsid w:val="00E519EC"/>
    <w:rsid w:val="00E54592"/>
    <w:rsid w:val="00E55495"/>
    <w:rsid w:val="00E571D1"/>
    <w:rsid w:val="00E578B9"/>
    <w:rsid w:val="00E57A03"/>
    <w:rsid w:val="00E600A8"/>
    <w:rsid w:val="00E612E3"/>
    <w:rsid w:val="00E61844"/>
    <w:rsid w:val="00E61E67"/>
    <w:rsid w:val="00E62FBF"/>
    <w:rsid w:val="00E64438"/>
    <w:rsid w:val="00E64D2F"/>
    <w:rsid w:val="00E66981"/>
    <w:rsid w:val="00E700E5"/>
    <w:rsid w:val="00E70944"/>
    <w:rsid w:val="00E70AA9"/>
    <w:rsid w:val="00E719FA"/>
    <w:rsid w:val="00E72110"/>
    <w:rsid w:val="00E724E8"/>
    <w:rsid w:val="00E726FC"/>
    <w:rsid w:val="00E72883"/>
    <w:rsid w:val="00E754A9"/>
    <w:rsid w:val="00E77968"/>
    <w:rsid w:val="00E816EE"/>
    <w:rsid w:val="00E84C22"/>
    <w:rsid w:val="00E85219"/>
    <w:rsid w:val="00E8549B"/>
    <w:rsid w:val="00E9065F"/>
    <w:rsid w:val="00E90C02"/>
    <w:rsid w:val="00E93181"/>
    <w:rsid w:val="00E93CB2"/>
    <w:rsid w:val="00E95DDE"/>
    <w:rsid w:val="00E96BB5"/>
    <w:rsid w:val="00EA1174"/>
    <w:rsid w:val="00EA12B2"/>
    <w:rsid w:val="00EA3CEA"/>
    <w:rsid w:val="00EA4124"/>
    <w:rsid w:val="00EB000A"/>
    <w:rsid w:val="00EB101F"/>
    <w:rsid w:val="00EB1BBB"/>
    <w:rsid w:val="00EB2E03"/>
    <w:rsid w:val="00EB67E8"/>
    <w:rsid w:val="00EB7298"/>
    <w:rsid w:val="00EB7AAD"/>
    <w:rsid w:val="00EC00E6"/>
    <w:rsid w:val="00EC0E40"/>
    <w:rsid w:val="00EC185C"/>
    <w:rsid w:val="00EC1ADE"/>
    <w:rsid w:val="00EC3340"/>
    <w:rsid w:val="00EC4304"/>
    <w:rsid w:val="00EC4947"/>
    <w:rsid w:val="00EC6E55"/>
    <w:rsid w:val="00ED0579"/>
    <w:rsid w:val="00ED0F60"/>
    <w:rsid w:val="00ED1A99"/>
    <w:rsid w:val="00ED1AB4"/>
    <w:rsid w:val="00ED1E23"/>
    <w:rsid w:val="00ED6403"/>
    <w:rsid w:val="00ED6F8F"/>
    <w:rsid w:val="00ED6FB9"/>
    <w:rsid w:val="00ED74EC"/>
    <w:rsid w:val="00EE2247"/>
    <w:rsid w:val="00EE2CEA"/>
    <w:rsid w:val="00EE4B83"/>
    <w:rsid w:val="00EE64B7"/>
    <w:rsid w:val="00EE7FB1"/>
    <w:rsid w:val="00EF2826"/>
    <w:rsid w:val="00EF3E7B"/>
    <w:rsid w:val="00EF645E"/>
    <w:rsid w:val="00F00981"/>
    <w:rsid w:val="00F01551"/>
    <w:rsid w:val="00F026C3"/>
    <w:rsid w:val="00F045FC"/>
    <w:rsid w:val="00F04B06"/>
    <w:rsid w:val="00F057A4"/>
    <w:rsid w:val="00F0738A"/>
    <w:rsid w:val="00F103CF"/>
    <w:rsid w:val="00F12162"/>
    <w:rsid w:val="00F128E5"/>
    <w:rsid w:val="00F12C11"/>
    <w:rsid w:val="00F1418D"/>
    <w:rsid w:val="00F152AA"/>
    <w:rsid w:val="00F16AA1"/>
    <w:rsid w:val="00F22B1C"/>
    <w:rsid w:val="00F23EB1"/>
    <w:rsid w:val="00F255B5"/>
    <w:rsid w:val="00F25C29"/>
    <w:rsid w:val="00F2620B"/>
    <w:rsid w:val="00F36F73"/>
    <w:rsid w:val="00F37578"/>
    <w:rsid w:val="00F45762"/>
    <w:rsid w:val="00F473A8"/>
    <w:rsid w:val="00F51F98"/>
    <w:rsid w:val="00F52BC9"/>
    <w:rsid w:val="00F551B9"/>
    <w:rsid w:val="00F56938"/>
    <w:rsid w:val="00F56EDF"/>
    <w:rsid w:val="00F57310"/>
    <w:rsid w:val="00F60FCA"/>
    <w:rsid w:val="00F63D12"/>
    <w:rsid w:val="00F64B8F"/>
    <w:rsid w:val="00F6580F"/>
    <w:rsid w:val="00F67230"/>
    <w:rsid w:val="00F77F97"/>
    <w:rsid w:val="00F82BA6"/>
    <w:rsid w:val="00F83D13"/>
    <w:rsid w:val="00F84BB8"/>
    <w:rsid w:val="00F85DDB"/>
    <w:rsid w:val="00F85FBC"/>
    <w:rsid w:val="00F8623C"/>
    <w:rsid w:val="00F870B9"/>
    <w:rsid w:val="00F90965"/>
    <w:rsid w:val="00F91C6A"/>
    <w:rsid w:val="00F9429A"/>
    <w:rsid w:val="00F943E9"/>
    <w:rsid w:val="00F95A49"/>
    <w:rsid w:val="00F9603C"/>
    <w:rsid w:val="00F969A2"/>
    <w:rsid w:val="00FA1B38"/>
    <w:rsid w:val="00FA2F4E"/>
    <w:rsid w:val="00FA44A7"/>
    <w:rsid w:val="00FA450D"/>
    <w:rsid w:val="00FA6D09"/>
    <w:rsid w:val="00FA74FD"/>
    <w:rsid w:val="00FB1556"/>
    <w:rsid w:val="00FB162C"/>
    <w:rsid w:val="00FB2064"/>
    <w:rsid w:val="00FB375A"/>
    <w:rsid w:val="00FB4CB8"/>
    <w:rsid w:val="00FB7F09"/>
    <w:rsid w:val="00FC04D3"/>
    <w:rsid w:val="00FC253F"/>
    <w:rsid w:val="00FC25AF"/>
    <w:rsid w:val="00FC2B86"/>
    <w:rsid w:val="00FC33A9"/>
    <w:rsid w:val="00FC3BB4"/>
    <w:rsid w:val="00FC6D30"/>
    <w:rsid w:val="00FC79CA"/>
    <w:rsid w:val="00FD1056"/>
    <w:rsid w:val="00FD1E1C"/>
    <w:rsid w:val="00FD3B7A"/>
    <w:rsid w:val="00FD4E52"/>
    <w:rsid w:val="00FD5076"/>
    <w:rsid w:val="00FD54D1"/>
    <w:rsid w:val="00FD74F5"/>
    <w:rsid w:val="00FE139B"/>
    <w:rsid w:val="00FE2F5B"/>
    <w:rsid w:val="00FE2F7B"/>
    <w:rsid w:val="00FE35C3"/>
    <w:rsid w:val="00FE5F0C"/>
    <w:rsid w:val="00FE7D92"/>
    <w:rsid w:val="00FF1A09"/>
    <w:rsid w:val="00FF1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B442C6"/>
  <w15:docId w15:val="{774E3D3A-E897-47B4-AE5E-52546C410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qFormat/>
    <w:rsid w:val="003E40CE"/>
    <w:rPr>
      <w:rFonts w:ascii="Times New Roman" w:eastAsiaTheme="minorHAnsi" w:hAnsi="Times New Roman" w:cstheme="minorBidi"/>
      <w:sz w:val="22"/>
      <w:szCs w:val="22"/>
    </w:rPr>
  </w:style>
  <w:style w:type="paragraph" w:styleId="Heading1">
    <w:name w:val="heading 1"/>
    <w:basedOn w:val="Normal"/>
    <w:link w:val="Heading1Char"/>
    <w:uiPriority w:val="9"/>
    <w:qFormat/>
    <w:rsid w:val="00557160"/>
    <w:pPr>
      <w:widowControl w:val="0"/>
      <w:ind w:left="107"/>
      <w:outlineLvl w:val="0"/>
    </w:pPr>
    <w:rPr>
      <w:rFonts w:eastAsia="Times New Roman"/>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E40CE"/>
    <w:pPr>
      <w:tabs>
        <w:tab w:val="center" w:pos="4513"/>
        <w:tab w:val="right" w:pos="9026"/>
      </w:tabs>
    </w:pPr>
  </w:style>
  <w:style w:type="character" w:customStyle="1" w:styleId="FooterChar">
    <w:name w:val="Footer Char"/>
    <w:basedOn w:val="DefaultParagraphFont"/>
    <w:link w:val="Footer"/>
    <w:uiPriority w:val="99"/>
    <w:rsid w:val="003E40CE"/>
    <w:rPr>
      <w:rFonts w:ascii="Times New Roman" w:eastAsiaTheme="minorHAnsi" w:hAnsi="Times New Roman" w:cstheme="minorBidi"/>
      <w:sz w:val="22"/>
      <w:szCs w:val="22"/>
    </w:rPr>
  </w:style>
  <w:style w:type="paragraph" w:styleId="Header">
    <w:name w:val="header"/>
    <w:basedOn w:val="Normal"/>
    <w:link w:val="HeaderChar"/>
    <w:uiPriority w:val="99"/>
    <w:unhideWhenUsed/>
    <w:rsid w:val="003E40CE"/>
    <w:pPr>
      <w:tabs>
        <w:tab w:val="center" w:pos="4513"/>
        <w:tab w:val="right" w:pos="9026"/>
      </w:tabs>
    </w:pPr>
  </w:style>
  <w:style w:type="character" w:customStyle="1" w:styleId="HeaderChar">
    <w:name w:val="Header Char"/>
    <w:basedOn w:val="DefaultParagraphFont"/>
    <w:link w:val="Header"/>
    <w:uiPriority w:val="99"/>
    <w:rsid w:val="003E40CE"/>
    <w:rPr>
      <w:rFonts w:ascii="Times New Roman" w:eastAsiaTheme="minorHAnsi" w:hAnsi="Times New Roman" w:cstheme="minorBidi"/>
      <w:sz w:val="22"/>
      <w:szCs w:val="22"/>
    </w:rPr>
  </w:style>
  <w:style w:type="paragraph" w:styleId="BalloonText">
    <w:name w:val="Balloon Text"/>
    <w:basedOn w:val="Normal"/>
    <w:link w:val="BalloonTextChar"/>
    <w:uiPriority w:val="99"/>
    <w:semiHidden/>
    <w:unhideWhenUsed/>
    <w:rsid w:val="003E40CE"/>
    <w:rPr>
      <w:rFonts w:ascii="Tahoma" w:hAnsi="Tahoma" w:cs="Tahoma"/>
      <w:sz w:val="16"/>
      <w:szCs w:val="16"/>
    </w:rPr>
  </w:style>
  <w:style w:type="character" w:customStyle="1" w:styleId="BalloonTextChar">
    <w:name w:val="Balloon Text Char"/>
    <w:basedOn w:val="DefaultParagraphFont"/>
    <w:link w:val="BalloonText"/>
    <w:uiPriority w:val="99"/>
    <w:semiHidden/>
    <w:rsid w:val="003E40CE"/>
    <w:rPr>
      <w:rFonts w:ascii="Tahoma" w:eastAsiaTheme="minorHAnsi" w:hAnsi="Tahoma" w:cs="Tahoma"/>
      <w:sz w:val="16"/>
      <w:szCs w:val="16"/>
    </w:rPr>
  </w:style>
  <w:style w:type="paragraph" w:customStyle="1" w:styleId="AS-H3A">
    <w:name w:val="AS-H3A"/>
    <w:basedOn w:val="Normal"/>
    <w:link w:val="AS-H3AChar"/>
    <w:qFormat/>
    <w:rsid w:val="003E40CE"/>
    <w:pPr>
      <w:autoSpaceDE w:val="0"/>
      <w:autoSpaceDN w:val="0"/>
      <w:adjustRightInd w:val="0"/>
      <w:jc w:val="center"/>
    </w:pPr>
    <w:rPr>
      <w:rFonts w:cs="Times New Roman"/>
      <w:b/>
      <w:caps/>
    </w:rPr>
  </w:style>
  <w:style w:type="paragraph" w:styleId="ListBullet">
    <w:name w:val="List Bullet"/>
    <w:basedOn w:val="Normal"/>
    <w:uiPriority w:val="99"/>
    <w:unhideWhenUsed/>
    <w:rsid w:val="003E40CE"/>
    <w:pPr>
      <w:numPr>
        <w:numId w:val="1"/>
      </w:numPr>
      <w:contextualSpacing/>
    </w:pPr>
  </w:style>
  <w:style w:type="character" w:customStyle="1" w:styleId="AS-H3AChar">
    <w:name w:val="AS-H3A Char"/>
    <w:basedOn w:val="DefaultParagraphFont"/>
    <w:link w:val="AS-H3A"/>
    <w:rsid w:val="003E40CE"/>
    <w:rPr>
      <w:rFonts w:ascii="Times New Roman" w:eastAsiaTheme="minorHAnsi" w:hAnsi="Times New Roman"/>
      <w:b/>
      <w:caps/>
      <w:sz w:val="22"/>
      <w:szCs w:val="22"/>
    </w:rPr>
  </w:style>
  <w:style w:type="character" w:customStyle="1" w:styleId="A3">
    <w:name w:val="A3"/>
    <w:uiPriority w:val="99"/>
    <w:rsid w:val="003E40CE"/>
    <w:rPr>
      <w:rFonts w:cs="Times"/>
      <w:color w:val="000000"/>
      <w:sz w:val="22"/>
      <w:szCs w:val="22"/>
    </w:rPr>
  </w:style>
  <w:style w:type="paragraph" w:customStyle="1" w:styleId="Head2B">
    <w:name w:val="Head 2B"/>
    <w:basedOn w:val="AS-H3A"/>
    <w:link w:val="Head2BChar"/>
    <w:rsid w:val="003E40CE"/>
  </w:style>
  <w:style w:type="paragraph" w:customStyle="1" w:styleId="ColorfulList-Accent11">
    <w:name w:val="Colorful List - Accent 11"/>
    <w:basedOn w:val="Normal"/>
    <w:link w:val="ColorfulList-Accent1Char"/>
    <w:uiPriority w:val="34"/>
    <w:qFormat/>
    <w:rsid w:val="004C58B5"/>
    <w:pPr>
      <w:ind w:left="720"/>
      <w:contextualSpacing/>
    </w:pPr>
  </w:style>
  <w:style w:type="character" w:customStyle="1" w:styleId="Head2BChar">
    <w:name w:val="Head 2B Char"/>
    <w:basedOn w:val="AS-H3AChar"/>
    <w:link w:val="Head2B"/>
    <w:rsid w:val="003E40CE"/>
    <w:rPr>
      <w:rFonts w:ascii="Times New Roman" w:eastAsiaTheme="minorHAnsi" w:hAnsi="Times New Roman"/>
      <w:b/>
      <w:caps/>
      <w:sz w:val="22"/>
      <w:szCs w:val="22"/>
    </w:rPr>
  </w:style>
  <w:style w:type="paragraph" w:customStyle="1" w:styleId="Head3">
    <w:name w:val="Head 3"/>
    <w:basedOn w:val="ListParagraph"/>
    <w:link w:val="Head3Char"/>
    <w:rsid w:val="003E40CE"/>
    <w:pPr>
      <w:suppressAutoHyphens/>
      <w:ind w:left="0"/>
      <w:jc w:val="both"/>
    </w:pPr>
    <w:rPr>
      <w:rFonts w:eastAsia="Times New Roman"/>
      <w:b/>
      <w:bCs/>
    </w:rPr>
  </w:style>
  <w:style w:type="character" w:customStyle="1" w:styleId="ColorfulList-Accent1Char">
    <w:name w:val="Colorful List - Accent 1 Char"/>
    <w:link w:val="ColorfulList-Accent11"/>
    <w:uiPriority w:val="34"/>
    <w:rsid w:val="004C58B5"/>
    <w:rPr>
      <w:rFonts w:ascii="Times New Roman" w:hAnsi="Times New Roman"/>
      <w:noProof/>
      <w:sz w:val="22"/>
      <w:szCs w:val="22"/>
      <w:lang w:val="en-GB" w:eastAsia="en-GB"/>
    </w:rPr>
  </w:style>
  <w:style w:type="character" w:customStyle="1" w:styleId="Head3Char">
    <w:name w:val="Head 3 Char"/>
    <w:basedOn w:val="ListParagraphChar"/>
    <w:link w:val="Head3"/>
    <w:rsid w:val="003E40CE"/>
    <w:rPr>
      <w:rFonts w:ascii="Times New Roman" w:eastAsia="Times New Roman" w:hAnsi="Times New Roman" w:cstheme="minorBidi"/>
      <w:b/>
      <w:bCs/>
      <w:sz w:val="22"/>
      <w:szCs w:val="22"/>
    </w:rPr>
  </w:style>
  <w:style w:type="paragraph" w:customStyle="1" w:styleId="AS-H1a">
    <w:name w:val="AS-H1a"/>
    <w:basedOn w:val="Normal"/>
    <w:link w:val="AS-H1aChar"/>
    <w:qFormat/>
    <w:rsid w:val="003E40CE"/>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qFormat/>
    <w:rsid w:val="003E40CE"/>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3E40CE"/>
    <w:rPr>
      <w:rFonts w:ascii="Arial" w:eastAsiaTheme="minorHAnsi" w:hAnsi="Arial" w:cs="Arial"/>
      <w:b/>
      <w:sz w:val="36"/>
      <w:szCs w:val="36"/>
    </w:rPr>
  </w:style>
  <w:style w:type="paragraph" w:customStyle="1" w:styleId="AS-H1-Colour">
    <w:name w:val="AS-H1-Colour"/>
    <w:basedOn w:val="Normal"/>
    <w:link w:val="AS-H1-ColourChar"/>
    <w:rsid w:val="003E40CE"/>
    <w:pPr>
      <w:suppressAutoHyphens/>
      <w:autoSpaceDE w:val="0"/>
      <w:autoSpaceDN w:val="0"/>
      <w:adjustRightInd w:val="0"/>
      <w:jc w:val="center"/>
    </w:pPr>
    <w:rPr>
      <w:rFonts w:ascii="Arial" w:hAnsi="Arial" w:cs="Arial"/>
      <w:b/>
      <w:color w:val="00B050"/>
      <w:sz w:val="36"/>
      <w:szCs w:val="36"/>
    </w:rPr>
  </w:style>
  <w:style w:type="character" w:customStyle="1" w:styleId="AS-H2Char">
    <w:name w:val="AS-H2 Char"/>
    <w:basedOn w:val="DefaultParagraphFont"/>
    <w:link w:val="AS-H2"/>
    <w:rsid w:val="003E40CE"/>
    <w:rPr>
      <w:rFonts w:ascii="Times New Roman" w:eastAsiaTheme="minorHAnsi" w:hAnsi="Times New Roman"/>
      <w:b/>
      <w:caps/>
      <w:color w:val="000000"/>
      <w:sz w:val="26"/>
      <w:szCs w:val="22"/>
    </w:rPr>
  </w:style>
  <w:style w:type="paragraph" w:customStyle="1" w:styleId="AS-H2b">
    <w:name w:val="AS-H2b"/>
    <w:basedOn w:val="Normal"/>
    <w:link w:val="AS-H2bChar"/>
    <w:rsid w:val="003E40CE"/>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3E40CE"/>
    <w:rPr>
      <w:rFonts w:ascii="Arial" w:eastAsiaTheme="minorHAnsi" w:hAnsi="Arial" w:cs="Arial"/>
      <w:b/>
      <w:color w:val="00B050"/>
      <w:sz w:val="36"/>
      <w:szCs w:val="36"/>
    </w:rPr>
  </w:style>
  <w:style w:type="paragraph" w:customStyle="1" w:styleId="AS-H3">
    <w:name w:val="AS-H3"/>
    <w:basedOn w:val="AS-H3A"/>
    <w:link w:val="AS-H3Char"/>
    <w:rsid w:val="003E40CE"/>
    <w:rPr>
      <w:sz w:val="28"/>
    </w:rPr>
  </w:style>
  <w:style w:type="character" w:customStyle="1" w:styleId="AS-H2bChar">
    <w:name w:val="AS-H2b Char"/>
    <w:basedOn w:val="DefaultParagraphFont"/>
    <w:link w:val="AS-H2b"/>
    <w:rsid w:val="003E40CE"/>
    <w:rPr>
      <w:rFonts w:ascii="Arial" w:eastAsiaTheme="minorHAnsi" w:hAnsi="Arial" w:cs="Arial"/>
      <w:sz w:val="22"/>
      <w:szCs w:val="22"/>
    </w:rPr>
  </w:style>
  <w:style w:type="paragraph" w:customStyle="1" w:styleId="AS-H3b">
    <w:name w:val="AS-H3b"/>
    <w:basedOn w:val="Normal"/>
    <w:link w:val="AS-H3bChar"/>
    <w:qFormat/>
    <w:rsid w:val="003E40CE"/>
    <w:pPr>
      <w:jc w:val="center"/>
    </w:pPr>
    <w:rPr>
      <w:rFonts w:cs="Times New Roman"/>
      <w:b/>
    </w:rPr>
  </w:style>
  <w:style w:type="character" w:customStyle="1" w:styleId="AS-H3Char">
    <w:name w:val="AS-H3 Char"/>
    <w:basedOn w:val="AS-H3AChar"/>
    <w:link w:val="AS-H3"/>
    <w:rsid w:val="003E40CE"/>
    <w:rPr>
      <w:rFonts w:ascii="Times New Roman" w:eastAsiaTheme="minorHAnsi" w:hAnsi="Times New Roman"/>
      <w:b/>
      <w:caps/>
      <w:sz w:val="28"/>
      <w:szCs w:val="22"/>
    </w:rPr>
  </w:style>
  <w:style w:type="paragraph" w:customStyle="1" w:styleId="AS-H3c">
    <w:name w:val="AS-H3c"/>
    <w:basedOn w:val="Head2B"/>
    <w:link w:val="AS-H3cChar"/>
    <w:rsid w:val="003E40CE"/>
    <w:rPr>
      <w:b w:val="0"/>
    </w:rPr>
  </w:style>
  <w:style w:type="character" w:customStyle="1" w:styleId="AS-H3bChar">
    <w:name w:val="AS-H3b Char"/>
    <w:basedOn w:val="AS-H3AChar"/>
    <w:link w:val="AS-H3b"/>
    <w:rsid w:val="003E40CE"/>
    <w:rPr>
      <w:rFonts w:ascii="Times New Roman" w:eastAsiaTheme="minorHAnsi" w:hAnsi="Times New Roman"/>
      <w:b/>
      <w:caps w:val="0"/>
      <w:sz w:val="22"/>
      <w:szCs w:val="22"/>
    </w:rPr>
  </w:style>
  <w:style w:type="paragraph" w:customStyle="1" w:styleId="AS-H3d">
    <w:name w:val="AS-H3d"/>
    <w:basedOn w:val="Head2B"/>
    <w:link w:val="AS-H3dChar"/>
    <w:rsid w:val="003E40CE"/>
  </w:style>
  <w:style w:type="character" w:customStyle="1" w:styleId="AS-H3cChar">
    <w:name w:val="AS-H3c Char"/>
    <w:basedOn w:val="Head2BChar"/>
    <w:link w:val="AS-H3c"/>
    <w:rsid w:val="003E40CE"/>
    <w:rPr>
      <w:rFonts w:ascii="Times New Roman" w:eastAsiaTheme="minorHAnsi" w:hAnsi="Times New Roman"/>
      <w:b w:val="0"/>
      <w:caps/>
      <w:sz w:val="22"/>
      <w:szCs w:val="22"/>
    </w:rPr>
  </w:style>
  <w:style w:type="paragraph" w:customStyle="1" w:styleId="AS-P0">
    <w:name w:val="AS-P(0)"/>
    <w:basedOn w:val="Normal"/>
    <w:link w:val="AS-P0Char"/>
    <w:qFormat/>
    <w:rsid w:val="003E40CE"/>
    <w:pPr>
      <w:tabs>
        <w:tab w:val="left" w:pos="567"/>
      </w:tabs>
      <w:jc w:val="both"/>
    </w:pPr>
    <w:rPr>
      <w:rFonts w:eastAsia="Times New Roman" w:cs="Times New Roman"/>
    </w:rPr>
  </w:style>
  <w:style w:type="character" w:customStyle="1" w:styleId="AS-H3dChar">
    <w:name w:val="AS-H3d Char"/>
    <w:basedOn w:val="Head2BChar"/>
    <w:link w:val="AS-H3d"/>
    <w:rsid w:val="003E40CE"/>
    <w:rPr>
      <w:rFonts w:ascii="Times New Roman" w:eastAsiaTheme="minorHAnsi" w:hAnsi="Times New Roman"/>
      <w:b/>
      <w:caps/>
      <w:sz w:val="22"/>
      <w:szCs w:val="22"/>
    </w:rPr>
  </w:style>
  <w:style w:type="paragraph" w:customStyle="1" w:styleId="AS-P1">
    <w:name w:val="AS-P(1)"/>
    <w:basedOn w:val="Normal"/>
    <w:link w:val="AS-P1Char"/>
    <w:qFormat/>
    <w:rsid w:val="003E40CE"/>
    <w:pPr>
      <w:suppressAutoHyphens/>
      <w:ind w:right="-7" w:firstLine="567"/>
      <w:jc w:val="both"/>
    </w:pPr>
    <w:rPr>
      <w:rFonts w:eastAsia="Times New Roman" w:cs="Times New Roman"/>
    </w:rPr>
  </w:style>
  <w:style w:type="character" w:customStyle="1" w:styleId="AS-P0Char">
    <w:name w:val="AS-P(0) Char"/>
    <w:basedOn w:val="DefaultParagraphFont"/>
    <w:link w:val="AS-P0"/>
    <w:rsid w:val="003E40CE"/>
    <w:rPr>
      <w:rFonts w:ascii="Times New Roman" w:eastAsia="Times New Roman" w:hAnsi="Times New Roman"/>
      <w:sz w:val="22"/>
      <w:szCs w:val="22"/>
    </w:rPr>
  </w:style>
  <w:style w:type="paragraph" w:customStyle="1" w:styleId="AS-Pa">
    <w:name w:val="AS-P(a)"/>
    <w:basedOn w:val="AS-Pahang"/>
    <w:link w:val="AS-PaChar"/>
    <w:qFormat/>
    <w:rsid w:val="003E40CE"/>
  </w:style>
  <w:style w:type="character" w:customStyle="1" w:styleId="AS-P1Char">
    <w:name w:val="AS-P(1) Char"/>
    <w:basedOn w:val="DefaultParagraphFont"/>
    <w:link w:val="AS-P1"/>
    <w:rsid w:val="003E40CE"/>
    <w:rPr>
      <w:rFonts w:ascii="Times New Roman" w:eastAsia="Times New Roman" w:hAnsi="Times New Roman"/>
      <w:sz w:val="22"/>
      <w:szCs w:val="22"/>
    </w:rPr>
  </w:style>
  <w:style w:type="paragraph" w:customStyle="1" w:styleId="AS-Pi">
    <w:name w:val="AS-P(i)"/>
    <w:basedOn w:val="Normal"/>
    <w:link w:val="AS-PiChar"/>
    <w:qFormat/>
    <w:rsid w:val="003E40CE"/>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3E40CE"/>
    <w:rPr>
      <w:rFonts w:ascii="Times New Roman" w:eastAsia="Times New Roman" w:hAnsi="Times New Roman"/>
      <w:sz w:val="22"/>
      <w:szCs w:val="22"/>
    </w:rPr>
  </w:style>
  <w:style w:type="paragraph" w:customStyle="1" w:styleId="AS-Pahang">
    <w:name w:val="AS-P(a)hang"/>
    <w:basedOn w:val="Normal"/>
    <w:link w:val="AS-PahangChar"/>
    <w:rsid w:val="003E40CE"/>
    <w:pPr>
      <w:suppressAutoHyphens/>
      <w:ind w:left="1134" w:right="-7" w:hanging="567"/>
      <w:jc w:val="both"/>
    </w:pPr>
    <w:rPr>
      <w:rFonts w:eastAsia="Times New Roman" w:cs="Times New Roman"/>
    </w:rPr>
  </w:style>
  <w:style w:type="character" w:customStyle="1" w:styleId="AS-PiChar">
    <w:name w:val="AS-P(i) Char"/>
    <w:basedOn w:val="DefaultParagraphFont"/>
    <w:link w:val="AS-Pi"/>
    <w:rsid w:val="003E40CE"/>
    <w:rPr>
      <w:rFonts w:ascii="Times New Roman" w:eastAsia="Times New Roman" w:hAnsi="Times New Roman"/>
      <w:sz w:val="22"/>
      <w:szCs w:val="22"/>
    </w:rPr>
  </w:style>
  <w:style w:type="paragraph" w:customStyle="1" w:styleId="AS-Paa">
    <w:name w:val="AS-P(aa)"/>
    <w:basedOn w:val="Normal"/>
    <w:link w:val="AS-PaaChar"/>
    <w:qFormat/>
    <w:rsid w:val="003E40CE"/>
    <w:pPr>
      <w:suppressAutoHyphens/>
      <w:ind w:left="2267" w:right="-7" w:hanging="566"/>
      <w:jc w:val="both"/>
    </w:pPr>
    <w:rPr>
      <w:rFonts w:eastAsia="Times New Roman" w:cs="Times New Roman"/>
    </w:rPr>
  </w:style>
  <w:style w:type="character" w:customStyle="1" w:styleId="AS-PahangChar">
    <w:name w:val="AS-P(a)hang Char"/>
    <w:basedOn w:val="DefaultParagraphFont"/>
    <w:link w:val="AS-Pahang"/>
    <w:rsid w:val="003E40CE"/>
    <w:rPr>
      <w:rFonts w:ascii="Times New Roman" w:eastAsia="Times New Roman" w:hAnsi="Times New Roman"/>
      <w:sz w:val="22"/>
      <w:szCs w:val="22"/>
    </w:rPr>
  </w:style>
  <w:style w:type="paragraph" w:customStyle="1" w:styleId="AS-P-Amend">
    <w:name w:val="AS-P-Amend"/>
    <w:link w:val="AS-P-AmendChar"/>
    <w:qFormat/>
    <w:rsid w:val="003E40CE"/>
    <w:pPr>
      <w:jc w:val="center"/>
    </w:pPr>
    <w:rPr>
      <w:rFonts w:ascii="Arial" w:eastAsia="Times New Roman" w:hAnsi="Arial" w:cs="Arial"/>
      <w:b/>
      <w:color w:val="00B050"/>
      <w:sz w:val="18"/>
      <w:szCs w:val="18"/>
    </w:rPr>
  </w:style>
  <w:style w:type="character" w:customStyle="1" w:styleId="AS-PaaChar">
    <w:name w:val="AS-P(aa) Char"/>
    <w:basedOn w:val="DefaultParagraphFont"/>
    <w:link w:val="AS-Paa"/>
    <w:rsid w:val="003E40CE"/>
    <w:rPr>
      <w:rFonts w:ascii="Times New Roman" w:eastAsia="Times New Roman" w:hAnsi="Times New Roman"/>
      <w:sz w:val="22"/>
      <w:szCs w:val="22"/>
    </w:rPr>
  </w:style>
  <w:style w:type="character" w:customStyle="1" w:styleId="AS-P-AmendChar">
    <w:name w:val="AS-P-Amend Char"/>
    <w:basedOn w:val="AS-P0Char"/>
    <w:link w:val="AS-P-Amend"/>
    <w:rsid w:val="003E40CE"/>
    <w:rPr>
      <w:rFonts w:ascii="Arial" w:eastAsia="Times New Roman" w:hAnsi="Arial" w:cs="Arial"/>
      <w:b/>
      <w:color w:val="00B050"/>
      <w:sz w:val="18"/>
      <w:szCs w:val="18"/>
    </w:rPr>
  </w:style>
  <w:style w:type="character" w:styleId="CommentReference">
    <w:name w:val="annotation reference"/>
    <w:basedOn w:val="DefaultParagraphFont"/>
    <w:uiPriority w:val="99"/>
    <w:semiHidden/>
    <w:unhideWhenUsed/>
    <w:rsid w:val="003E40CE"/>
    <w:rPr>
      <w:sz w:val="16"/>
      <w:szCs w:val="16"/>
    </w:rPr>
  </w:style>
  <w:style w:type="paragraph" w:styleId="CommentText">
    <w:name w:val="annotation text"/>
    <w:basedOn w:val="Normal"/>
    <w:link w:val="CommentTextChar"/>
    <w:uiPriority w:val="99"/>
    <w:semiHidden/>
    <w:unhideWhenUsed/>
    <w:rsid w:val="003E40CE"/>
    <w:rPr>
      <w:sz w:val="20"/>
      <w:szCs w:val="20"/>
    </w:rPr>
  </w:style>
  <w:style w:type="character" w:customStyle="1" w:styleId="CommentTextChar">
    <w:name w:val="Comment Text Char"/>
    <w:basedOn w:val="DefaultParagraphFont"/>
    <w:link w:val="CommentText"/>
    <w:uiPriority w:val="99"/>
    <w:semiHidden/>
    <w:rsid w:val="003E40CE"/>
    <w:rPr>
      <w:rFonts w:ascii="Times New Roman" w:eastAsiaTheme="minorHAnsi" w:hAnsi="Times New Roman" w:cstheme="minorBidi"/>
    </w:rPr>
  </w:style>
  <w:style w:type="paragraph" w:styleId="CommentSubject">
    <w:name w:val="annotation subject"/>
    <w:basedOn w:val="CommentText"/>
    <w:next w:val="CommentText"/>
    <w:link w:val="CommentSubjectChar"/>
    <w:uiPriority w:val="99"/>
    <w:semiHidden/>
    <w:unhideWhenUsed/>
    <w:rsid w:val="003E40CE"/>
    <w:rPr>
      <w:b/>
      <w:bCs/>
    </w:rPr>
  </w:style>
  <w:style w:type="character" w:customStyle="1" w:styleId="CommentSubjectChar">
    <w:name w:val="Comment Subject Char"/>
    <w:basedOn w:val="CommentTextChar"/>
    <w:link w:val="CommentSubject"/>
    <w:uiPriority w:val="99"/>
    <w:semiHidden/>
    <w:rsid w:val="003E40CE"/>
    <w:rPr>
      <w:rFonts w:ascii="Times New Roman" w:eastAsiaTheme="minorHAnsi" w:hAnsi="Times New Roman" w:cstheme="minorBidi"/>
      <w:b/>
      <w:bCs/>
    </w:rPr>
  </w:style>
  <w:style w:type="paragraph" w:customStyle="1" w:styleId="AS-H4A">
    <w:name w:val="AS-H4A"/>
    <w:basedOn w:val="AS-P0"/>
    <w:link w:val="AS-H4AChar"/>
    <w:rsid w:val="003E40CE"/>
    <w:pPr>
      <w:tabs>
        <w:tab w:val="clear" w:pos="567"/>
      </w:tabs>
      <w:jc w:val="center"/>
    </w:pPr>
    <w:rPr>
      <w:b/>
      <w:caps/>
    </w:rPr>
  </w:style>
  <w:style w:type="paragraph" w:customStyle="1" w:styleId="AS-H4b">
    <w:name w:val="AS-H4b"/>
    <w:basedOn w:val="AS-P0"/>
    <w:link w:val="AS-H4bChar"/>
    <w:rsid w:val="003E40CE"/>
    <w:pPr>
      <w:tabs>
        <w:tab w:val="clear" w:pos="567"/>
      </w:tabs>
      <w:jc w:val="center"/>
    </w:pPr>
    <w:rPr>
      <w:b/>
    </w:rPr>
  </w:style>
  <w:style w:type="character" w:customStyle="1" w:styleId="AS-H4AChar">
    <w:name w:val="AS-H4A Char"/>
    <w:basedOn w:val="AS-P0Char"/>
    <w:link w:val="AS-H4A"/>
    <w:rsid w:val="003E40CE"/>
    <w:rPr>
      <w:rFonts w:ascii="Times New Roman" w:eastAsia="Times New Roman" w:hAnsi="Times New Roman"/>
      <w:b/>
      <w:caps/>
      <w:sz w:val="22"/>
      <w:szCs w:val="22"/>
    </w:rPr>
  </w:style>
  <w:style w:type="character" w:customStyle="1" w:styleId="AS-H4bChar">
    <w:name w:val="AS-H4b Char"/>
    <w:basedOn w:val="AS-P0Char"/>
    <w:link w:val="AS-H4b"/>
    <w:rsid w:val="003E40CE"/>
    <w:rPr>
      <w:rFonts w:ascii="Times New Roman" w:eastAsia="Times New Roman" w:hAnsi="Times New Roman"/>
      <w:b/>
      <w:sz w:val="22"/>
      <w:szCs w:val="22"/>
    </w:rPr>
  </w:style>
  <w:style w:type="paragraph" w:customStyle="1" w:styleId="AS-H2a">
    <w:name w:val="AS-H2a"/>
    <w:basedOn w:val="Normal"/>
    <w:link w:val="AS-H2aChar"/>
    <w:rsid w:val="003E40CE"/>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3E40CE"/>
    <w:rPr>
      <w:rFonts w:ascii="Arial" w:eastAsiaTheme="minorHAnsi" w:hAnsi="Arial" w:cs="Arial"/>
      <w:b/>
      <w:sz w:val="22"/>
      <w:szCs w:val="22"/>
    </w:rPr>
  </w:style>
  <w:style w:type="paragraph" w:customStyle="1" w:styleId="AS-H1b">
    <w:name w:val="AS-H1b"/>
    <w:basedOn w:val="Normal"/>
    <w:link w:val="AS-H1bChar"/>
    <w:qFormat/>
    <w:rsid w:val="003E40CE"/>
    <w:pPr>
      <w:jc w:val="center"/>
    </w:pPr>
    <w:rPr>
      <w:rFonts w:ascii="Arial" w:hAnsi="Arial" w:cs="Arial"/>
      <w:b/>
      <w:color w:val="000000"/>
      <w:sz w:val="24"/>
      <w:szCs w:val="24"/>
    </w:rPr>
  </w:style>
  <w:style w:type="character" w:customStyle="1" w:styleId="AS-H1bChar">
    <w:name w:val="AS-H1b Char"/>
    <w:basedOn w:val="AS-H2aChar"/>
    <w:link w:val="AS-H1b"/>
    <w:rsid w:val="003E40CE"/>
    <w:rPr>
      <w:rFonts w:ascii="Arial" w:eastAsiaTheme="minorHAnsi" w:hAnsi="Arial" w:cs="Arial"/>
      <w:b/>
      <w:color w:val="000000"/>
      <w:sz w:val="24"/>
      <w:szCs w:val="24"/>
    </w:rPr>
  </w:style>
  <w:style w:type="character" w:customStyle="1" w:styleId="Heading1Char">
    <w:name w:val="Heading 1 Char"/>
    <w:link w:val="Heading1"/>
    <w:uiPriority w:val="9"/>
    <w:rsid w:val="00557160"/>
    <w:rPr>
      <w:rFonts w:ascii="Times New Roman" w:eastAsia="Times New Roman" w:hAnsi="Times New Roman"/>
      <w:b/>
      <w:bCs/>
      <w:lang w:val="en-US" w:eastAsia="en-US"/>
    </w:rPr>
  </w:style>
  <w:style w:type="paragraph" w:styleId="BodyText">
    <w:name w:val="Body Text"/>
    <w:basedOn w:val="Normal"/>
    <w:link w:val="BodyTextChar"/>
    <w:uiPriority w:val="1"/>
    <w:qFormat/>
    <w:rsid w:val="00557160"/>
    <w:pPr>
      <w:widowControl w:val="0"/>
      <w:ind w:left="107"/>
    </w:pPr>
    <w:rPr>
      <w:rFonts w:eastAsia="Times New Roman"/>
      <w:lang w:val="en-US" w:eastAsia="en-US"/>
    </w:rPr>
  </w:style>
  <w:style w:type="character" w:customStyle="1" w:styleId="BodyTextChar">
    <w:name w:val="Body Text Char"/>
    <w:link w:val="BodyText"/>
    <w:uiPriority w:val="1"/>
    <w:rsid w:val="00557160"/>
    <w:rPr>
      <w:rFonts w:ascii="Times New Roman" w:eastAsia="Times New Roman" w:hAnsi="Times New Roman"/>
      <w:lang w:val="en-US" w:eastAsia="en-US"/>
    </w:rPr>
  </w:style>
  <w:style w:type="paragraph" w:customStyle="1" w:styleId="TableParagraph">
    <w:name w:val="Table Paragraph"/>
    <w:basedOn w:val="Normal"/>
    <w:uiPriority w:val="1"/>
    <w:qFormat/>
    <w:rsid w:val="00557160"/>
    <w:pPr>
      <w:widowControl w:val="0"/>
    </w:pPr>
    <w:rPr>
      <w:rFonts w:ascii="Calibri" w:hAnsi="Calibri"/>
      <w:lang w:val="en-US" w:eastAsia="en-US"/>
    </w:rPr>
  </w:style>
  <w:style w:type="paragraph" w:customStyle="1" w:styleId="REG-H3A">
    <w:name w:val="REG-H3A"/>
    <w:link w:val="REG-H3AChar"/>
    <w:qFormat/>
    <w:rsid w:val="003E40CE"/>
    <w:pPr>
      <w:autoSpaceDE w:val="0"/>
      <w:autoSpaceDN w:val="0"/>
      <w:adjustRightInd w:val="0"/>
      <w:jc w:val="center"/>
    </w:pPr>
    <w:rPr>
      <w:rFonts w:ascii="Times New Roman" w:eastAsiaTheme="minorHAnsi" w:hAnsi="Times New Roman"/>
      <w:b/>
      <w:caps/>
      <w:sz w:val="22"/>
      <w:szCs w:val="22"/>
    </w:rPr>
  </w:style>
  <w:style w:type="character" w:customStyle="1" w:styleId="REG-H3AChar">
    <w:name w:val="REG-H3A Char"/>
    <w:basedOn w:val="DefaultParagraphFont"/>
    <w:link w:val="REG-H3A"/>
    <w:rsid w:val="003E40CE"/>
    <w:rPr>
      <w:rFonts w:ascii="Times New Roman" w:eastAsiaTheme="minorHAnsi" w:hAnsi="Times New Roman"/>
      <w:b/>
      <w:caps/>
      <w:sz w:val="22"/>
      <w:szCs w:val="22"/>
    </w:rPr>
  </w:style>
  <w:style w:type="paragraph" w:customStyle="1" w:styleId="REG-H1a">
    <w:name w:val="REG-H1a"/>
    <w:link w:val="REG-H1aChar"/>
    <w:qFormat/>
    <w:rsid w:val="003E40CE"/>
    <w:pPr>
      <w:suppressAutoHyphens/>
      <w:autoSpaceDE w:val="0"/>
      <w:autoSpaceDN w:val="0"/>
      <w:adjustRightInd w:val="0"/>
      <w:jc w:val="center"/>
    </w:pPr>
    <w:rPr>
      <w:rFonts w:ascii="Arial" w:eastAsiaTheme="minorHAnsi" w:hAnsi="Arial" w:cs="Arial"/>
      <w:b/>
      <w:sz w:val="36"/>
      <w:szCs w:val="36"/>
    </w:rPr>
  </w:style>
  <w:style w:type="character" w:customStyle="1" w:styleId="REG-H1aChar">
    <w:name w:val="REG-H1a Char"/>
    <w:basedOn w:val="DefaultParagraphFont"/>
    <w:link w:val="REG-H1a"/>
    <w:rsid w:val="003E40CE"/>
    <w:rPr>
      <w:rFonts w:ascii="Arial" w:eastAsiaTheme="minorHAnsi" w:hAnsi="Arial" w:cs="Arial"/>
      <w:b/>
      <w:sz w:val="36"/>
      <w:szCs w:val="36"/>
    </w:rPr>
  </w:style>
  <w:style w:type="paragraph" w:customStyle="1" w:styleId="REG-H3b">
    <w:name w:val="REG-H3b"/>
    <w:link w:val="REG-H3bChar"/>
    <w:qFormat/>
    <w:rsid w:val="003E40CE"/>
    <w:pPr>
      <w:jc w:val="center"/>
    </w:pPr>
    <w:rPr>
      <w:rFonts w:ascii="Times New Roman" w:eastAsiaTheme="minorHAnsi" w:hAnsi="Times New Roman"/>
      <w:sz w:val="22"/>
      <w:szCs w:val="22"/>
    </w:rPr>
  </w:style>
  <w:style w:type="character" w:customStyle="1" w:styleId="REG-H3bChar">
    <w:name w:val="REG-H3b Char"/>
    <w:basedOn w:val="REG-H3AChar"/>
    <w:link w:val="REG-H3b"/>
    <w:rsid w:val="003E40CE"/>
    <w:rPr>
      <w:rFonts w:ascii="Times New Roman" w:eastAsiaTheme="minorHAnsi" w:hAnsi="Times New Roman"/>
      <w:b w:val="0"/>
      <w:caps w:val="0"/>
      <w:sz w:val="22"/>
      <w:szCs w:val="22"/>
    </w:rPr>
  </w:style>
  <w:style w:type="paragraph" w:customStyle="1" w:styleId="REG-P0">
    <w:name w:val="REG-P(0)"/>
    <w:basedOn w:val="Normal"/>
    <w:link w:val="REG-P0Char"/>
    <w:qFormat/>
    <w:rsid w:val="003E40CE"/>
    <w:pPr>
      <w:tabs>
        <w:tab w:val="left" w:pos="567"/>
      </w:tabs>
      <w:jc w:val="both"/>
    </w:pPr>
    <w:rPr>
      <w:rFonts w:eastAsia="Times New Roman" w:cs="Times New Roman"/>
    </w:rPr>
  </w:style>
  <w:style w:type="paragraph" w:customStyle="1" w:styleId="REG-P1">
    <w:name w:val="REG-P(1)"/>
    <w:basedOn w:val="Normal"/>
    <w:link w:val="REG-P1Char"/>
    <w:qFormat/>
    <w:rsid w:val="003E40CE"/>
    <w:pPr>
      <w:suppressAutoHyphens/>
      <w:ind w:firstLine="567"/>
      <w:jc w:val="both"/>
    </w:pPr>
    <w:rPr>
      <w:rFonts w:eastAsia="Times New Roman" w:cs="Times New Roman"/>
    </w:rPr>
  </w:style>
  <w:style w:type="character" w:customStyle="1" w:styleId="REG-P0Char">
    <w:name w:val="REG-P(0) Char"/>
    <w:basedOn w:val="DefaultParagraphFont"/>
    <w:link w:val="REG-P0"/>
    <w:rsid w:val="003E40CE"/>
    <w:rPr>
      <w:rFonts w:ascii="Times New Roman" w:eastAsia="Times New Roman" w:hAnsi="Times New Roman"/>
      <w:sz w:val="22"/>
      <w:szCs w:val="22"/>
    </w:rPr>
  </w:style>
  <w:style w:type="paragraph" w:customStyle="1" w:styleId="REG-Pa">
    <w:name w:val="REG-P(a)"/>
    <w:basedOn w:val="Normal"/>
    <w:link w:val="REG-PaChar"/>
    <w:qFormat/>
    <w:rsid w:val="003E40CE"/>
    <w:pPr>
      <w:ind w:left="1134" w:hanging="567"/>
      <w:jc w:val="both"/>
    </w:pPr>
  </w:style>
  <w:style w:type="character" w:customStyle="1" w:styleId="REG-P1Char">
    <w:name w:val="REG-P(1) Char"/>
    <w:basedOn w:val="DefaultParagraphFont"/>
    <w:link w:val="REG-P1"/>
    <w:rsid w:val="003E40CE"/>
    <w:rPr>
      <w:rFonts w:ascii="Times New Roman" w:eastAsia="Times New Roman" w:hAnsi="Times New Roman"/>
      <w:sz w:val="22"/>
      <w:szCs w:val="22"/>
    </w:rPr>
  </w:style>
  <w:style w:type="paragraph" w:customStyle="1" w:styleId="REG-Pi">
    <w:name w:val="REG-P(i)"/>
    <w:basedOn w:val="Normal"/>
    <w:link w:val="REG-PiChar"/>
    <w:qFormat/>
    <w:rsid w:val="003E40CE"/>
    <w:pPr>
      <w:suppressAutoHyphens/>
      <w:ind w:left="1701" w:hanging="567"/>
      <w:jc w:val="both"/>
    </w:pPr>
    <w:rPr>
      <w:rFonts w:eastAsia="Times New Roman" w:cs="Times New Roman"/>
    </w:rPr>
  </w:style>
  <w:style w:type="character" w:customStyle="1" w:styleId="REG-PaChar">
    <w:name w:val="REG-P(a) Char"/>
    <w:basedOn w:val="DefaultParagraphFont"/>
    <w:link w:val="REG-Pa"/>
    <w:rsid w:val="003E40CE"/>
    <w:rPr>
      <w:rFonts w:ascii="Times New Roman" w:eastAsiaTheme="minorHAnsi" w:hAnsi="Times New Roman" w:cstheme="minorBidi"/>
      <w:sz w:val="22"/>
      <w:szCs w:val="22"/>
    </w:rPr>
  </w:style>
  <w:style w:type="character" w:customStyle="1" w:styleId="REG-PiChar">
    <w:name w:val="REG-P(i) Char"/>
    <w:basedOn w:val="DefaultParagraphFont"/>
    <w:link w:val="REG-Pi"/>
    <w:rsid w:val="003E40CE"/>
    <w:rPr>
      <w:rFonts w:ascii="Times New Roman" w:eastAsia="Times New Roman" w:hAnsi="Times New Roman"/>
      <w:sz w:val="22"/>
      <w:szCs w:val="22"/>
    </w:rPr>
  </w:style>
  <w:style w:type="paragraph" w:customStyle="1" w:styleId="REG-Paa">
    <w:name w:val="REG-P(aa)"/>
    <w:basedOn w:val="Normal"/>
    <w:link w:val="REG-PaaChar"/>
    <w:qFormat/>
    <w:rsid w:val="003E40CE"/>
    <w:pPr>
      <w:suppressAutoHyphens/>
      <w:ind w:left="2268" w:hanging="567"/>
      <w:jc w:val="both"/>
    </w:pPr>
    <w:rPr>
      <w:rFonts w:eastAsia="Times New Roman" w:cs="Times New Roman"/>
    </w:rPr>
  </w:style>
  <w:style w:type="character" w:customStyle="1" w:styleId="REG-PaaChar">
    <w:name w:val="REG-P(aa) Char"/>
    <w:basedOn w:val="DefaultParagraphFont"/>
    <w:link w:val="REG-Paa"/>
    <w:rsid w:val="003E40CE"/>
    <w:rPr>
      <w:rFonts w:ascii="Times New Roman" w:eastAsia="Times New Roman" w:hAnsi="Times New Roman"/>
      <w:sz w:val="22"/>
      <w:szCs w:val="22"/>
    </w:rPr>
  </w:style>
  <w:style w:type="paragraph" w:customStyle="1" w:styleId="Heading11">
    <w:name w:val="Heading 11"/>
    <w:basedOn w:val="Normal"/>
    <w:next w:val="Heading1"/>
    <w:uiPriority w:val="9"/>
    <w:rsid w:val="00E578B9"/>
    <w:pPr>
      <w:ind w:left="871"/>
      <w:outlineLvl w:val="0"/>
    </w:pPr>
    <w:rPr>
      <w:rFonts w:eastAsia="Times New Roman"/>
      <w:b/>
      <w:bCs/>
      <w:sz w:val="20"/>
      <w:szCs w:val="20"/>
    </w:rPr>
  </w:style>
  <w:style w:type="numbering" w:customStyle="1" w:styleId="NoList1">
    <w:name w:val="No List1"/>
    <w:next w:val="NoList"/>
    <w:uiPriority w:val="99"/>
    <w:semiHidden/>
    <w:unhideWhenUsed/>
    <w:rsid w:val="00E578B9"/>
  </w:style>
  <w:style w:type="paragraph" w:customStyle="1" w:styleId="BodyText1">
    <w:name w:val="Body Text1"/>
    <w:basedOn w:val="Normal"/>
    <w:next w:val="BodyText"/>
    <w:uiPriority w:val="1"/>
    <w:rsid w:val="00E578B9"/>
    <w:pPr>
      <w:widowControl w:val="0"/>
      <w:ind w:left="1150"/>
    </w:pPr>
    <w:rPr>
      <w:rFonts w:eastAsia="Times New Roman"/>
      <w:sz w:val="24"/>
      <w:szCs w:val="24"/>
      <w:lang w:val="x-none" w:eastAsia="x-none"/>
    </w:rPr>
  </w:style>
  <w:style w:type="paragraph" w:customStyle="1" w:styleId="REG-H2">
    <w:name w:val="REG-H2"/>
    <w:link w:val="REG-H2Char"/>
    <w:qFormat/>
    <w:rsid w:val="00E578B9"/>
    <w:pPr>
      <w:suppressAutoHyphens/>
      <w:autoSpaceDE w:val="0"/>
      <w:autoSpaceDN w:val="0"/>
      <w:adjustRightInd w:val="0"/>
      <w:jc w:val="center"/>
    </w:pPr>
    <w:rPr>
      <w:rFonts w:ascii="Times New Roman" w:hAnsi="Times New Roman"/>
      <w:b/>
      <w:caps/>
      <w:color w:val="00B050"/>
      <w:sz w:val="24"/>
      <w:szCs w:val="24"/>
      <w:lang w:val="en-US" w:eastAsia="en-US"/>
    </w:rPr>
  </w:style>
  <w:style w:type="character" w:customStyle="1" w:styleId="REG-H2Char">
    <w:name w:val="REG-H2 Char"/>
    <w:link w:val="REG-H2"/>
    <w:rsid w:val="00E578B9"/>
    <w:rPr>
      <w:rFonts w:ascii="Times New Roman" w:hAnsi="Times New Roman"/>
      <w:b/>
      <w:caps/>
      <w:color w:val="00B050"/>
      <w:sz w:val="24"/>
      <w:szCs w:val="24"/>
      <w:lang w:val="en-US" w:eastAsia="en-US"/>
    </w:rPr>
  </w:style>
  <w:style w:type="paragraph" w:customStyle="1" w:styleId="REG-Amend">
    <w:name w:val="REG-Amend"/>
    <w:link w:val="REG-AmendChar"/>
    <w:qFormat/>
    <w:rsid w:val="00E578B9"/>
    <w:pPr>
      <w:jc w:val="center"/>
    </w:pPr>
    <w:rPr>
      <w:rFonts w:ascii="Arial" w:eastAsia="Times New Roman" w:hAnsi="Arial"/>
      <w:b/>
      <w:color w:val="00B050"/>
      <w:sz w:val="18"/>
      <w:szCs w:val="18"/>
      <w:lang w:val="en-US" w:eastAsia="en-US"/>
    </w:rPr>
  </w:style>
  <w:style w:type="character" w:customStyle="1" w:styleId="REG-AmendChar">
    <w:name w:val="REG-Amend Char"/>
    <w:link w:val="REG-Amend"/>
    <w:rsid w:val="00E578B9"/>
    <w:rPr>
      <w:rFonts w:ascii="Arial" w:eastAsia="Times New Roman" w:hAnsi="Arial"/>
      <w:b/>
      <w:color w:val="00B050"/>
      <w:sz w:val="18"/>
      <w:szCs w:val="18"/>
      <w:lang w:val="en-US" w:eastAsia="en-US"/>
    </w:rPr>
  </w:style>
  <w:style w:type="paragraph" w:customStyle="1" w:styleId="REG-H1d">
    <w:name w:val="REG-H1d"/>
    <w:link w:val="REG-H1dChar"/>
    <w:qFormat/>
    <w:rsid w:val="00E578B9"/>
    <w:pPr>
      <w:jc w:val="center"/>
    </w:pPr>
    <w:rPr>
      <w:rFonts w:ascii="Arial" w:hAnsi="Arial"/>
      <w:noProof/>
      <w:color w:val="000000"/>
      <w:szCs w:val="24"/>
      <w:lang w:val="en-ZA" w:eastAsia="en-US"/>
    </w:rPr>
  </w:style>
  <w:style w:type="character" w:customStyle="1" w:styleId="REG-H1dChar">
    <w:name w:val="REG-H1d Char"/>
    <w:link w:val="REG-H1d"/>
    <w:rsid w:val="00E578B9"/>
    <w:rPr>
      <w:rFonts w:ascii="Arial" w:hAnsi="Arial"/>
      <w:noProof/>
      <w:color w:val="000000"/>
      <w:szCs w:val="24"/>
      <w:lang w:eastAsia="en-US"/>
    </w:rPr>
  </w:style>
  <w:style w:type="table" w:customStyle="1" w:styleId="TableGrid1">
    <w:name w:val="Table Grid1"/>
    <w:basedOn w:val="TableNormal"/>
    <w:next w:val="TableGrid"/>
    <w:uiPriority w:val="59"/>
    <w:rsid w:val="00E578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H1b">
    <w:name w:val="REG-H1b"/>
    <w:link w:val="REG-H1bChar"/>
    <w:qFormat/>
    <w:rsid w:val="00E578B9"/>
    <w:pPr>
      <w:jc w:val="center"/>
    </w:pPr>
    <w:rPr>
      <w:rFonts w:ascii="Arial" w:hAnsi="Arial"/>
      <w:b/>
      <w:sz w:val="28"/>
      <w:szCs w:val="24"/>
      <w:lang w:val="en-US" w:eastAsia="en-US"/>
    </w:rPr>
  </w:style>
  <w:style w:type="table" w:customStyle="1" w:styleId="TableGrid0">
    <w:name w:val="TableGrid"/>
    <w:rsid w:val="00E578B9"/>
    <w:rPr>
      <w:rFonts w:eastAsia="Times New Roman"/>
      <w:sz w:val="22"/>
      <w:szCs w:val="22"/>
    </w:rPr>
    <w:tblPr>
      <w:tblCellMar>
        <w:top w:w="0" w:type="dxa"/>
        <w:left w:w="0" w:type="dxa"/>
        <w:bottom w:w="0" w:type="dxa"/>
        <w:right w:w="0" w:type="dxa"/>
      </w:tblCellMar>
    </w:tblPr>
  </w:style>
  <w:style w:type="paragraph" w:customStyle="1" w:styleId="REG-H1c">
    <w:name w:val="REG-H1c"/>
    <w:link w:val="REG-H1cChar"/>
    <w:qFormat/>
    <w:rsid w:val="00E578B9"/>
    <w:pPr>
      <w:jc w:val="center"/>
    </w:pPr>
    <w:rPr>
      <w:rFonts w:ascii="Arial" w:hAnsi="Arial"/>
      <w:b/>
      <w:sz w:val="24"/>
      <w:szCs w:val="24"/>
      <w:lang w:val="en-US" w:eastAsia="en-US"/>
    </w:rPr>
  </w:style>
  <w:style w:type="character" w:customStyle="1" w:styleId="REG-H1bChar">
    <w:name w:val="REG-H1b Char"/>
    <w:link w:val="REG-H1b"/>
    <w:rsid w:val="00E578B9"/>
    <w:rPr>
      <w:rFonts w:ascii="Arial" w:hAnsi="Arial"/>
      <w:b/>
      <w:sz w:val="28"/>
      <w:szCs w:val="24"/>
      <w:lang w:val="en-US" w:eastAsia="en-US"/>
    </w:rPr>
  </w:style>
  <w:style w:type="character" w:customStyle="1" w:styleId="REG-H1cChar">
    <w:name w:val="REG-H1c Char"/>
    <w:link w:val="REG-H1c"/>
    <w:rsid w:val="00E578B9"/>
    <w:rPr>
      <w:rFonts w:ascii="Arial" w:hAnsi="Arial"/>
      <w:b/>
      <w:sz w:val="24"/>
      <w:szCs w:val="24"/>
      <w:lang w:val="en-US" w:eastAsia="en-US"/>
    </w:rPr>
  </w:style>
  <w:style w:type="paragraph" w:customStyle="1" w:styleId="REG-PHA">
    <w:name w:val="REG-PH(A)"/>
    <w:link w:val="REG-PHAChar"/>
    <w:qFormat/>
    <w:rsid w:val="00E578B9"/>
    <w:pPr>
      <w:jc w:val="center"/>
    </w:pPr>
    <w:rPr>
      <w:rFonts w:ascii="Arial" w:hAnsi="Arial"/>
      <w:b/>
      <w:caps/>
      <w:sz w:val="16"/>
      <w:szCs w:val="24"/>
      <w:lang w:val="en-US" w:eastAsia="en-US"/>
    </w:rPr>
  </w:style>
  <w:style w:type="paragraph" w:customStyle="1" w:styleId="REG-PHb">
    <w:name w:val="REG-PH(b)"/>
    <w:link w:val="REG-PHbChar"/>
    <w:qFormat/>
    <w:rsid w:val="00E578B9"/>
    <w:pPr>
      <w:jc w:val="center"/>
    </w:pPr>
    <w:rPr>
      <w:rFonts w:ascii="Arial" w:hAnsi="Arial"/>
      <w:b/>
      <w:sz w:val="16"/>
      <w:szCs w:val="16"/>
      <w:lang w:val="en-US" w:eastAsia="en-US"/>
    </w:rPr>
  </w:style>
  <w:style w:type="character" w:customStyle="1" w:styleId="REG-PHAChar">
    <w:name w:val="REG-PH(A) Char"/>
    <w:link w:val="REG-PHA"/>
    <w:rsid w:val="00E578B9"/>
    <w:rPr>
      <w:rFonts w:ascii="Arial" w:hAnsi="Arial"/>
      <w:b/>
      <w:caps/>
      <w:sz w:val="16"/>
      <w:szCs w:val="24"/>
      <w:lang w:val="en-US" w:eastAsia="en-US"/>
    </w:rPr>
  </w:style>
  <w:style w:type="character" w:customStyle="1" w:styleId="REG-PHbChar">
    <w:name w:val="REG-PH(b) Char"/>
    <w:link w:val="REG-PHb"/>
    <w:rsid w:val="00E578B9"/>
    <w:rPr>
      <w:rFonts w:ascii="Arial" w:hAnsi="Arial"/>
      <w:b/>
      <w:sz w:val="16"/>
      <w:szCs w:val="16"/>
      <w:lang w:val="en-US" w:eastAsia="en-US"/>
    </w:rPr>
  </w:style>
  <w:style w:type="character" w:customStyle="1" w:styleId="Heading1Char1">
    <w:name w:val="Heading 1 Char1"/>
    <w:uiPriority w:val="9"/>
    <w:rsid w:val="00E578B9"/>
    <w:rPr>
      <w:rFonts w:ascii="Cambria" w:eastAsia="Times New Roman" w:hAnsi="Cambria" w:cs="Times New Roman"/>
      <w:b/>
      <w:bCs/>
      <w:color w:val="365F91"/>
      <w:sz w:val="28"/>
      <w:szCs w:val="28"/>
    </w:rPr>
  </w:style>
  <w:style w:type="character" w:customStyle="1" w:styleId="BodyTextChar1">
    <w:name w:val="Body Text Char1"/>
    <w:uiPriority w:val="99"/>
    <w:semiHidden/>
    <w:rsid w:val="00E578B9"/>
    <w:rPr>
      <w:rFonts w:ascii="Times New Roman" w:hAnsi="Times New Roman"/>
    </w:rPr>
  </w:style>
  <w:style w:type="table" w:styleId="TableGrid">
    <w:name w:val="Table Grid"/>
    <w:basedOn w:val="TableNormal"/>
    <w:uiPriority w:val="59"/>
    <w:rsid w:val="00E578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74C62"/>
    <w:rPr>
      <w:color w:val="0000FF"/>
      <w:u w:val="single"/>
    </w:rPr>
  </w:style>
  <w:style w:type="character" w:customStyle="1" w:styleId="apple-converted-space">
    <w:name w:val="apple-converted-space"/>
    <w:rsid w:val="004F4F1F"/>
  </w:style>
  <w:style w:type="paragraph" w:customStyle="1" w:styleId="ColorfulShading-Accent11">
    <w:name w:val="Colorful Shading - Accent 11"/>
    <w:hidden/>
    <w:uiPriority w:val="99"/>
    <w:semiHidden/>
    <w:rsid w:val="004B19E4"/>
    <w:rPr>
      <w:rFonts w:ascii="Times New Roman" w:hAnsi="Times New Roman"/>
      <w:sz w:val="22"/>
      <w:szCs w:val="22"/>
    </w:rPr>
  </w:style>
  <w:style w:type="character" w:styleId="FollowedHyperlink">
    <w:name w:val="FollowedHyperlink"/>
    <w:uiPriority w:val="99"/>
    <w:semiHidden/>
    <w:unhideWhenUsed/>
    <w:rsid w:val="00545A5D"/>
    <w:rPr>
      <w:color w:val="954F72"/>
      <w:u w:val="single"/>
    </w:rPr>
  </w:style>
  <w:style w:type="paragraph" w:styleId="ListParagraph">
    <w:name w:val="List Paragraph"/>
    <w:basedOn w:val="Normal"/>
    <w:link w:val="ListParagraphChar"/>
    <w:uiPriority w:val="34"/>
    <w:qFormat/>
    <w:rsid w:val="003E40CE"/>
    <w:pPr>
      <w:ind w:left="720"/>
      <w:contextualSpacing/>
    </w:pPr>
  </w:style>
  <w:style w:type="character" w:customStyle="1" w:styleId="ListParagraphChar">
    <w:name w:val="List Paragraph Char"/>
    <w:basedOn w:val="DefaultParagraphFont"/>
    <w:link w:val="ListParagraph"/>
    <w:uiPriority w:val="34"/>
    <w:rsid w:val="003E40CE"/>
    <w:rPr>
      <w:rFonts w:ascii="Times New Roman" w:eastAsiaTheme="minorHAnsi" w:hAnsi="Times New Roman" w:cstheme="minorBidi"/>
      <w:sz w:val="22"/>
      <w:szCs w:val="22"/>
    </w:rPr>
  </w:style>
  <w:style w:type="paragraph" w:styleId="Revision">
    <w:name w:val="Revision"/>
    <w:hidden/>
    <w:uiPriority w:val="71"/>
    <w:semiHidden/>
    <w:rsid w:val="00075748"/>
    <w:rPr>
      <w:rFonts w:ascii="Times New Roman" w:eastAsiaTheme="minorHAnsi" w:hAnsi="Times New Roman"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34"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13.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2.jp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SPELLCHE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6FCE5-0416-466B-BD95-F24136D57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SPELLCHECK.dotx</Template>
  <TotalTime>4</TotalTime>
  <Pages>9</Pages>
  <Words>1824</Words>
  <Characters>10398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National Symbols of the Republic of Namibia Act 17 of 2018</vt:lpstr>
    </vt:vector>
  </TitlesOfParts>
  <Company/>
  <LinksUpToDate>false</LinksUpToDate>
  <CharactersWithSpaces>12198</CharactersWithSpaces>
  <SharedDoc>false</SharedDoc>
  <HLinks>
    <vt:vector size="42" baseType="variant">
      <vt:variant>
        <vt:i4>6029321</vt:i4>
      </vt:variant>
      <vt:variant>
        <vt:i4>18</vt:i4>
      </vt:variant>
      <vt:variant>
        <vt:i4>0</vt:i4>
      </vt:variant>
      <vt:variant>
        <vt:i4>5</vt:i4>
      </vt:variant>
      <vt:variant>
        <vt:lpwstr>http://www.hcch.net/en/instruments/conventions/full-text/?cid=131</vt:lpwstr>
      </vt:variant>
      <vt:variant>
        <vt:lpwstr/>
      </vt:variant>
      <vt:variant>
        <vt:i4>6225935</vt:i4>
      </vt:variant>
      <vt:variant>
        <vt:i4>15</vt:i4>
      </vt:variant>
      <vt:variant>
        <vt:i4>0</vt:i4>
      </vt:variant>
      <vt:variant>
        <vt:i4>5</vt:i4>
      </vt:variant>
      <vt:variant>
        <vt:lpwstr>http://www.hcch.net/en/instruments/conventions/full-text/?cid=70</vt:lpwstr>
      </vt:variant>
      <vt:variant>
        <vt:lpwstr/>
      </vt:variant>
      <vt:variant>
        <vt:i4>2818106</vt:i4>
      </vt:variant>
      <vt:variant>
        <vt:i4>12</vt:i4>
      </vt:variant>
      <vt:variant>
        <vt:i4>0</vt:i4>
      </vt:variant>
      <vt:variant>
        <vt:i4>5</vt:i4>
      </vt:variant>
      <vt:variant>
        <vt:lpwstr>http://www.hcch.net/en/instruments/conventions/specialised-sections/child-abduction</vt:lpwstr>
      </vt:variant>
      <vt:variant>
        <vt:lpwstr/>
      </vt:variant>
      <vt:variant>
        <vt:i4>1441796</vt:i4>
      </vt:variant>
      <vt:variant>
        <vt:i4>9</vt:i4>
      </vt:variant>
      <vt:variant>
        <vt:i4>0</vt:i4>
      </vt:variant>
      <vt:variant>
        <vt:i4>5</vt:i4>
      </vt:variant>
      <vt:variant>
        <vt:lpwstr>https://www.hcch.net/en/instruments/conventions/full-text/?cid=69</vt:lpwstr>
      </vt:variant>
      <vt:variant>
        <vt:lpwstr/>
      </vt:variant>
      <vt:variant>
        <vt:i4>721011</vt:i4>
      </vt:variant>
      <vt:variant>
        <vt:i4>6</vt:i4>
      </vt:variant>
      <vt:variant>
        <vt:i4>0</vt:i4>
      </vt:variant>
      <vt:variant>
        <vt:i4>5</vt:i4>
      </vt:variant>
      <vt:variant>
        <vt:lpwstr>https://treaties.un.org/doc/source/docs/A_RES_55_25-E.pdf</vt:lpwstr>
      </vt:variant>
      <vt:variant>
        <vt:lpwstr/>
      </vt:variant>
      <vt:variant>
        <vt:i4>6553621</vt:i4>
      </vt:variant>
      <vt:variant>
        <vt:i4>3</vt:i4>
      </vt:variant>
      <vt:variant>
        <vt:i4>0</vt:i4>
      </vt:variant>
      <vt:variant>
        <vt:i4>5</vt:i4>
      </vt:variant>
      <vt:variant>
        <vt:lpwstr>https://treaties.un.org/doc/source/docs/A_RES_44_25-Eng.pdf</vt:lpwstr>
      </vt:variant>
      <vt:variant>
        <vt:lpwstr/>
      </vt:variant>
      <vt:variant>
        <vt:i4>6160389</vt:i4>
      </vt:variant>
      <vt:variant>
        <vt:i4>0</vt:i4>
      </vt:variant>
      <vt:variant>
        <vt:i4>0</vt:i4>
      </vt:variant>
      <vt:variant>
        <vt:i4>5</vt:i4>
      </vt:variant>
      <vt:variant>
        <vt:lpwstr>https://au.int/sites/default/files/treaties/7773-treaty-0014_-_african_charter_on_the_rights_and_welfare_of_the_child_e.pdf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Symbols of the Republic of Namibia Act 17 of 2018</dc:title>
  <dc:subject/>
  <dc:creator>LAC</dc:creator>
  <cp:keywords/>
  <cp:lastModifiedBy>Dianne Hubbard</cp:lastModifiedBy>
  <cp:revision>5</cp:revision>
  <dcterms:created xsi:type="dcterms:W3CDTF">2019-02-18T12:56:00Z</dcterms:created>
  <dcterms:modified xsi:type="dcterms:W3CDTF">2020-11-09T12:12:00Z</dcterms:modified>
</cp:coreProperties>
</file>