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F6DFD" w14:textId="77777777" w:rsidR="00D721E9" w:rsidRPr="00240B7F" w:rsidRDefault="00AF321A" w:rsidP="00D51089">
      <w:pPr>
        <w:pStyle w:val="REG-H1a"/>
      </w:pPr>
      <w:bookmarkStart w:id="0" w:name="_GoBack"/>
      <w:bookmarkEnd w:id="0"/>
      <w:r w:rsidRPr="00240B7F">
        <w:drawing>
          <wp:anchor distT="0" distB="0" distL="114300" distR="114300" simplePos="0" relativeHeight="251658240" behindDoc="0" locked="1" layoutInCell="0" allowOverlap="0" wp14:anchorId="63B5D069" wp14:editId="51093A8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C5B5EEC" w14:textId="77777777" w:rsidR="00EB7655" w:rsidRPr="00240B7F" w:rsidRDefault="00D2019F" w:rsidP="00682D07">
      <w:pPr>
        <w:pStyle w:val="REG-H1d"/>
      </w:pPr>
      <w:r w:rsidRPr="00240B7F">
        <w:t xml:space="preserve">REGULATIONS </w:t>
      </w:r>
      <w:r w:rsidRPr="00506220">
        <w:t>MADE</w:t>
      </w:r>
      <w:r w:rsidRPr="00240B7F">
        <w:t xml:space="preserve"> IN TERMS OF</w:t>
      </w:r>
    </w:p>
    <w:p w14:paraId="18555FAD" w14:textId="77777777" w:rsidR="00E2335D" w:rsidRPr="00240B7F" w:rsidRDefault="00E2335D" w:rsidP="00BD2B69">
      <w:pPr>
        <w:pStyle w:val="REG-H1d"/>
      </w:pPr>
    </w:p>
    <w:p w14:paraId="1E441E75" w14:textId="77777777" w:rsidR="00E2335D" w:rsidRPr="00240B7F" w:rsidRDefault="006E4618" w:rsidP="00E2335D">
      <w:pPr>
        <w:pStyle w:val="REG-H1a"/>
      </w:pPr>
      <w:r w:rsidRPr="00240B7F">
        <w:t>Liquor Act 6 of 1998</w:t>
      </w:r>
    </w:p>
    <w:p w14:paraId="3651213B" w14:textId="77777777" w:rsidR="00BD2B69" w:rsidRPr="00240B7F" w:rsidRDefault="00D924D5" w:rsidP="006E4618">
      <w:pPr>
        <w:pStyle w:val="REG-H1b"/>
        <w:rPr>
          <w:b w:val="0"/>
        </w:rPr>
      </w:pPr>
      <w:r w:rsidRPr="00240B7F">
        <w:rPr>
          <w:b w:val="0"/>
        </w:rPr>
        <w:t>s</w:t>
      </w:r>
      <w:r w:rsidR="00BD2B69" w:rsidRPr="00240B7F">
        <w:rPr>
          <w:b w:val="0"/>
        </w:rPr>
        <w:t xml:space="preserve">ection </w:t>
      </w:r>
      <w:r w:rsidR="006E4618" w:rsidRPr="00240B7F">
        <w:rPr>
          <w:b w:val="0"/>
        </w:rPr>
        <w:t xml:space="preserve">79 read with section 12(3) of the </w:t>
      </w:r>
      <w:r w:rsidR="00FB2D35" w:rsidRPr="00240B7F">
        <w:rPr>
          <w:b w:val="0"/>
        </w:rPr>
        <w:br/>
      </w:r>
      <w:r w:rsidR="006E4618" w:rsidRPr="00240B7F">
        <w:rPr>
          <w:b w:val="0"/>
        </w:rPr>
        <w:t>Interpretation of Laws Proclamation</w:t>
      </w:r>
      <w:r w:rsidR="00FB2D35" w:rsidRPr="00240B7F">
        <w:rPr>
          <w:b w:val="0"/>
        </w:rPr>
        <w:t xml:space="preserve"> 37 of 1920</w:t>
      </w:r>
    </w:p>
    <w:p w14:paraId="6174AD26" w14:textId="77777777" w:rsidR="006E4618" w:rsidRPr="00240B7F" w:rsidRDefault="006E4618" w:rsidP="00E2335D">
      <w:pPr>
        <w:pStyle w:val="REG-H1a"/>
        <w:pBdr>
          <w:bottom w:val="single" w:sz="4" w:space="1" w:color="auto"/>
        </w:pBdr>
      </w:pPr>
    </w:p>
    <w:p w14:paraId="5423670A" w14:textId="77777777" w:rsidR="00E2335D" w:rsidRPr="00240B7F" w:rsidRDefault="00E2335D" w:rsidP="00E2335D">
      <w:pPr>
        <w:pStyle w:val="REG-H1a"/>
      </w:pPr>
    </w:p>
    <w:p w14:paraId="6D34DB79" w14:textId="77777777" w:rsidR="00E2335D" w:rsidRPr="00240B7F" w:rsidRDefault="006E4618" w:rsidP="00E2335D">
      <w:pPr>
        <w:pStyle w:val="REG-H1b"/>
      </w:pPr>
      <w:r w:rsidRPr="00240B7F">
        <w:t xml:space="preserve">Liquor Regulations </w:t>
      </w:r>
    </w:p>
    <w:p w14:paraId="1FD49FEE" w14:textId="77777777" w:rsidR="00D2019F" w:rsidRPr="00240B7F" w:rsidRDefault="00BD2B69" w:rsidP="00C838EC">
      <w:pPr>
        <w:pStyle w:val="REG-H1d"/>
      </w:pPr>
      <w:r w:rsidRPr="00240B7F">
        <w:t xml:space="preserve">Government Notice </w:t>
      </w:r>
      <w:r w:rsidR="006E4618" w:rsidRPr="00240B7F">
        <w:t>142</w:t>
      </w:r>
      <w:r w:rsidR="005709A6" w:rsidRPr="00240B7F">
        <w:t xml:space="preserve"> </w:t>
      </w:r>
      <w:r w:rsidR="005C16B3" w:rsidRPr="00240B7F">
        <w:t>of</w:t>
      </w:r>
      <w:r w:rsidR="005709A6" w:rsidRPr="00240B7F">
        <w:t xml:space="preserve"> </w:t>
      </w:r>
      <w:r w:rsidR="006E4618" w:rsidRPr="00240B7F">
        <w:t>2001</w:t>
      </w:r>
    </w:p>
    <w:p w14:paraId="3B082163" w14:textId="4196AD0A" w:rsidR="003013D8" w:rsidRPr="00240B7F" w:rsidRDefault="003013D8" w:rsidP="003013D8">
      <w:pPr>
        <w:pStyle w:val="REG-Amend"/>
      </w:pPr>
      <w:r w:rsidRPr="00240B7F">
        <w:t>(</w:t>
      </w:r>
      <w:hyperlink r:id="rId9" w:history="1">
        <w:r w:rsidR="00BF57D8" w:rsidRPr="00704C56">
          <w:rPr>
            <w:rStyle w:val="Hyperlink"/>
          </w:rPr>
          <w:t>GG 2575</w:t>
        </w:r>
      </w:hyperlink>
      <w:r w:rsidRPr="00240B7F">
        <w:t>)</w:t>
      </w:r>
    </w:p>
    <w:p w14:paraId="41F5A815" w14:textId="70C329D0" w:rsidR="003013D8" w:rsidRPr="00240B7F" w:rsidRDefault="003013D8" w:rsidP="003013D8">
      <w:pPr>
        <w:pStyle w:val="REG-Amend"/>
      </w:pPr>
      <w:r w:rsidRPr="00240B7F">
        <w:t>came into force on</w:t>
      </w:r>
      <w:r w:rsidR="00B726D0" w:rsidRPr="00240B7F">
        <w:t xml:space="preserve"> the date on which the Act c</w:t>
      </w:r>
      <w:r w:rsidR="002301B9" w:rsidRPr="00240B7F">
        <w:t>a</w:t>
      </w:r>
      <w:r w:rsidR="00B726D0" w:rsidRPr="00240B7F">
        <w:t xml:space="preserve">me into </w:t>
      </w:r>
      <w:r w:rsidR="002301B9" w:rsidRPr="00240B7F">
        <w:t>force</w:t>
      </w:r>
      <w:r w:rsidR="00B726D0" w:rsidRPr="00240B7F">
        <w:t xml:space="preserve">: </w:t>
      </w:r>
      <w:r w:rsidR="002301B9" w:rsidRPr="00240B7F">
        <w:br/>
      </w:r>
      <w:r w:rsidR="00B726D0" w:rsidRPr="00240B7F">
        <w:t>22 December 2002 (</w:t>
      </w:r>
      <w:r w:rsidR="002301B9" w:rsidRPr="00240B7F">
        <w:t xml:space="preserve">see </w:t>
      </w:r>
      <w:r w:rsidR="00B726D0" w:rsidRPr="00240B7F">
        <w:t>GN 250/2001</w:t>
      </w:r>
      <w:r w:rsidR="002301B9" w:rsidRPr="00240B7F">
        <w:t xml:space="preserve">, </w:t>
      </w:r>
      <w:hyperlink r:id="rId10" w:history="1">
        <w:r w:rsidR="00BF57D8" w:rsidRPr="00704C56">
          <w:rPr>
            <w:rStyle w:val="Hyperlink"/>
          </w:rPr>
          <w:t>GG 2670</w:t>
        </w:r>
      </w:hyperlink>
      <w:r w:rsidR="00B726D0" w:rsidRPr="00240B7F">
        <w:t>)</w:t>
      </w:r>
    </w:p>
    <w:p w14:paraId="083E14A9" w14:textId="77777777" w:rsidR="006737D3" w:rsidRPr="00240B7F" w:rsidRDefault="006737D3" w:rsidP="00BD2B69">
      <w:pPr>
        <w:pStyle w:val="REG-H1c"/>
      </w:pPr>
    </w:p>
    <w:p w14:paraId="50AB4181" w14:textId="0A3D12A5" w:rsidR="00FB2D35" w:rsidRPr="00240B7F" w:rsidRDefault="00FB2D35" w:rsidP="00EE2059">
      <w:pPr>
        <w:pStyle w:val="REG-Amend"/>
      </w:pPr>
      <w:r w:rsidRPr="00240B7F">
        <w:t>The Government Notice which issues these regulations repeal</w:t>
      </w:r>
      <w:r w:rsidR="00BF57D8">
        <w:t xml:space="preserve">s </w:t>
      </w:r>
      <w:r w:rsidR="00BF57D8">
        <w:br/>
        <w:t xml:space="preserve">the regulations contained in </w:t>
      </w:r>
      <w:r w:rsidRPr="00240B7F">
        <w:t>G</w:t>
      </w:r>
      <w:r w:rsidR="000570F8" w:rsidRPr="00240B7F">
        <w:t>N</w:t>
      </w:r>
      <w:r w:rsidR="00BF57D8">
        <w:t xml:space="preserve"> </w:t>
      </w:r>
      <w:r w:rsidRPr="00240B7F">
        <w:t>49</w:t>
      </w:r>
      <w:r w:rsidR="00BF57D8">
        <w:t>/</w:t>
      </w:r>
      <w:r w:rsidRPr="00240B7F">
        <w:t xml:space="preserve">1969 </w:t>
      </w:r>
      <w:r w:rsidR="00BF57D8" w:rsidRPr="00FD2970">
        <w:rPr>
          <w:lang w:val="en-ZA"/>
        </w:rPr>
        <w:t>(</w:t>
      </w:r>
      <w:hyperlink r:id="rId11" w:history="1">
        <w:r w:rsidR="00BF57D8" w:rsidRPr="0079018F">
          <w:rPr>
            <w:rStyle w:val="Hyperlink"/>
            <w:lang w:val="en-ZA"/>
          </w:rPr>
          <w:t>OG 2984</w:t>
        </w:r>
      </w:hyperlink>
      <w:r w:rsidR="00BF57D8" w:rsidRPr="00FD2970">
        <w:rPr>
          <w:lang w:val="en-ZA"/>
        </w:rPr>
        <w:t xml:space="preserve">), </w:t>
      </w:r>
      <w:r w:rsidR="00BF57D8">
        <w:rPr>
          <w:lang w:val="en-ZA"/>
        </w:rPr>
        <w:t>as amended.</w:t>
      </w:r>
    </w:p>
    <w:p w14:paraId="54FCCED9" w14:textId="77777777" w:rsidR="00EE2059" w:rsidRPr="00240B7F" w:rsidRDefault="00EE2059" w:rsidP="00BD2B69">
      <w:pPr>
        <w:pStyle w:val="REG-H1c"/>
      </w:pPr>
    </w:p>
    <w:p w14:paraId="019844A3" w14:textId="77777777" w:rsidR="006737D3" w:rsidRPr="00240B7F" w:rsidRDefault="008938F7" w:rsidP="00BD2B69">
      <w:pPr>
        <w:pStyle w:val="REG-H1c"/>
        <w:rPr>
          <w:rStyle w:val="REG-AmendChar"/>
          <w:rFonts w:eastAsiaTheme="minorHAnsi" w:cstheme="minorBidi"/>
          <w:b/>
          <w:sz w:val="24"/>
          <w:szCs w:val="24"/>
        </w:rPr>
      </w:pPr>
      <w:r w:rsidRPr="00240B7F">
        <w:rPr>
          <w:color w:val="00B050"/>
        </w:rPr>
        <w:t>as amended by</w:t>
      </w:r>
    </w:p>
    <w:p w14:paraId="498DC09C" w14:textId="77777777" w:rsidR="006737D3" w:rsidRPr="00240B7F" w:rsidRDefault="006737D3" w:rsidP="00BD2B69">
      <w:pPr>
        <w:pStyle w:val="REG-H1c"/>
      </w:pPr>
    </w:p>
    <w:p w14:paraId="5E22FEA2" w14:textId="03375675" w:rsidR="002301B9" w:rsidRPr="00240B7F" w:rsidRDefault="00B726D0" w:rsidP="002301B9">
      <w:pPr>
        <w:pStyle w:val="REG-H1c"/>
      </w:pPr>
      <w:r w:rsidRPr="00240B7F">
        <w:rPr>
          <w:rStyle w:val="REG-H1cChar"/>
          <w:b/>
        </w:rPr>
        <w:t>G</w:t>
      </w:r>
      <w:r w:rsidR="002301B9" w:rsidRPr="00240B7F">
        <w:rPr>
          <w:rStyle w:val="REG-H1cChar"/>
          <w:b/>
        </w:rPr>
        <w:t xml:space="preserve">overnment </w:t>
      </w:r>
      <w:r w:rsidRPr="00240B7F">
        <w:rPr>
          <w:rStyle w:val="REG-H1cChar"/>
          <w:b/>
        </w:rPr>
        <w:t>N</w:t>
      </w:r>
      <w:r w:rsidR="002301B9" w:rsidRPr="00240B7F">
        <w:rPr>
          <w:rStyle w:val="REG-H1cChar"/>
          <w:b/>
        </w:rPr>
        <w:t xml:space="preserve">otice </w:t>
      </w:r>
      <w:r w:rsidRPr="00240B7F">
        <w:rPr>
          <w:rStyle w:val="REG-H1cChar"/>
          <w:b/>
        </w:rPr>
        <w:t>105 of 2006</w:t>
      </w:r>
      <w:r w:rsidR="00974F10" w:rsidRPr="00240B7F">
        <w:rPr>
          <w:rStyle w:val="REG-H1cChar"/>
          <w:b/>
        </w:rPr>
        <w:t xml:space="preserve"> </w:t>
      </w:r>
      <w:r w:rsidR="002301B9" w:rsidRPr="00240B7F">
        <w:rPr>
          <w:rStyle w:val="REG-AmendChar"/>
          <w:rFonts w:eastAsiaTheme="minorHAnsi"/>
          <w:b/>
        </w:rPr>
        <w:t>(</w:t>
      </w:r>
      <w:hyperlink r:id="rId12" w:history="1">
        <w:r w:rsidR="00BF57D8" w:rsidRPr="00704C56">
          <w:rPr>
            <w:rStyle w:val="Hyperlink"/>
          </w:rPr>
          <w:t>GG 3665</w:t>
        </w:r>
      </w:hyperlink>
      <w:r w:rsidR="002301B9" w:rsidRPr="00240B7F">
        <w:rPr>
          <w:rStyle w:val="REG-AmendChar"/>
          <w:rFonts w:eastAsiaTheme="minorHAnsi"/>
          <w:b/>
        </w:rPr>
        <w:t>)</w:t>
      </w:r>
    </w:p>
    <w:p w14:paraId="7F8F699C" w14:textId="77777777" w:rsidR="00B726D0" w:rsidRPr="00240B7F" w:rsidRDefault="00B726D0" w:rsidP="005B23AF">
      <w:pPr>
        <w:pStyle w:val="REG-Amend"/>
      </w:pPr>
      <w:r w:rsidRPr="00240B7F">
        <w:t>came into force on date of publication: 20 July 2006</w:t>
      </w:r>
    </w:p>
    <w:p w14:paraId="3BD380EE" w14:textId="6A3E40C1" w:rsidR="00974F10" w:rsidRPr="00240B7F" w:rsidRDefault="002301B9" w:rsidP="002301B9">
      <w:pPr>
        <w:pStyle w:val="REG-H1c"/>
      </w:pPr>
      <w:r w:rsidRPr="00240B7F">
        <w:t xml:space="preserve">Government Notice </w:t>
      </w:r>
      <w:r w:rsidR="00974F10" w:rsidRPr="00240B7F">
        <w:t>18 of 2015</w:t>
      </w:r>
      <w:r w:rsidRPr="00240B7F">
        <w:t xml:space="preserve"> </w:t>
      </w:r>
      <w:r w:rsidR="00974F10" w:rsidRPr="00240B7F">
        <w:rPr>
          <w:rStyle w:val="REG-AmendChar"/>
          <w:rFonts w:eastAsiaTheme="minorHAnsi"/>
          <w:b/>
        </w:rPr>
        <w:t>(</w:t>
      </w:r>
      <w:hyperlink r:id="rId13" w:history="1">
        <w:r w:rsidR="00BF57D8" w:rsidRPr="00704C56">
          <w:rPr>
            <w:rStyle w:val="Hyperlink"/>
          </w:rPr>
          <w:t>GG 5668</w:t>
        </w:r>
      </w:hyperlink>
      <w:r w:rsidR="00974F10" w:rsidRPr="00240B7F">
        <w:rPr>
          <w:rStyle w:val="REG-AmendChar"/>
          <w:rFonts w:eastAsiaTheme="minorHAnsi"/>
          <w:b/>
        </w:rPr>
        <w:t>)</w:t>
      </w:r>
    </w:p>
    <w:p w14:paraId="3C05FCA8" w14:textId="629E4E5C" w:rsidR="00974F10" w:rsidRPr="00240B7F" w:rsidRDefault="00974F10" w:rsidP="00974F10">
      <w:pPr>
        <w:pStyle w:val="REG-Amend"/>
      </w:pPr>
      <w:r w:rsidRPr="00240B7F">
        <w:t>came into force on 1 March 2015</w:t>
      </w:r>
      <w:r w:rsidR="000C21A3">
        <w:t xml:space="preserve"> (GN 18/2015)</w:t>
      </w:r>
    </w:p>
    <w:p w14:paraId="4CBA9CD6" w14:textId="77777777" w:rsidR="005955EA" w:rsidRPr="00240B7F" w:rsidRDefault="005955EA" w:rsidP="0087487C">
      <w:pPr>
        <w:pStyle w:val="REG-H1a"/>
        <w:pBdr>
          <w:bottom w:val="single" w:sz="4" w:space="1" w:color="auto"/>
        </w:pBdr>
      </w:pPr>
    </w:p>
    <w:p w14:paraId="2E1F957C" w14:textId="77777777" w:rsidR="001121EE" w:rsidRPr="00240B7F" w:rsidRDefault="001121EE" w:rsidP="0087487C">
      <w:pPr>
        <w:pStyle w:val="REG-H1a"/>
      </w:pPr>
    </w:p>
    <w:p w14:paraId="0CB6846D" w14:textId="77777777" w:rsidR="008938F7" w:rsidRPr="00240B7F" w:rsidRDefault="008938F7" w:rsidP="00240B7F">
      <w:pPr>
        <w:pStyle w:val="REG-P0"/>
        <w:jc w:val="center"/>
        <w:rPr>
          <w:b/>
        </w:rPr>
      </w:pPr>
      <w:r w:rsidRPr="00240B7F">
        <w:rPr>
          <w:b/>
        </w:rPr>
        <w:t xml:space="preserve">ARRANGEMENT OF </w:t>
      </w:r>
      <w:r w:rsidR="00C11092" w:rsidRPr="00240B7F">
        <w:rPr>
          <w:b/>
        </w:rPr>
        <w:t>REGULATIONS</w:t>
      </w:r>
    </w:p>
    <w:p w14:paraId="5102FCEC" w14:textId="77777777" w:rsidR="00C63501" w:rsidRPr="00240B7F" w:rsidRDefault="00C63501" w:rsidP="00003730">
      <w:pPr>
        <w:pStyle w:val="REG-P0"/>
        <w:rPr>
          <w:color w:val="00B050"/>
        </w:rPr>
      </w:pPr>
    </w:p>
    <w:p w14:paraId="7AADD3D4" w14:textId="77777777" w:rsidR="006E4618" w:rsidRPr="00240B7F" w:rsidRDefault="006E4618" w:rsidP="006E4618">
      <w:pPr>
        <w:pStyle w:val="REG-P0"/>
        <w:jc w:val="center"/>
        <w:rPr>
          <w:b/>
        </w:rPr>
      </w:pPr>
      <w:r w:rsidRPr="00240B7F">
        <w:rPr>
          <w:b/>
        </w:rPr>
        <w:t>PART I</w:t>
      </w:r>
    </w:p>
    <w:p w14:paraId="79A47402" w14:textId="77777777" w:rsidR="006E4618" w:rsidRPr="00240B7F" w:rsidRDefault="006E4618" w:rsidP="006E4618">
      <w:pPr>
        <w:pStyle w:val="REG-P0"/>
        <w:jc w:val="center"/>
        <w:rPr>
          <w:b/>
          <w:szCs w:val="21"/>
        </w:rPr>
      </w:pPr>
      <w:r w:rsidRPr="00240B7F">
        <w:rPr>
          <w:b/>
          <w:szCs w:val="21"/>
        </w:rPr>
        <w:t>PRELIMINARY</w:t>
      </w:r>
    </w:p>
    <w:p w14:paraId="350364A4" w14:textId="77777777" w:rsidR="006E4618" w:rsidRPr="00240B7F" w:rsidRDefault="006E4618" w:rsidP="006E4618">
      <w:pPr>
        <w:pStyle w:val="REG-P0"/>
        <w:rPr>
          <w:sz w:val="16"/>
          <w:szCs w:val="16"/>
        </w:rPr>
      </w:pPr>
    </w:p>
    <w:p w14:paraId="5E38C16A" w14:textId="77777777" w:rsidR="006E4618" w:rsidRPr="00240B7F" w:rsidRDefault="006E4618" w:rsidP="006E4618">
      <w:pPr>
        <w:pStyle w:val="REG-P0"/>
      </w:pPr>
      <w:r w:rsidRPr="00240B7F">
        <w:tab/>
        <w:t>1.</w:t>
      </w:r>
      <w:r w:rsidRPr="00240B7F">
        <w:tab/>
        <w:t>Definitions</w:t>
      </w:r>
    </w:p>
    <w:p w14:paraId="4260F78B" w14:textId="77777777" w:rsidR="006E4618" w:rsidRPr="00240B7F" w:rsidRDefault="006E4618" w:rsidP="006E4618">
      <w:pPr>
        <w:pStyle w:val="REG-P0"/>
      </w:pPr>
    </w:p>
    <w:p w14:paraId="1D0568E3" w14:textId="77777777" w:rsidR="006E4618" w:rsidRPr="00240B7F" w:rsidRDefault="006E4618" w:rsidP="006E4618">
      <w:pPr>
        <w:pStyle w:val="REG-P0"/>
        <w:jc w:val="center"/>
        <w:rPr>
          <w:b/>
        </w:rPr>
      </w:pPr>
      <w:r w:rsidRPr="00240B7F">
        <w:rPr>
          <w:b/>
        </w:rPr>
        <w:t>PART II</w:t>
      </w:r>
    </w:p>
    <w:p w14:paraId="73959AB0" w14:textId="77777777" w:rsidR="006E4618" w:rsidRPr="00240B7F" w:rsidRDefault="006E4618" w:rsidP="006E4618">
      <w:pPr>
        <w:pStyle w:val="REG-P0"/>
        <w:jc w:val="center"/>
        <w:rPr>
          <w:b/>
          <w:szCs w:val="21"/>
        </w:rPr>
      </w:pPr>
      <w:r w:rsidRPr="00240B7F">
        <w:rPr>
          <w:b/>
          <w:szCs w:val="21"/>
        </w:rPr>
        <w:t xml:space="preserve">TERMS AND CONDITIONS OF TENURE OF OFFICE OF MEMBERS </w:t>
      </w:r>
    </w:p>
    <w:p w14:paraId="4D5C440E" w14:textId="77777777" w:rsidR="006E4618" w:rsidRPr="00240B7F" w:rsidRDefault="006E4618" w:rsidP="006E4618">
      <w:pPr>
        <w:pStyle w:val="REG-P0"/>
        <w:jc w:val="center"/>
        <w:rPr>
          <w:b/>
          <w:szCs w:val="21"/>
        </w:rPr>
      </w:pPr>
      <w:r w:rsidRPr="00240B7F">
        <w:rPr>
          <w:b/>
          <w:szCs w:val="21"/>
        </w:rPr>
        <w:t>OF COMMITTEES AND MEETINGS OF COMMITTEES</w:t>
      </w:r>
    </w:p>
    <w:p w14:paraId="67AB9923" w14:textId="77777777" w:rsidR="006E4618" w:rsidRPr="00240B7F" w:rsidRDefault="006E4618" w:rsidP="006E4618">
      <w:pPr>
        <w:pStyle w:val="REG-P0"/>
      </w:pPr>
    </w:p>
    <w:p w14:paraId="3D1EBB91" w14:textId="77777777" w:rsidR="006E4618" w:rsidRPr="00240B7F" w:rsidRDefault="006E4618" w:rsidP="006E4618">
      <w:pPr>
        <w:pStyle w:val="REG-P0"/>
        <w:ind w:left="567"/>
      </w:pPr>
      <w:r w:rsidRPr="00240B7F">
        <w:t>2.</w:t>
      </w:r>
      <w:r w:rsidRPr="00240B7F">
        <w:tab/>
        <w:t>Term of office</w:t>
      </w:r>
    </w:p>
    <w:p w14:paraId="5F0E7A13" w14:textId="77777777" w:rsidR="006E4618" w:rsidRPr="00240B7F" w:rsidRDefault="006E4618" w:rsidP="006E4618">
      <w:pPr>
        <w:pStyle w:val="REG-P0"/>
        <w:ind w:left="567"/>
      </w:pPr>
      <w:r w:rsidRPr="00240B7F">
        <w:t>3.</w:t>
      </w:r>
      <w:r w:rsidRPr="00240B7F">
        <w:tab/>
        <w:t>Vacation of office and filling of casual vacancies</w:t>
      </w:r>
    </w:p>
    <w:p w14:paraId="496E00EB" w14:textId="77777777" w:rsidR="006E4618" w:rsidRPr="00240B7F" w:rsidRDefault="006E4618" w:rsidP="006E4618">
      <w:pPr>
        <w:pStyle w:val="REG-P0"/>
        <w:ind w:left="567"/>
      </w:pPr>
      <w:r w:rsidRPr="00240B7F">
        <w:lastRenderedPageBreak/>
        <w:t>4.</w:t>
      </w:r>
      <w:r w:rsidRPr="00240B7F">
        <w:tab/>
        <w:t>Remuneration of members</w:t>
      </w:r>
    </w:p>
    <w:p w14:paraId="1C26254B" w14:textId="77777777" w:rsidR="006E4618" w:rsidRPr="00240B7F" w:rsidRDefault="006E4618" w:rsidP="006E4618">
      <w:pPr>
        <w:pStyle w:val="REG-P0"/>
        <w:ind w:left="567"/>
      </w:pPr>
      <w:r w:rsidRPr="00240B7F">
        <w:t>5.</w:t>
      </w:r>
      <w:r w:rsidRPr="00240B7F">
        <w:tab/>
        <w:t>Meetings of Committees for hearing applications</w:t>
      </w:r>
    </w:p>
    <w:p w14:paraId="7E7173A0" w14:textId="77777777" w:rsidR="006E4618" w:rsidRPr="00240B7F" w:rsidRDefault="006E4618" w:rsidP="006E4618">
      <w:pPr>
        <w:pStyle w:val="REG-P0"/>
      </w:pPr>
    </w:p>
    <w:p w14:paraId="616DC8F8" w14:textId="77777777" w:rsidR="006E4618" w:rsidRPr="00240B7F" w:rsidRDefault="006E4618" w:rsidP="006E4618">
      <w:pPr>
        <w:pStyle w:val="REG-P0"/>
        <w:jc w:val="center"/>
        <w:rPr>
          <w:b/>
        </w:rPr>
      </w:pPr>
      <w:r w:rsidRPr="00240B7F">
        <w:rPr>
          <w:b/>
        </w:rPr>
        <w:t>PART III</w:t>
      </w:r>
    </w:p>
    <w:p w14:paraId="4BC3B812" w14:textId="77777777" w:rsidR="006E4618" w:rsidRPr="00240B7F" w:rsidRDefault="006E4618" w:rsidP="006E4618">
      <w:pPr>
        <w:pStyle w:val="REG-P0"/>
        <w:jc w:val="center"/>
        <w:rPr>
          <w:b/>
          <w:szCs w:val="21"/>
        </w:rPr>
      </w:pPr>
      <w:r w:rsidRPr="00240B7F">
        <w:rPr>
          <w:b/>
          <w:szCs w:val="21"/>
        </w:rPr>
        <w:t xml:space="preserve">GENERAL FORMALITIES AND PROCEDURES </w:t>
      </w:r>
    </w:p>
    <w:p w14:paraId="2E796C8C" w14:textId="77777777" w:rsidR="006E4618" w:rsidRPr="00240B7F" w:rsidRDefault="006E4618" w:rsidP="006E4618">
      <w:pPr>
        <w:pStyle w:val="REG-P0"/>
        <w:jc w:val="center"/>
        <w:rPr>
          <w:b/>
          <w:szCs w:val="21"/>
        </w:rPr>
      </w:pPr>
      <w:r w:rsidRPr="00240B7F">
        <w:rPr>
          <w:b/>
          <w:szCs w:val="21"/>
        </w:rPr>
        <w:t>CONCERNING APPLICATIONS</w:t>
      </w:r>
    </w:p>
    <w:p w14:paraId="034600D1" w14:textId="77777777" w:rsidR="006E4618" w:rsidRPr="00240B7F" w:rsidRDefault="006E4618" w:rsidP="006E4618">
      <w:pPr>
        <w:pStyle w:val="REG-P0"/>
        <w:jc w:val="center"/>
        <w:rPr>
          <w:b/>
        </w:rPr>
      </w:pPr>
    </w:p>
    <w:p w14:paraId="2F9A101E" w14:textId="77777777" w:rsidR="006E4618" w:rsidRPr="00240B7F" w:rsidRDefault="006E4618" w:rsidP="006E4618">
      <w:pPr>
        <w:pStyle w:val="REG-P0"/>
        <w:ind w:left="567"/>
      </w:pPr>
      <w:r w:rsidRPr="00240B7F">
        <w:t>6.</w:t>
      </w:r>
      <w:r w:rsidRPr="00240B7F">
        <w:tab/>
        <w:t>Prescribed forms</w:t>
      </w:r>
    </w:p>
    <w:p w14:paraId="44691F99" w14:textId="77777777" w:rsidR="006E4618" w:rsidRPr="00240B7F" w:rsidRDefault="006E4618" w:rsidP="006E4618">
      <w:pPr>
        <w:pStyle w:val="REG-P0"/>
        <w:ind w:left="567"/>
      </w:pPr>
      <w:r w:rsidRPr="00240B7F">
        <w:t>7.</w:t>
      </w:r>
      <w:r w:rsidRPr="00240B7F">
        <w:tab/>
        <w:t>Attachment of documents</w:t>
      </w:r>
    </w:p>
    <w:p w14:paraId="0FEE131E" w14:textId="77777777" w:rsidR="006E4618" w:rsidRPr="00240B7F" w:rsidRDefault="006E4618" w:rsidP="006E4618">
      <w:pPr>
        <w:pStyle w:val="REG-P0"/>
        <w:ind w:left="567"/>
      </w:pPr>
      <w:r w:rsidRPr="00240B7F">
        <w:t>8.</w:t>
      </w:r>
      <w:r w:rsidRPr="00240B7F">
        <w:tab/>
        <w:t>Application by body corporate, organisation or association</w:t>
      </w:r>
    </w:p>
    <w:p w14:paraId="3B6013E8" w14:textId="77777777" w:rsidR="006E4618" w:rsidRPr="00240B7F" w:rsidRDefault="006E4618" w:rsidP="006E4618">
      <w:pPr>
        <w:pStyle w:val="REG-P0"/>
        <w:ind w:left="567"/>
      </w:pPr>
      <w:r w:rsidRPr="00240B7F">
        <w:t>9.</w:t>
      </w:r>
      <w:r w:rsidRPr="00240B7F">
        <w:tab/>
        <w:t>Affidavit of financial interest</w:t>
      </w:r>
    </w:p>
    <w:p w14:paraId="6FE872FC" w14:textId="77777777" w:rsidR="006E4618" w:rsidRPr="00240B7F" w:rsidRDefault="006E4618" w:rsidP="006E4618">
      <w:pPr>
        <w:pStyle w:val="REG-P0"/>
        <w:ind w:left="567"/>
      </w:pPr>
      <w:r w:rsidRPr="00240B7F">
        <w:t>10.</w:t>
      </w:r>
      <w:r w:rsidRPr="00240B7F">
        <w:tab/>
        <w:t>Advertising of application</w:t>
      </w:r>
    </w:p>
    <w:p w14:paraId="4390273B" w14:textId="77777777" w:rsidR="006E4618" w:rsidRPr="00240B7F" w:rsidRDefault="006E4618" w:rsidP="006E4618">
      <w:pPr>
        <w:pStyle w:val="REG-P0"/>
        <w:ind w:left="567"/>
      </w:pPr>
      <w:r w:rsidRPr="00240B7F">
        <w:t>11.</w:t>
      </w:r>
      <w:r w:rsidRPr="00240B7F">
        <w:tab/>
        <w:t>Objections and submissions in relation to applications</w:t>
      </w:r>
    </w:p>
    <w:p w14:paraId="0C3DDBAD" w14:textId="77777777" w:rsidR="006E4618" w:rsidRPr="00240B7F" w:rsidRDefault="006E4618" w:rsidP="006E4618">
      <w:pPr>
        <w:pStyle w:val="REG-P0"/>
        <w:ind w:left="567"/>
      </w:pPr>
      <w:r w:rsidRPr="00240B7F">
        <w:t>12.</w:t>
      </w:r>
      <w:r w:rsidRPr="00240B7F">
        <w:tab/>
        <w:t>Reply to objection or submission</w:t>
      </w:r>
    </w:p>
    <w:p w14:paraId="3C213C23" w14:textId="77777777" w:rsidR="006E4618" w:rsidRPr="00240B7F" w:rsidRDefault="006E4618" w:rsidP="006E4618">
      <w:pPr>
        <w:pStyle w:val="REG-P0"/>
      </w:pPr>
    </w:p>
    <w:p w14:paraId="620CDEB5" w14:textId="77777777" w:rsidR="006E4618" w:rsidRPr="00240B7F" w:rsidRDefault="006E4618" w:rsidP="006E4618">
      <w:pPr>
        <w:pStyle w:val="REG-P0"/>
        <w:jc w:val="center"/>
        <w:rPr>
          <w:b/>
        </w:rPr>
      </w:pPr>
      <w:r w:rsidRPr="00240B7F">
        <w:rPr>
          <w:b/>
        </w:rPr>
        <w:t>PART IV</w:t>
      </w:r>
    </w:p>
    <w:p w14:paraId="22C8B759" w14:textId="77777777" w:rsidR="006E4618" w:rsidRPr="00240B7F" w:rsidRDefault="006E4618" w:rsidP="006E4618">
      <w:pPr>
        <w:pStyle w:val="REG-P0"/>
        <w:jc w:val="center"/>
        <w:rPr>
          <w:b/>
          <w:szCs w:val="21"/>
        </w:rPr>
      </w:pPr>
      <w:r w:rsidRPr="00240B7F">
        <w:rPr>
          <w:b/>
          <w:szCs w:val="21"/>
        </w:rPr>
        <w:t>APPLICATION FOR A LICENCE IN TERMS OF SECTION 27</w:t>
      </w:r>
    </w:p>
    <w:p w14:paraId="092E92E6" w14:textId="77777777" w:rsidR="006E4618" w:rsidRPr="00240B7F" w:rsidRDefault="006E4618" w:rsidP="006E4618">
      <w:pPr>
        <w:pStyle w:val="REG-P0"/>
        <w:jc w:val="center"/>
        <w:rPr>
          <w:b/>
        </w:rPr>
      </w:pPr>
    </w:p>
    <w:p w14:paraId="5AC6328E" w14:textId="77777777" w:rsidR="006E4618" w:rsidRPr="00240B7F" w:rsidRDefault="006E4618" w:rsidP="006E4618">
      <w:pPr>
        <w:pStyle w:val="REG-P0"/>
        <w:ind w:left="567"/>
      </w:pPr>
      <w:r w:rsidRPr="00240B7F">
        <w:t>13.</w:t>
      </w:r>
      <w:r w:rsidRPr="00240B7F">
        <w:tab/>
        <w:t>Application for licence</w:t>
      </w:r>
    </w:p>
    <w:p w14:paraId="008E69DA" w14:textId="77777777" w:rsidR="00974F10" w:rsidRPr="00240B7F" w:rsidRDefault="00974F10" w:rsidP="00974F10">
      <w:pPr>
        <w:pStyle w:val="REG-P0"/>
        <w:ind w:left="567" w:hanging="567"/>
      </w:pPr>
      <w:r w:rsidRPr="00240B7F">
        <w:tab/>
        <w:t xml:space="preserve">13A. </w:t>
      </w:r>
      <w:r w:rsidRPr="00240B7F">
        <w:tab/>
        <w:t>Application for shebeen liquor licence</w:t>
      </w:r>
    </w:p>
    <w:p w14:paraId="727F71C3" w14:textId="77777777" w:rsidR="00974F10" w:rsidRPr="00240B7F" w:rsidRDefault="00981D09" w:rsidP="00974F10">
      <w:pPr>
        <w:pStyle w:val="REG-Amend"/>
      </w:pPr>
      <w:r w:rsidRPr="00240B7F">
        <w:t>[r</w:t>
      </w:r>
      <w:r w:rsidR="00974F10" w:rsidRPr="00240B7F">
        <w:t>egulation 13A inserted by GN 105/2006]</w:t>
      </w:r>
    </w:p>
    <w:p w14:paraId="1E3C2E12" w14:textId="77777777" w:rsidR="006E4618" w:rsidRPr="00240B7F" w:rsidRDefault="006E4618" w:rsidP="006E4618">
      <w:pPr>
        <w:pStyle w:val="REG-P0"/>
        <w:ind w:left="567"/>
      </w:pPr>
      <w:r w:rsidRPr="00240B7F">
        <w:t>14.</w:t>
      </w:r>
      <w:r w:rsidRPr="00240B7F">
        <w:tab/>
        <w:t>Notice of application</w:t>
      </w:r>
    </w:p>
    <w:p w14:paraId="05C01AAC" w14:textId="77777777" w:rsidR="006E4618" w:rsidRPr="00240B7F" w:rsidRDefault="006E4618" w:rsidP="006E4618">
      <w:pPr>
        <w:pStyle w:val="REG-P0"/>
        <w:ind w:left="567"/>
      </w:pPr>
      <w:r w:rsidRPr="00240B7F">
        <w:t>15.</w:t>
      </w:r>
      <w:r w:rsidRPr="00240B7F">
        <w:tab/>
        <w:t>Procedure on receipt of application</w:t>
      </w:r>
    </w:p>
    <w:p w14:paraId="35CBD974" w14:textId="77777777" w:rsidR="006E4618" w:rsidRPr="00240B7F" w:rsidRDefault="006E4618" w:rsidP="006E4618">
      <w:pPr>
        <w:pStyle w:val="REG-P0"/>
        <w:ind w:left="567"/>
      </w:pPr>
      <w:r w:rsidRPr="00240B7F">
        <w:t>16.</w:t>
      </w:r>
      <w:r w:rsidRPr="00240B7F">
        <w:tab/>
        <w:t>Display of notice by secretary</w:t>
      </w:r>
    </w:p>
    <w:p w14:paraId="68620DFB" w14:textId="77777777" w:rsidR="006E4618" w:rsidRPr="00240B7F" w:rsidRDefault="006E4618" w:rsidP="006E4618">
      <w:pPr>
        <w:pStyle w:val="REG-P0"/>
        <w:ind w:left="567"/>
      </w:pPr>
      <w:r w:rsidRPr="00240B7F">
        <w:t>17.</w:t>
      </w:r>
      <w:r w:rsidRPr="00240B7F">
        <w:tab/>
        <w:t>Report by local authority or regional council in relation to application</w:t>
      </w:r>
    </w:p>
    <w:p w14:paraId="14BF4408" w14:textId="77777777" w:rsidR="006E4618" w:rsidRPr="00240B7F" w:rsidRDefault="006E4618" w:rsidP="006E4618">
      <w:pPr>
        <w:pStyle w:val="REG-P0"/>
        <w:ind w:left="567"/>
      </w:pPr>
      <w:r w:rsidRPr="00240B7F">
        <w:t>18.</w:t>
      </w:r>
      <w:r w:rsidRPr="00240B7F">
        <w:tab/>
        <w:t>Licence granted subject to conditional authority</w:t>
      </w:r>
    </w:p>
    <w:p w14:paraId="08A1A553" w14:textId="77777777" w:rsidR="006E4618" w:rsidRPr="00240B7F" w:rsidRDefault="006E4618" w:rsidP="006E4618">
      <w:pPr>
        <w:pStyle w:val="REG-P0"/>
        <w:ind w:left="567"/>
      </w:pPr>
      <w:r w:rsidRPr="00240B7F">
        <w:t>19.</w:t>
      </w:r>
      <w:r w:rsidRPr="00240B7F">
        <w:tab/>
        <w:t>Objections or submissions</w:t>
      </w:r>
    </w:p>
    <w:p w14:paraId="3C502064" w14:textId="77777777" w:rsidR="006E4618" w:rsidRPr="00240B7F" w:rsidRDefault="006E4618" w:rsidP="006E4618">
      <w:pPr>
        <w:pStyle w:val="REG-P0"/>
        <w:ind w:left="567"/>
      </w:pPr>
      <w:r w:rsidRPr="00240B7F">
        <w:t>20.</w:t>
      </w:r>
      <w:r w:rsidRPr="00240B7F">
        <w:tab/>
        <w:t>Procedure after grant of application</w:t>
      </w:r>
    </w:p>
    <w:p w14:paraId="68F781DB" w14:textId="77777777" w:rsidR="006E4618" w:rsidRPr="00240B7F" w:rsidRDefault="006E4618" w:rsidP="006E4618">
      <w:pPr>
        <w:pStyle w:val="REG-P0"/>
        <w:jc w:val="center"/>
        <w:rPr>
          <w:b/>
          <w:szCs w:val="24"/>
        </w:rPr>
      </w:pPr>
    </w:p>
    <w:p w14:paraId="7A3D8D1D" w14:textId="77777777" w:rsidR="006E4618" w:rsidRPr="00240B7F" w:rsidRDefault="006E4618" w:rsidP="006E4618">
      <w:pPr>
        <w:pStyle w:val="REG-P0"/>
        <w:jc w:val="center"/>
        <w:rPr>
          <w:b/>
        </w:rPr>
      </w:pPr>
      <w:r w:rsidRPr="00240B7F">
        <w:rPr>
          <w:b/>
        </w:rPr>
        <w:t>PART V</w:t>
      </w:r>
    </w:p>
    <w:p w14:paraId="265B9A95" w14:textId="77777777" w:rsidR="006E4618" w:rsidRPr="00240B7F" w:rsidRDefault="006E4618" w:rsidP="006E4618">
      <w:pPr>
        <w:pStyle w:val="REG-P0"/>
        <w:jc w:val="center"/>
        <w:rPr>
          <w:b/>
        </w:rPr>
      </w:pPr>
      <w:r w:rsidRPr="00240B7F">
        <w:rPr>
          <w:b/>
        </w:rPr>
        <w:t>TEMPORARY LIQUOR LICENCE</w:t>
      </w:r>
    </w:p>
    <w:p w14:paraId="23460226" w14:textId="77777777" w:rsidR="006E4618" w:rsidRPr="00240B7F" w:rsidRDefault="006E4618" w:rsidP="006E4618">
      <w:pPr>
        <w:pStyle w:val="REG-P0"/>
      </w:pPr>
    </w:p>
    <w:p w14:paraId="4FCD323D" w14:textId="77777777" w:rsidR="006E4618" w:rsidRPr="00240B7F" w:rsidRDefault="006E4618" w:rsidP="006E4618">
      <w:pPr>
        <w:pStyle w:val="REG-P0"/>
        <w:ind w:left="567"/>
      </w:pPr>
      <w:r w:rsidRPr="00240B7F">
        <w:t>21.</w:t>
      </w:r>
      <w:r w:rsidRPr="00240B7F">
        <w:tab/>
        <w:t>Application for temporary liquor licence</w:t>
      </w:r>
    </w:p>
    <w:p w14:paraId="0E0D1E1D" w14:textId="77777777" w:rsidR="006E4618" w:rsidRPr="00240B7F" w:rsidRDefault="006E4618" w:rsidP="006E4618">
      <w:pPr>
        <w:pStyle w:val="REG-P0"/>
        <w:ind w:left="567"/>
      </w:pPr>
      <w:r w:rsidRPr="00240B7F">
        <w:t>22.</w:t>
      </w:r>
      <w:r w:rsidRPr="00240B7F">
        <w:tab/>
        <w:t>Issue of licence</w:t>
      </w:r>
    </w:p>
    <w:p w14:paraId="2848EABF" w14:textId="77777777" w:rsidR="006E4618" w:rsidRPr="00240B7F" w:rsidRDefault="006E4618" w:rsidP="006E4618">
      <w:pPr>
        <w:pStyle w:val="REG-P0"/>
      </w:pPr>
    </w:p>
    <w:p w14:paraId="10625B4F" w14:textId="77777777" w:rsidR="006E4618" w:rsidRPr="00240B7F" w:rsidRDefault="006E4618" w:rsidP="006E4618">
      <w:pPr>
        <w:pStyle w:val="REG-P0"/>
        <w:jc w:val="center"/>
        <w:rPr>
          <w:b/>
        </w:rPr>
      </w:pPr>
      <w:r w:rsidRPr="00240B7F">
        <w:rPr>
          <w:b/>
        </w:rPr>
        <w:t>PART VI</w:t>
      </w:r>
    </w:p>
    <w:p w14:paraId="2855A8D6" w14:textId="77777777" w:rsidR="006E4618" w:rsidRPr="00240B7F" w:rsidRDefault="006E4618" w:rsidP="006E4618">
      <w:pPr>
        <w:pStyle w:val="REG-P0"/>
        <w:jc w:val="center"/>
        <w:rPr>
          <w:b/>
          <w:szCs w:val="21"/>
        </w:rPr>
      </w:pPr>
      <w:r w:rsidRPr="00240B7F">
        <w:rPr>
          <w:b/>
          <w:szCs w:val="21"/>
        </w:rPr>
        <w:t>HOTEL LIQUOR LICENCES AND PARKS LIQUOR LICENCES</w:t>
      </w:r>
    </w:p>
    <w:p w14:paraId="793AE9FD" w14:textId="77777777" w:rsidR="006E4618" w:rsidRPr="00240B7F" w:rsidRDefault="006E4618" w:rsidP="006E4618">
      <w:pPr>
        <w:pStyle w:val="REG-P0"/>
      </w:pPr>
    </w:p>
    <w:p w14:paraId="642F7D5A" w14:textId="77777777" w:rsidR="006E4618" w:rsidRPr="00240B7F" w:rsidRDefault="006E4618" w:rsidP="006E4618">
      <w:pPr>
        <w:pStyle w:val="REG-P0"/>
        <w:ind w:left="567"/>
      </w:pPr>
      <w:r w:rsidRPr="00240B7F">
        <w:t>23.</w:t>
      </w:r>
      <w:r w:rsidRPr="00240B7F">
        <w:tab/>
        <w:t>Application for hotel liquor licence or parks liquor licence</w:t>
      </w:r>
    </w:p>
    <w:p w14:paraId="0CE8DC03" w14:textId="77777777" w:rsidR="006E4618" w:rsidRPr="00240B7F" w:rsidRDefault="006E4618" w:rsidP="006E4618">
      <w:pPr>
        <w:pStyle w:val="REG-P0"/>
        <w:ind w:left="567"/>
      </w:pPr>
      <w:r w:rsidRPr="00240B7F">
        <w:t>24.</w:t>
      </w:r>
      <w:r w:rsidRPr="00240B7F">
        <w:tab/>
        <w:t>Issue of licence</w:t>
      </w:r>
    </w:p>
    <w:p w14:paraId="5C4D0B4C" w14:textId="77777777" w:rsidR="006E4618" w:rsidRPr="00240B7F" w:rsidRDefault="006E4618" w:rsidP="006E4618">
      <w:pPr>
        <w:pStyle w:val="REG-P0"/>
        <w:rPr>
          <w:szCs w:val="24"/>
        </w:rPr>
      </w:pPr>
    </w:p>
    <w:p w14:paraId="12B742E5" w14:textId="77777777" w:rsidR="006E4618" w:rsidRPr="00240B7F" w:rsidRDefault="006E4618" w:rsidP="006E4618">
      <w:pPr>
        <w:pStyle w:val="REG-P0"/>
        <w:jc w:val="center"/>
        <w:rPr>
          <w:b/>
        </w:rPr>
      </w:pPr>
      <w:r w:rsidRPr="00240B7F">
        <w:rPr>
          <w:b/>
        </w:rPr>
        <w:t>PART VII</w:t>
      </w:r>
    </w:p>
    <w:p w14:paraId="1B8E0E54" w14:textId="77777777" w:rsidR="006E4618" w:rsidRPr="00240B7F" w:rsidRDefault="006E4618" w:rsidP="006E4618">
      <w:pPr>
        <w:pStyle w:val="REG-P0"/>
        <w:jc w:val="center"/>
        <w:rPr>
          <w:b/>
          <w:szCs w:val="21"/>
        </w:rPr>
      </w:pPr>
      <w:r w:rsidRPr="00240B7F">
        <w:rPr>
          <w:b/>
          <w:szCs w:val="21"/>
        </w:rPr>
        <w:t>AMENDMENT OF CONDITIONS, RESTRICTIONS OR</w:t>
      </w:r>
    </w:p>
    <w:p w14:paraId="33C87CC4" w14:textId="77777777" w:rsidR="006E4618" w:rsidRPr="00240B7F" w:rsidRDefault="006E4618" w:rsidP="006E4618">
      <w:pPr>
        <w:pStyle w:val="REG-P0"/>
        <w:jc w:val="center"/>
        <w:rPr>
          <w:b/>
          <w:szCs w:val="21"/>
        </w:rPr>
      </w:pPr>
      <w:r w:rsidRPr="00240B7F">
        <w:rPr>
          <w:b/>
          <w:szCs w:val="21"/>
        </w:rPr>
        <w:t>PRIVILEGES RELATING TO A LICENCE</w:t>
      </w:r>
    </w:p>
    <w:p w14:paraId="2D673349" w14:textId="77777777" w:rsidR="006E4618" w:rsidRPr="00240B7F" w:rsidRDefault="006E4618" w:rsidP="006E4618">
      <w:pPr>
        <w:pStyle w:val="REG-P0"/>
      </w:pPr>
    </w:p>
    <w:p w14:paraId="6B274751" w14:textId="77777777" w:rsidR="006E4618" w:rsidRPr="00240B7F" w:rsidRDefault="006E4618" w:rsidP="006E4618">
      <w:pPr>
        <w:pStyle w:val="REG-P0"/>
        <w:ind w:left="567"/>
      </w:pPr>
      <w:r w:rsidRPr="00240B7F">
        <w:t>25.</w:t>
      </w:r>
      <w:r w:rsidRPr="00240B7F">
        <w:tab/>
        <w:t>Application for amendment of licence</w:t>
      </w:r>
    </w:p>
    <w:p w14:paraId="5CE7D96C" w14:textId="77777777" w:rsidR="006E4618" w:rsidRPr="00240B7F" w:rsidRDefault="006E4618" w:rsidP="006E4618">
      <w:pPr>
        <w:pStyle w:val="REG-P0"/>
        <w:ind w:left="567"/>
      </w:pPr>
      <w:r w:rsidRPr="00240B7F">
        <w:t>26.</w:t>
      </w:r>
      <w:r w:rsidRPr="00240B7F">
        <w:tab/>
        <w:t>Notice of application</w:t>
      </w:r>
    </w:p>
    <w:p w14:paraId="458CECC2" w14:textId="77777777" w:rsidR="006E4618" w:rsidRPr="00240B7F" w:rsidRDefault="006E4618" w:rsidP="006E4618">
      <w:pPr>
        <w:pStyle w:val="REG-P0"/>
        <w:ind w:left="567"/>
      </w:pPr>
      <w:r w:rsidRPr="00240B7F">
        <w:t>27.</w:t>
      </w:r>
      <w:r w:rsidRPr="00240B7F">
        <w:tab/>
        <w:t>Procedure on receipt of application</w:t>
      </w:r>
    </w:p>
    <w:p w14:paraId="4A63B73A" w14:textId="77777777" w:rsidR="006E4618" w:rsidRPr="00240B7F" w:rsidRDefault="006E4618" w:rsidP="006E4618">
      <w:pPr>
        <w:pStyle w:val="REG-P0"/>
        <w:ind w:left="567"/>
      </w:pPr>
      <w:r w:rsidRPr="00240B7F">
        <w:t>28.</w:t>
      </w:r>
      <w:r w:rsidRPr="00240B7F">
        <w:tab/>
        <w:t>Display of notice by secretary</w:t>
      </w:r>
    </w:p>
    <w:p w14:paraId="6E79035C" w14:textId="77777777" w:rsidR="006E4618" w:rsidRPr="00240B7F" w:rsidRDefault="006E4618" w:rsidP="006E4618">
      <w:pPr>
        <w:pStyle w:val="REG-P0"/>
        <w:ind w:left="567"/>
      </w:pPr>
      <w:r w:rsidRPr="00240B7F">
        <w:t>29.</w:t>
      </w:r>
      <w:r w:rsidRPr="00240B7F">
        <w:tab/>
        <w:t>Report by local authority or regional council in relation to application</w:t>
      </w:r>
    </w:p>
    <w:p w14:paraId="3382D1B7" w14:textId="77777777" w:rsidR="006E4618" w:rsidRPr="00240B7F" w:rsidRDefault="006E4618" w:rsidP="00634105">
      <w:pPr>
        <w:pStyle w:val="REG-P0"/>
        <w:tabs>
          <w:tab w:val="clear" w:pos="567"/>
          <w:tab w:val="left" w:pos="-851"/>
        </w:tabs>
        <w:ind w:left="1134" w:hanging="567"/>
      </w:pPr>
      <w:r w:rsidRPr="00240B7F">
        <w:t>30.</w:t>
      </w:r>
      <w:r w:rsidRPr="00240B7F">
        <w:tab/>
        <w:t>Objections or submission</w:t>
      </w:r>
    </w:p>
    <w:p w14:paraId="3CB42589" w14:textId="77777777" w:rsidR="006E4618" w:rsidRPr="00240B7F" w:rsidRDefault="00634105" w:rsidP="006E4618">
      <w:pPr>
        <w:pStyle w:val="REG-P0"/>
        <w:tabs>
          <w:tab w:val="clear" w:pos="567"/>
          <w:tab w:val="left" w:pos="-851"/>
        </w:tabs>
        <w:ind w:left="567" w:hanging="709"/>
      </w:pPr>
      <w:r w:rsidRPr="00240B7F">
        <w:tab/>
      </w:r>
      <w:r w:rsidR="006E4618" w:rsidRPr="00240B7F">
        <w:t>31.</w:t>
      </w:r>
      <w:r w:rsidR="006E4618" w:rsidRPr="00240B7F">
        <w:tab/>
        <w:t>Procedure after grant of application</w:t>
      </w:r>
    </w:p>
    <w:p w14:paraId="6610BA41" w14:textId="77777777" w:rsidR="006E4618" w:rsidRPr="00240B7F" w:rsidRDefault="006E4618" w:rsidP="006E4618">
      <w:pPr>
        <w:pStyle w:val="REG-P0"/>
        <w:rPr>
          <w:b/>
        </w:rPr>
      </w:pPr>
    </w:p>
    <w:p w14:paraId="2AC64660" w14:textId="77777777" w:rsidR="006E4618" w:rsidRPr="00240B7F" w:rsidRDefault="006E4618" w:rsidP="006E4618">
      <w:pPr>
        <w:pStyle w:val="REG-P0"/>
        <w:jc w:val="center"/>
        <w:rPr>
          <w:b/>
          <w:bCs/>
        </w:rPr>
      </w:pPr>
      <w:r w:rsidRPr="00240B7F">
        <w:rPr>
          <w:b/>
        </w:rPr>
        <w:t>PART VIII</w:t>
      </w:r>
    </w:p>
    <w:p w14:paraId="1386A6E5" w14:textId="77777777" w:rsidR="006E4618" w:rsidRPr="00240B7F" w:rsidRDefault="006E4618" w:rsidP="006E4618">
      <w:pPr>
        <w:pStyle w:val="REG-P0"/>
        <w:jc w:val="center"/>
        <w:rPr>
          <w:sz w:val="21"/>
          <w:szCs w:val="21"/>
        </w:rPr>
      </w:pPr>
      <w:r w:rsidRPr="00240B7F">
        <w:rPr>
          <w:b/>
          <w:bCs/>
          <w:sz w:val="21"/>
          <w:szCs w:val="21"/>
        </w:rPr>
        <w:t>PERMANENT OR TEMPORARY REMOVAL OF A LICENCE</w:t>
      </w:r>
    </w:p>
    <w:p w14:paraId="2FBD66C0" w14:textId="77777777" w:rsidR="006E4618" w:rsidRPr="00240B7F" w:rsidRDefault="006E4618" w:rsidP="006E4618">
      <w:pPr>
        <w:pStyle w:val="REG-P0"/>
      </w:pPr>
    </w:p>
    <w:p w14:paraId="101B9923" w14:textId="77777777" w:rsidR="006E4618" w:rsidRPr="00240B7F" w:rsidRDefault="006E4618" w:rsidP="006E4618">
      <w:pPr>
        <w:pStyle w:val="REG-P0"/>
      </w:pPr>
      <w:r w:rsidRPr="00240B7F">
        <w:t>32.</w:t>
      </w:r>
      <w:r w:rsidRPr="00240B7F">
        <w:tab/>
        <w:t>Application for removal of licence</w:t>
      </w:r>
    </w:p>
    <w:p w14:paraId="0DCE8ED6" w14:textId="77777777" w:rsidR="006E4618" w:rsidRPr="00240B7F" w:rsidRDefault="006E4618" w:rsidP="006E4618">
      <w:pPr>
        <w:pStyle w:val="REG-P0"/>
      </w:pPr>
      <w:r w:rsidRPr="00240B7F">
        <w:t>33.</w:t>
      </w:r>
      <w:r w:rsidRPr="00240B7F">
        <w:tab/>
        <w:t>Notice of application</w:t>
      </w:r>
    </w:p>
    <w:p w14:paraId="484A6748" w14:textId="77777777" w:rsidR="006E4618" w:rsidRPr="00240B7F" w:rsidRDefault="006E4618" w:rsidP="006E4618">
      <w:pPr>
        <w:pStyle w:val="REG-P0"/>
      </w:pPr>
      <w:r w:rsidRPr="00240B7F">
        <w:t>34.</w:t>
      </w:r>
      <w:r w:rsidRPr="00240B7F">
        <w:tab/>
        <w:t>Procedure on receipt of application</w:t>
      </w:r>
    </w:p>
    <w:p w14:paraId="69691031" w14:textId="77777777" w:rsidR="006E4618" w:rsidRPr="00240B7F" w:rsidRDefault="006E4618" w:rsidP="006E4618">
      <w:pPr>
        <w:pStyle w:val="REG-P0"/>
      </w:pPr>
      <w:r w:rsidRPr="00240B7F">
        <w:t>35.</w:t>
      </w:r>
      <w:r w:rsidRPr="00240B7F">
        <w:tab/>
        <w:t>Display of notice by secretary</w:t>
      </w:r>
    </w:p>
    <w:p w14:paraId="7E9F1C3C" w14:textId="77777777" w:rsidR="006E4618" w:rsidRPr="00240B7F" w:rsidRDefault="006E4618" w:rsidP="006E4618">
      <w:pPr>
        <w:pStyle w:val="REG-P0"/>
      </w:pPr>
      <w:r w:rsidRPr="00240B7F">
        <w:t>36.</w:t>
      </w:r>
      <w:r w:rsidRPr="00240B7F">
        <w:tab/>
        <w:t>Report by local authority or regional council in relation to application</w:t>
      </w:r>
    </w:p>
    <w:p w14:paraId="390B3457" w14:textId="77777777" w:rsidR="006E4618" w:rsidRPr="00240B7F" w:rsidRDefault="006E4618" w:rsidP="006E4618">
      <w:pPr>
        <w:pStyle w:val="REG-P0"/>
      </w:pPr>
      <w:r w:rsidRPr="00240B7F">
        <w:t>37.</w:t>
      </w:r>
      <w:r w:rsidRPr="00240B7F">
        <w:tab/>
        <w:t>Objections or submissions</w:t>
      </w:r>
    </w:p>
    <w:p w14:paraId="7DE3C1E5" w14:textId="77777777" w:rsidR="006E4618" w:rsidRPr="00240B7F" w:rsidRDefault="006E4618" w:rsidP="006E4618">
      <w:pPr>
        <w:pStyle w:val="REG-P0"/>
      </w:pPr>
      <w:r w:rsidRPr="00240B7F">
        <w:t>38.</w:t>
      </w:r>
      <w:r w:rsidRPr="00240B7F">
        <w:tab/>
        <w:t>Procedure after grant of application</w:t>
      </w:r>
    </w:p>
    <w:p w14:paraId="25927BA8" w14:textId="77777777" w:rsidR="006E4618" w:rsidRPr="00240B7F" w:rsidRDefault="006E4618" w:rsidP="006E4618">
      <w:pPr>
        <w:pStyle w:val="REG-P0"/>
        <w:jc w:val="center"/>
        <w:rPr>
          <w:b/>
        </w:rPr>
      </w:pPr>
    </w:p>
    <w:p w14:paraId="7F9EB378" w14:textId="77777777" w:rsidR="006E4618" w:rsidRPr="00240B7F" w:rsidRDefault="006E4618" w:rsidP="006E4618">
      <w:pPr>
        <w:pStyle w:val="REG-P0"/>
        <w:jc w:val="center"/>
        <w:rPr>
          <w:b/>
        </w:rPr>
      </w:pPr>
      <w:r w:rsidRPr="00240B7F">
        <w:rPr>
          <w:b/>
        </w:rPr>
        <w:t>PART IX</w:t>
      </w:r>
    </w:p>
    <w:p w14:paraId="065801D3" w14:textId="77777777" w:rsidR="006E4618" w:rsidRPr="00240B7F" w:rsidRDefault="006E4618" w:rsidP="006E4618">
      <w:pPr>
        <w:pStyle w:val="REG-P0"/>
        <w:jc w:val="center"/>
        <w:rPr>
          <w:b/>
        </w:rPr>
      </w:pPr>
      <w:r w:rsidRPr="00240B7F">
        <w:rPr>
          <w:b/>
        </w:rPr>
        <w:t>TRANSFER OF A LICENCE</w:t>
      </w:r>
    </w:p>
    <w:p w14:paraId="794ABF9C" w14:textId="77777777" w:rsidR="006E4618" w:rsidRPr="00240B7F" w:rsidRDefault="006E4618" w:rsidP="006E4618">
      <w:pPr>
        <w:pStyle w:val="REG-P0"/>
      </w:pPr>
    </w:p>
    <w:p w14:paraId="43A5BA35" w14:textId="77777777" w:rsidR="006E4618" w:rsidRPr="00240B7F" w:rsidRDefault="006E4618" w:rsidP="006E4618">
      <w:pPr>
        <w:pStyle w:val="REG-P0"/>
      </w:pPr>
      <w:r w:rsidRPr="00240B7F">
        <w:t>39.</w:t>
      </w:r>
      <w:r w:rsidRPr="00240B7F">
        <w:tab/>
        <w:t>Application for transfer of licence</w:t>
      </w:r>
    </w:p>
    <w:p w14:paraId="47E56AE1" w14:textId="77777777" w:rsidR="006E4618" w:rsidRPr="00240B7F" w:rsidRDefault="006E4618" w:rsidP="006E4618">
      <w:pPr>
        <w:pStyle w:val="REG-P0"/>
      </w:pPr>
      <w:r w:rsidRPr="00240B7F">
        <w:t>40.</w:t>
      </w:r>
      <w:r w:rsidRPr="00240B7F">
        <w:tab/>
        <w:t>Notice of application</w:t>
      </w:r>
    </w:p>
    <w:p w14:paraId="47421B98" w14:textId="77777777" w:rsidR="006E4618" w:rsidRPr="00240B7F" w:rsidRDefault="006E4618" w:rsidP="006E4618">
      <w:pPr>
        <w:pStyle w:val="REG-P0"/>
      </w:pPr>
      <w:r w:rsidRPr="00240B7F">
        <w:t>41.</w:t>
      </w:r>
      <w:r w:rsidRPr="00240B7F">
        <w:tab/>
        <w:t>Objections or submissions</w:t>
      </w:r>
    </w:p>
    <w:p w14:paraId="4E297899" w14:textId="77777777" w:rsidR="006E4618" w:rsidRPr="00240B7F" w:rsidRDefault="006E4618" w:rsidP="006E4618">
      <w:pPr>
        <w:pStyle w:val="REG-P0"/>
      </w:pPr>
      <w:r w:rsidRPr="00240B7F">
        <w:t>42.</w:t>
      </w:r>
      <w:r w:rsidRPr="00240B7F">
        <w:tab/>
        <w:t>Public hearing of application</w:t>
      </w:r>
    </w:p>
    <w:p w14:paraId="28047261" w14:textId="77777777" w:rsidR="006E4618" w:rsidRPr="00240B7F" w:rsidRDefault="006E4618" w:rsidP="006E4618">
      <w:pPr>
        <w:pStyle w:val="REG-P0"/>
      </w:pPr>
    </w:p>
    <w:p w14:paraId="4DA4C330" w14:textId="77777777" w:rsidR="006E4618" w:rsidRPr="00240B7F" w:rsidRDefault="006E4618" w:rsidP="006E4618">
      <w:pPr>
        <w:pStyle w:val="REG-P0"/>
        <w:jc w:val="center"/>
        <w:rPr>
          <w:b/>
        </w:rPr>
      </w:pPr>
      <w:r w:rsidRPr="00240B7F">
        <w:rPr>
          <w:b/>
        </w:rPr>
        <w:t>PART X</w:t>
      </w:r>
    </w:p>
    <w:p w14:paraId="44E0DB02" w14:textId="77777777" w:rsidR="006E4618" w:rsidRPr="00240B7F" w:rsidRDefault="006E4618" w:rsidP="006E4618">
      <w:pPr>
        <w:pStyle w:val="REG-P0"/>
        <w:jc w:val="center"/>
        <w:rPr>
          <w:b/>
          <w:szCs w:val="21"/>
        </w:rPr>
      </w:pPr>
      <w:r w:rsidRPr="00240B7F">
        <w:rPr>
          <w:b/>
          <w:szCs w:val="21"/>
        </w:rPr>
        <w:t xml:space="preserve">ACQUISITION OF CONTROLLING INTEREST </w:t>
      </w:r>
    </w:p>
    <w:p w14:paraId="013EBC03" w14:textId="77777777" w:rsidR="006E4618" w:rsidRPr="00240B7F" w:rsidRDefault="006E4618" w:rsidP="006E4618">
      <w:pPr>
        <w:pStyle w:val="REG-P0"/>
        <w:jc w:val="center"/>
        <w:rPr>
          <w:b/>
          <w:szCs w:val="21"/>
        </w:rPr>
      </w:pPr>
      <w:r w:rsidRPr="00240B7F">
        <w:rPr>
          <w:b/>
          <w:szCs w:val="21"/>
        </w:rPr>
        <w:t>IN LICENSED BUSINESS</w:t>
      </w:r>
    </w:p>
    <w:p w14:paraId="5EBF8239" w14:textId="77777777" w:rsidR="006E4618" w:rsidRPr="00240B7F" w:rsidRDefault="006E4618" w:rsidP="006E4618">
      <w:pPr>
        <w:pStyle w:val="REG-P0"/>
        <w:jc w:val="center"/>
        <w:rPr>
          <w:b/>
        </w:rPr>
      </w:pPr>
    </w:p>
    <w:p w14:paraId="73F3BB51" w14:textId="77777777" w:rsidR="006E4618" w:rsidRPr="00240B7F" w:rsidRDefault="006E4618" w:rsidP="006E4618">
      <w:pPr>
        <w:pStyle w:val="REG-P0"/>
      </w:pPr>
      <w:r w:rsidRPr="00240B7F">
        <w:t>43.</w:t>
      </w:r>
      <w:r w:rsidRPr="00240B7F">
        <w:tab/>
        <w:t>Application for acquisition of controlling interest</w:t>
      </w:r>
    </w:p>
    <w:p w14:paraId="68660C55" w14:textId="77777777" w:rsidR="006E4618" w:rsidRPr="00240B7F" w:rsidRDefault="006E4618" w:rsidP="006E4618">
      <w:pPr>
        <w:pStyle w:val="REG-P0"/>
      </w:pPr>
      <w:r w:rsidRPr="00240B7F">
        <w:t>44.</w:t>
      </w:r>
      <w:r w:rsidRPr="00240B7F">
        <w:tab/>
        <w:t>Notice of application</w:t>
      </w:r>
    </w:p>
    <w:p w14:paraId="2DF4071A" w14:textId="77777777" w:rsidR="006E4618" w:rsidRPr="00240B7F" w:rsidRDefault="006E4618" w:rsidP="006E4618">
      <w:pPr>
        <w:pStyle w:val="REG-P0"/>
      </w:pPr>
      <w:r w:rsidRPr="00240B7F">
        <w:t>45.</w:t>
      </w:r>
      <w:r w:rsidRPr="00240B7F">
        <w:tab/>
        <w:t>Objections or submissions</w:t>
      </w:r>
    </w:p>
    <w:p w14:paraId="05C12B58" w14:textId="77777777" w:rsidR="006E4618" w:rsidRPr="00240B7F" w:rsidRDefault="006E4618" w:rsidP="006E4618">
      <w:pPr>
        <w:pStyle w:val="REG-P0"/>
      </w:pPr>
      <w:r w:rsidRPr="00240B7F">
        <w:t>46.</w:t>
      </w:r>
      <w:r w:rsidRPr="00240B7F">
        <w:tab/>
        <w:t>Public hearing of application</w:t>
      </w:r>
    </w:p>
    <w:p w14:paraId="5EA8799A" w14:textId="77777777" w:rsidR="006E4618" w:rsidRPr="00240B7F" w:rsidRDefault="006E4618" w:rsidP="006E4618">
      <w:pPr>
        <w:pStyle w:val="REG-P0"/>
      </w:pPr>
    </w:p>
    <w:p w14:paraId="004DF05A" w14:textId="77777777" w:rsidR="006E4618" w:rsidRPr="00240B7F" w:rsidRDefault="006E4618" w:rsidP="006E4618">
      <w:pPr>
        <w:pStyle w:val="REG-P0"/>
        <w:jc w:val="center"/>
        <w:rPr>
          <w:b/>
        </w:rPr>
      </w:pPr>
      <w:r w:rsidRPr="00240B7F">
        <w:rPr>
          <w:b/>
        </w:rPr>
        <w:t>PART XI</w:t>
      </w:r>
    </w:p>
    <w:p w14:paraId="490A5348" w14:textId="77777777" w:rsidR="006E4618" w:rsidRPr="00240B7F" w:rsidRDefault="006E4618" w:rsidP="006E4618">
      <w:pPr>
        <w:pStyle w:val="REG-P0"/>
        <w:jc w:val="center"/>
        <w:rPr>
          <w:b/>
          <w:szCs w:val="21"/>
        </w:rPr>
      </w:pPr>
      <w:r w:rsidRPr="00240B7F">
        <w:rPr>
          <w:b/>
          <w:szCs w:val="21"/>
        </w:rPr>
        <w:t>CHANGE OF A TRADE NAME OF LICENSED BUSINESS</w:t>
      </w:r>
    </w:p>
    <w:p w14:paraId="2C29DFE7" w14:textId="77777777" w:rsidR="006E4618" w:rsidRPr="00240B7F" w:rsidRDefault="006E4618" w:rsidP="006E4618">
      <w:pPr>
        <w:pStyle w:val="REG-P0"/>
      </w:pPr>
    </w:p>
    <w:p w14:paraId="5D7F749D" w14:textId="77777777" w:rsidR="006E4618" w:rsidRPr="00240B7F" w:rsidRDefault="006E4618" w:rsidP="006E4618">
      <w:pPr>
        <w:pStyle w:val="REG-P0"/>
      </w:pPr>
      <w:r w:rsidRPr="00240B7F">
        <w:t>47.</w:t>
      </w:r>
      <w:r w:rsidRPr="00240B7F">
        <w:tab/>
        <w:t>Application for change of trade name of licensed business</w:t>
      </w:r>
    </w:p>
    <w:p w14:paraId="7DA980C0" w14:textId="77777777" w:rsidR="006E4618" w:rsidRPr="00240B7F" w:rsidRDefault="006E4618" w:rsidP="006E4618">
      <w:pPr>
        <w:pStyle w:val="REG-P0"/>
      </w:pPr>
      <w:r w:rsidRPr="00240B7F">
        <w:t>48.</w:t>
      </w:r>
      <w:r w:rsidRPr="00240B7F">
        <w:tab/>
        <w:t>Notice of application</w:t>
      </w:r>
    </w:p>
    <w:p w14:paraId="6ABD3E28" w14:textId="77777777" w:rsidR="006E4618" w:rsidRPr="00240B7F" w:rsidRDefault="006E4618" w:rsidP="006E4618">
      <w:pPr>
        <w:pStyle w:val="REG-P0"/>
      </w:pPr>
      <w:r w:rsidRPr="00240B7F">
        <w:t>49.</w:t>
      </w:r>
      <w:r w:rsidRPr="00240B7F">
        <w:tab/>
        <w:t>Objections or submissions</w:t>
      </w:r>
    </w:p>
    <w:p w14:paraId="790680D6" w14:textId="77777777" w:rsidR="006E4618" w:rsidRPr="00240B7F" w:rsidRDefault="006E4618" w:rsidP="006E4618">
      <w:pPr>
        <w:pStyle w:val="REG-P0"/>
      </w:pPr>
      <w:r w:rsidRPr="00240B7F">
        <w:t>50.</w:t>
      </w:r>
      <w:r w:rsidRPr="00240B7F">
        <w:tab/>
        <w:t>Public hearing of application</w:t>
      </w:r>
    </w:p>
    <w:p w14:paraId="098978B3" w14:textId="77777777" w:rsidR="006E4618" w:rsidRPr="00240B7F" w:rsidRDefault="006E4618" w:rsidP="006E4618">
      <w:pPr>
        <w:pStyle w:val="REG-P0"/>
      </w:pPr>
    </w:p>
    <w:p w14:paraId="79E80E51" w14:textId="77777777" w:rsidR="006E4618" w:rsidRPr="00240B7F" w:rsidRDefault="006E4618" w:rsidP="006E4618">
      <w:pPr>
        <w:pStyle w:val="REG-P0"/>
        <w:jc w:val="center"/>
        <w:rPr>
          <w:b/>
        </w:rPr>
      </w:pPr>
      <w:r w:rsidRPr="00240B7F">
        <w:rPr>
          <w:b/>
        </w:rPr>
        <w:t>PART XII</w:t>
      </w:r>
    </w:p>
    <w:p w14:paraId="567A2878" w14:textId="77777777" w:rsidR="006E4618" w:rsidRPr="00240B7F" w:rsidRDefault="006E4618" w:rsidP="006E4618">
      <w:pPr>
        <w:pStyle w:val="REG-P0"/>
        <w:jc w:val="center"/>
        <w:rPr>
          <w:b/>
          <w:szCs w:val="21"/>
        </w:rPr>
      </w:pPr>
      <w:r w:rsidRPr="00240B7F">
        <w:rPr>
          <w:b/>
          <w:szCs w:val="21"/>
        </w:rPr>
        <w:t>LEASE OF A LICENSED BUSINESS</w:t>
      </w:r>
    </w:p>
    <w:p w14:paraId="276F64ED" w14:textId="77777777" w:rsidR="006E4618" w:rsidRPr="00240B7F" w:rsidRDefault="006E4618" w:rsidP="006E4618">
      <w:pPr>
        <w:pStyle w:val="REG-P0"/>
      </w:pPr>
    </w:p>
    <w:p w14:paraId="777FB00F" w14:textId="77777777" w:rsidR="006E4618" w:rsidRPr="00240B7F" w:rsidRDefault="006E4618" w:rsidP="006E4618">
      <w:pPr>
        <w:pStyle w:val="REG-P0"/>
      </w:pPr>
      <w:r w:rsidRPr="00240B7F">
        <w:t>51.</w:t>
      </w:r>
      <w:r w:rsidRPr="00240B7F">
        <w:tab/>
        <w:t>Application for lease of licensed business</w:t>
      </w:r>
    </w:p>
    <w:p w14:paraId="78923917" w14:textId="77777777" w:rsidR="006E4618" w:rsidRPr="00240B7F" w:rsidRDefault="006E4618" w:rsidP="006E4618">
      <w:pPr>
        <w:pStyle w:val="REG-P0"/>
      </w:pPr>
      <w:r w:rsidRPr="00240B7F">
        <w:t>52.</w:t>
      </w:r>
      <w:r w:rsidRPr="00240B7F">
        <w:tab/>
        <w:t>Procedure after receipt of application</w:t>
      </w:r>
    </w:p>
    <w:p w14:paraId="1CA51B1F" w14:textId="77777777" w:rsidR="006E4618" w:rsidRPr="00240B7F" w:rsidRDefault="006E4618" w:rsidP="006E4618">
      <w:pPr>
        <w:pStyle w:val="REG-P0"/>
        <w:jc w:val="center"/>
        <w:rPr>
          <w:b/>
        </w:rPr>
      </w:pPr>
    </w:p>
    <w:p w14:paraId="050E402B" w14:textId="77777777" w:rsidR="006E4618" w:rsidRPr="00240B7F" w:rsidRDefault="006E4618" w:rsidP="006E4618">
      <w:pPr>
        <w:pStyle w:val="REG-P0"/>
        <w:jc w:val="center"/>
        <w:rPr>
          <w:b/>
        </w:rPr>
      </w:pPr>
      <w:r w:rsidRPr="00240B7F">
        <w:rPr>
          <w:b/>
        </w:rPr>
        <w:t>PART XIII</w:t>
      </w:r>
    </w:p>
    <w:p w14:paraId="0EC0652D" w14:textId="77777777" w:rsidR="006E4618" w:rsidRPr="00240B7F" w:rsidRDefault="006E4618" w:rsidP="006E4618">
      <w:pPr>
        <w:pStyle w:val="REG-P0"/>
        <w:jc w:val="center"/>
        <w:rPr>
          <w:b/>
        </w:rPr>
      </w:pPr>
      <w:r w:rsidRPr="00240B7F">
        <w:rPr>
          <w:b/>
        </w:rPr>
        <w:t>GENERAL</w:t>
      </w:r>
    </w:p>
    <w:p w14:paraId="05F621A1" w14:textId="77777777" w:rsidR="006E4618" w:rsidRPr="00240B7F" w:rsidRDefault="006E4618" w:rsidP="006E4618">
      <w:pPr>
        <w:pStyle w:val="REG-P0"/>
        <w:jc w:val="center"/>
        <w:rPr>
          <w:b/>
        </w:rPr>
      </w:pPr>
    </w:p>
    <w:p w14:paraId="4E74CC65" w14:textId="77777777" w:rsidR="006E4618" w:rsidRPr="00240B7F" w:rsidRDefault="006E4618" w:rsidP="006E4618">
      <w:pPr>
        <w:pStyle w:val="REG-P0"/>
      </w:pPr>
      <w:r w:rsidRPr="00240B7F">
        <w:t>53.</w:t>
      </w:r>
      <w:r w:rsidRPr="00240B7F">
        <w:tab/>
        <w:t>Notice of change of manager</w:t>
      </w:r>
    </w:p>
    <w:p w14:paraId="71D20D4A" w14:textId="77777777" w:rsidR="006E4618" w:rsidRPr="00240B7F" w:rsidRDefault="006E4618" w:rsidP="006E4618">
      <w:pPr>
        <w:pStyle w:val="REG-P0"/>
      </w:pPr>
      <w:r w:rsidRPr="00240B7F">
        <w:t>54.</w:t>
      </w:r>
      <w:r w:rsidRPr="00240B7F">
        <w:tab/>
        <w:t>Submission of copies of licences and certificates of renewal issued</w:t>
      </w:r>
    </w:p>
    <w:p w14:paraId="2254BE7B" w14:textId="77777777" w:rsidR="006E4618" w:rsidRPr="00240B7F" w:rsidRDefault="006E4618" w:rsidP="006E4618">
      <w:pPr>
        <w:pStyle w:val="REG-P0"/>
      </w:pPr>
      <w:r w:rsidRPr="00240B7F">
        <w:t>55.</w:t>
      </w:r>
      <w:r w:rsidRPr="00240B7F">
        <w:tab/>
        <w:t>Register of licences and extracts from register</w:t>
      </w:r>
    </w:p>
    <w:p w14:paraId="281C2C0F" w14:textId="77777777" w:rsidR="006E4618" w:rsidRPr="00240B7F" w:rsidRDefault="006E4618" w:rsidP="006E4618">
      <w:pPr>
        <w:pStyle w:val="REG-P0"/>
      </w:pPr>
      <w:r w:rsidRPr="00240B7F">
        <w:t>56.</w:t>
      </w:r>
      <w:r w:rsidRPr="00240B7F">
        <w:tab/>
        <w:t>Notice of appeal and procedure</w:t>
      </w:r>
    </w:p>
    <w:p w14:paraId="5BD2F7D7" w14:textId="77777777" w:rsidR="006E4618" w:rsidRPr="00240B7F" w:rsidRDefault="006E4618" w:rsidP="006E4618">
      <w:pPr>
        <w:pStyle w:val="REG-P0"/>
        <w:ind w:left="567" w:hanging="567"/>
      </w:pPr>
      <w:r w:rsidRPr="00240B7F">
        <w:t>57.</w:t>
      </w:r>
      <w:r w:rsidRPr="00240B7F">
        <w:tab/>
        <w:t>Application for approval to supply samples of liquor for consumption on licensed bottle store premises</w:t>
      </w:r>
    </w:p>
    <w:p w14:paraId="477ADC61" w14:textId="77777777" w:rsidR="006E4618" w:rsidRPr="00240B7F" w:rsidRDefault="006E4618" w:rsidP="006E4618">
      <w:pPr>
        <w:pStyle w:val="REG-P0"/>
        <w:ind w:left="567" w:hanging="567"/>
      </w:pPr>
      <w:r w:rsidRPr="00240B7F">
        <w:t>58.</w:t>
      </w:r>
      <w:r w:rsidRPr="00240B7F">
        <w:tab/>
        <w:t>Notice to be displayed in relation to sale or supply of liquor to persons under 18 years</w:t>
      </w:r>
    </w:p>
    <w:p w14:paraId="4F6556F2" w14:textId="77777777" w:rsidR="006E4618" w:rsidRPr="00240B7F" w:rsidRDefault="006E4618" w:rsidP="006E4618">
      <w:pPr>
        <w:pStyle w:val="REG-P0"/>
      </w:pPr>
      <w:r w:rsidRPr="00240B7F">
        <w:t>59.</w:t>
      </w:r>
      <w:r w:rsidRPr="00240B7F">
        <w:tab/>
        <w:t>Application for approval to make structural alterations to licensed premises</w:t>
      </w:r>
    </w:p>
    <w:p w14:paraId="7DC5565B" w14:textId="77777777" w:rsidR="006E4618" w:rsidRPr="00240B7F" w:rsidRDefault="006E4618" w:rsidP="006E4618">
      <w:pPr>
        <w:pStyle w:val="REG-P0"/>
      </w:pPr>
      <w:r w:rsidRPr="00240B7F">
        <w:t>60.</w:t>
      </w:r>
      <w:r w:rsidRPr="00240B7F">
        <w:tab/>
        <w:t>Exemption from obligation of residence of manager on licensed premises</w:t>
      </w:r>
    </w:p>
    <w:p w14:paraId="168ED619" w14:textId="77777777" w:rsidR="006E4618" w:rsidRPr="00240B7F" w:rsidRDefault="006E4618" w:rsidP="006E4618">
      <w:pPr>
        <w:pStyle w:val="REG-P0"/>
      </w:pPr>
      <w:r w:rsidRPr="00240B7F">
        <w:t>61.</w:t>
      </w:r>
      <w:r w:rsidRPr="00240B7F">
        <w:tab/>
        <w:t>Receipt to be issued for articles seized</w:t>
      </w:r>
    </w:p>
    <w:p w14:paraId="00B84C6F" w14:textId="77777777" w:rsidR="006E4618" w:rsidRPr="00240B7F" w:rsidRDefault="006E4618" w:rsidP="006E4618">
      <w:pPr>
        <w:pStyle w:val="REG-P0"/>
      </w:pPr>
      <w:r w:rsidRPr="00240B7F">
        <w:t>62.</w:t>
      </w:r>
      <w:r w:rsidRPr="00240B7F">
        <w:tab/>
        <w:t>Meeting of Committee to consider report or petition in relation to licensed premises</w:t>
      </w:r>
    </w:p>
    <w:p w14:paraId="3958FF83" w14:textId="77777777" w:rsidR="006E4618" w:rsidRPr="00240B7F" w:rsidRDefault="006E4618" w:rsidP="006E4618">
      <w:pPr>
        <w:pStyle w:val="REG-P0"/>
      </w:pPr>
      <w:r w:rsidRPr="00240B7F">
        <w:t>63.</w:t>
      </w:r>
      <w:r w:rsidRPr="00240B7F">
        <w:tab/>
        <w:t>Temporary closure of licensed premises in certain circumstances</w:t>
      </w:r>
    </w:p>
    <w:p w14:paraId="264F1F7B" w14:textId="77777777" w:rsidR="006E4618" w:rsidRPr="00240B7F" w:rsidRDefault="006E4618" w:rsidP="006E4618">
      <w:pPr>
        <w:pStyle w:val="REG-P0"/>
      </w:pPr>
      <w:r w:rsidRPr="00240B7F">
        <w:t>64.</w:t>
      </w:r>
      <w:r w:rsidRPr="00240B7F">
        <w:tab/>
        <w:t>Request by magistrate for report in relation to application</w:t>
      </w:r>
    </w:p>
    <w:p w14:paraId="44777D49" w14:textId="77777777" w:rsidR="006E4618" w:rsidRPr="00240B7F" w:rsidRDefault="006E4618" w:rsidP="006E4618">
      <w:pPr>
        <w:pStyle w:val="REG-P0"/>
      </w:pPr>
      <w:r w:rsidRPr="00240B7F">
        <w:t>65.</w:t>
      </w:r>
      <w:r w:rsidRPr="00240B7F">
        <w:tab/>
        <w:t>Payment of fees</w:t>
      </w:r>
    </w:p>
    <w:p w14:paraId="370E3DED" w14:textId="77777777" w:rsidR="006E4618" w:rsidRPr="00240B7F" w:rsidRDefault="006E4618" w:rsidP="006E4618">
      <w:pPr>
        <w:pStyle w:val="REG-P0"/>
      </w:pPr>
      <w:r w:rsidRPr="00240B7F">
        <w:t>66.</w:t>
      </w:r>
      <w:r w:rsidRPr="00240B7F">
        <w:tab/>
        <w:t>Manner of display of notices on notice board</w:t>
      </w:r>
    </w:p>
    <w:p w14:paraId="386A6FDC" w14:textId="77777777" w:rsidR="006E4618" w:rsidRPr="00240B7F" w:rsidRDefault="006E4618" w:rsidP="006E4618">
      <w:pPr>
        <w:pStyle w:val="REG-P0"/>
      </w:pPr>
      <w:r w:rsidRPr="00240B7F">
        <w:t>67.</w:t>
      </w:r>
      <w:r w:rsidRPr="00240B7F">
        <w:tab/>
        <w:t>Commencement of meetings</w:t>
      </w:r>
    </w:p>
    <w:p w14:paraId="66521EB1" w14:textId="77777777" w:rsidR="006E4618" w:rsidRPr="00240B7F" w:rsidRDefault="006E4618" w:rsidP="006E4618">
      <w:pPr>
        <w:pStyle w:val="REG-P0"/>
      </w:pPr>
      <w:r w:rsidRPr="00240B7F">
        <w:t>68.</w:t>
      </w:r>
      <w:r w:rsidRPr="00240B7F">
        <w:tab/>
        <w:t>Manner in which notice shall be given or documents served</w:t>
      </w:r>
    </w:p>
    <w:p w14:paraId="777048FC" w14:textId="77777777" w:rsidR="006E4618" w:rsidRPr="00240B7F" w:rsidRDefault="006E4618" w:rsidP="006E4618">
      <w:pPr>
        <w:pStyle w:val="REG-P0"/>
        <w:jc w:val="center"/>
        <w:rPr>
          <w:b/>
        </w:rPr>
      </w:pPr>
    </w:p>
    <w:p w14:paraId="29ACDFD6" w14:textId="77777777" w:rsidR="006E4618" w:rsidRPr="00240B7F" w:rsidRDefault="006E4618" w:rsidP="006E4618">
      <w:pPr>
        <w:pStyle w:val="REG-P0"/>
        <w:jc w:val="center"/>
        <w:rPr>
          <w:b/>
        </w:rPr>
      </w:pPr>
      <w:r w:rsidRPr="00240B7F">
        <w:rPr>
          <w:b/>
        </w:rPr>
        <w:t>PART XIV</w:t>
      </w:r>
    </w:p>
    <w:p w14:paraId="6813EAFC" w14:textId="77777777" w:rsidR="006E4618" w:rsidRPr="00240B7F" w:rsidRDefault="006E4618" w:rsidP="006E4618">
      <w:pPr>
        <w:pStyle w:val="REG-P0"/>
        <w:jc w:val="center"/>
        <w:rPr>
          <w:b/>
          <w:szCs w:val="21"/>
        </w:rPr>
      </w:pPr>
      <w:r w:rsidRPr="00240B7F">
        <w:rPr>
          <w:b/>
          <w:szCs w:val="21"/>
        </w:rPr>
        <w:t xml:space="preserve">TIMES OF BUSINESS FOR SALE, SUPPLY </w:t>
      </w:r>
      <w:r w:rsidR="00981D09" w:rsidRPr="00240B7F">
        <w:rPr>
          <w:b/>
          <w:szCs w:val="21"/>
        </w:rPr>
        <w:br/>
      </w:r>
      <w:r w:rsidRPr="00240B7F">
        <w:rPr>
          <w:b/>
          <w:szCs w:val="21"/>
        </w:rPr>
        <w:t>OR DELIVERY OF LIQUOR</w:t>
      </w:r>
    </w:p>
    <w:p w14:paraId="5F2AA202" w14:textId="77777777" w:rsidR="006E4618" w:rsidRPr="00240B7F" w:rsidRDefault="006E4618" w:rsidP="006E4618">
      <w:pPr>
        <w:pStyle w:val="REG-P0"/>
        <w:jc w:val="center"/>
        <w:rPr>
          <w:b/>
        </w:rPr>
      </w:pPr>
    </w:p>
    <w:p w14:paraId="0196061D" w14:textId="77777777" w:rsidR="006E4618" w:rsidRPr="00240B7F" w:rsidRDefault="006E4618" w:rsidP="006E4618">
      <w:pPr>
        <w:pStyle w:val="REG-P0"/>
      </w:pPr>
      <w:r w:rsidRPr="00240B7F">
        <w:t>69.</w:t>
      </w:r>
      <w:r w:rsidRPr="00240B7F">
        <w:tab/>
        <w:t>Times of business applicable to bottle store licence</w:t>
      </w:r>
    </w:p>
    <w:p w14:paraId="737542C6" w14:textId="77777777" w:rsidR="006E4618" w:rsidRPr="00240B7F" w:rsidRDefault="006E4618" w:rsidP="006E4618">
      <w:pPr>
        <w:pStyle w:val="REG-P0"/>
      </w:pPr>
      <w:r w:rsidRPr="00240B7F">
        <w:t>70.</w:t>
      </w:r>
      <w:r w:rsidRPr="00240B7F">
        <w:tab/>
        <w:t>Times of business applicable to grocery liquor licence</w:t>
      </w:r>
    </w:p>
    <w:p w14:paraId="748FA7A1" w14:textId="77777777" w:rsidR="006E4618" w:rsidRPr="00240B7F" w:rsidRDefault="006E4618" w:rsidP="006E4618">
      <w:pPr>
        <w:pStyle w:val="REG-P0"/>
      </w:pPr>
      <w:r w:rsidRPr="00240B7F">
        <w:t>71.</w:t>
      </w:r>
      <w:r w:rsidRPr="00240B7F">
        <w:tab/>
        <w:t>Times of business applicable to wholesale liquor licence and brewery depot liquor</w:t>
      </w:r>
    </w:p>
    <w:p w14:paraId="461EC10D" w14:textId="77777777" w:rsidR="006E4618" w:rsidRPr="00240B7F" w:rsidRDefault="006E4618" w:rsidP="006E4618">
      <w:pPr>
        <w:pStyle w:val="REG-P0"/>
        <w:ind w:left="1134" w:hanging="1134"/>
      </w:pPr>
      <w:r w:rsidRPr="00240B7F">
        <w:tab/>
        <w:t>licence</w:t>
      </w:r>
    </w:p>
    <w:p w14:paraId="24E0E96A" w14:textId="77777777" w:rsidR="006E4618" w:rsidRPr="00240B7F" w:rsidRDefault="006E4618" w:rsidP="006E4618">
      <w:pPr>
        <w:pStyle w:val="REG-P0"/>
      </w:pPr>
      <w:r w:rsidRPr="00240B7F">
        <w:t>72.</w:t>
      </w:r>
      <w:r w:rsidRPr="00240B7F">
        <w:tab/>
        <w:t>Times of business applicable to distillery licence</w:t>
      </w:r>
    </w:p>
    <w:p w14:paraId="63674B3E" w14:textId="77777777" w:rsidR="006E4618" w:rsidRPr="00240B7F" w:rsidRDefault="006E4618" w:rsidP="006E4618">
      <w:pPr>
        <w:pStyle w:val="REG-P0"/>
      </w:pPr>
      <w:r w:rsidRPr="00240B7F">
        <w:t>73.</w:t>
      </w:r>
      <w:r w:rsidRPr="00240B7F">
        <w:tab/>
        <w:t>Times of business applicable to parks off-sales liquor licence</w:t>
      </w:r>
    </w:p>
    <w:p w14:paraId="0CBE6B29" w14:textId="77777777" w:rsidR="006E4618" w:rsidRPr="00240B7F" w:rsidRDefault="006E4618" w:rsidP="006E4618">
      <w:pPr>
        <w:pStyle w:val="REG-P0"/>
      </w:pPr>
      <w:r w:rsidRPr="00240B7F">
        <w:t>74.</w:t>
      </w:r>
      <w:r w:rsidRPr="00240B7F">
        <w:tab/>
        <w:t>Times of business applicable to vineyard liquor licence</w:t>
      </w:r>
    </w:p>
    <w:p w14:paraId="0021AB03" w14:textId="77777777" w:rsidR="006E4618" w:rsidRPr="00240B7F" w:rsidRDefault="006E4618" w:rsidP="006E4618">
      <w:pPr>
        <w:pStyle w:val="REG-P0"/>
      </w:pPr>
      <w:r w:rsidRPr="00240B7F">
        <w:t>75.</w:t>
      </w:r>
      <w:r w:rsidRPr="00240B7F">
        <w:tab/>
        <w:t>Times of business applicable to shebeen liquor licence</w:t>
      </w:r>
    </w:p>
    <w:p w14:paraId="26AA3E86" w14:textId="77777777" w:rsidR="006E4618" w:rsidRPr="00240B7F" w:rsidRDefault="006E4618" w:rsidP="006E4618">
      <w:pPr>
        <w:pStyle w:val="REG-P0"/>
      </w:pPr>
      <w:r w:rsidRPr="00240B7F">
        <w:t>76.</w:t>
      </w:r>
      <w:r w:rsidRPr="00240B7F">
        <w:tab/>
        <w:t>Times of business applicable to club liquor licence</w:t>
      </w:r>
    </w:p>
    <w:p w14:paraId="6C2D6981" w14:textId="77777777" w:rsidR="006E4618" w:rsidRPr="00240B7F" w:rsidRDefault="006E4618" w:rsidP="006E4618">
      <w:pPr>
        <w:pStyle w:val="REG-P0"/>
      </w:pPr>
      <w:r w:rsidRPr="00240B7F">
        <w:t>77.</w:t>
      </w:r>
      <w:r w:rsidRPr="00240B7F">
        <w:tab/>
        <w:t xml:space="preserve">Times of business applicable to hotel on-consumption liquor licence, restaurant liquor </w:t>
      </w:r>
      <w:r w:rsidRPr="00240B7F">
        <w:tab/>
        <w:t>licence or parks on-consumption licence</w:t>
      </w:r>
    </w:p>
    <w:p w14:paraId="25356563" w14:textId="77777777" w:rsidR="006E4618" w:rsidRPr="00240B7F" w:rsidRDefault="006E4618" w:rsidP="006E4618">
      <w:pPr>
        <w:pStyle w:val="REG-P0"/>
        <w:jc w:val="center"/>
        <w:rPr>
          <w:b/>
        </w:rPr>
      </w:pPr>
    </w:p>
    <w:p w14:paraId="0C7F539F" w14:textId="77777777" w:rsidR="006E4618" w:rsidRPr="00240B7F" w:rsidRDefault="006E4618" w:rsidP="006E4618">
      <w:pPr>
        <w:pStyle w:val="REG-P0"/>
        <w:jc w:val="center"/>
        <w:rPr>
          <w:b/>
        </w:rPr>
      </w:pPr>
      <w:r w:rsidRPr="00240B7F">
        <w:rPr>
          <w:b/>
        </w:rPr>
        <w:t>PART XV</w:t>
      </w:r>
    </w:p>
    <w:p w14:paraId="0BB7A746" w14:textId="77777777" w:rsidR="006E4618" w:rsidRPr="00240B7F" w:rsidRDefault="006E4618" w:rsidP="006E4618">
      <w:pPr>
        <w:pStyle w:val="REG-P0"/>
        <w:jc w:val="center"/>
        <w:rPr>
          <w:b/>
        </w:rPr>
      </w:pPr>
      <w:r w:rsidRPr="00240B7F">
        <w:rPr>
          <w:b/>
        </w:rPr>
        <w:t>OFFENCES AND PENALTIES</w:t>
      </w:r>
    </w:p>
    <w:p w14:paraId="1F98D7DD" w14:textId="77777777" w:rsidR="006E4618" w:rsidRPr="00240B7F" w:rsidRDefault="006E4618" w:rsidP="006E4618">
      <w:pPr>
        <w:pStyle w:val="REG-P0"/>
      </w:pPr>
    </w:p>
    <w:p w14:paraId="459DEBF0" w14:textId="77777777" w:rsidR="00694430" w:rsidRPr="00240B7F" w:rsidRDefault="006E4618" w:rsidP="006E4618">
      <w:pPr>
        <w:pStyle w:val="REG-P0"/>
      </w:pPr>
      <w:r w:rsidRPr="00240B7F">
        <w:t>78.</w:t>
      </w:r>
      <w:r w:rsidRPr="00240B7F">
        <w:tab/>
        <w:t>Offences and penalties</w:t>
      </w:r>
    </w:p>
    <w:p w14:paraId="567127EF" w14:textId="77777777" w:rsidR="00981D09" w:rsidRPr="00240B7F" w:rsidRDefault="00981D09" w:rsidP="006E4618">
      <w:pPr>
        <w:pStyle w:val="REG-P0"/>
      </w:pPr>
    </w:p>
    <w:p w14:paraId="37ACC12E" w14:textId="52EBF5BD" w:rsidR="00981D09" w:rsidRPr="00240B7F" w:rsidRDefault="00981D09" w:rsidP="006E4618">
      <w:pPr>
        <w:pStyle w:val="REG-P0"/>
        <w:rPr>
          <w:b/>
          <w:color w:val="00B050"/>
        </w:rPr>
      </w:pPr>
      <w:r w:rsidRPr="00240B7F">
        <w:rPr>
          <w:b/>
          <w:color w:val="00B050"/>
        </w:rPr>
        <w:t>ANNEXURE</w:t>
      </w:r>
    </w:p>
    <w:p w14:paraId="797BCDD6" w14:textId="77777777" w:rsidR="00FA7FE6" w:rsidRPr="00240B7F" w:rsidRDefault="00FA7FE6" w:rsidP="00B0347D">
      <w:pPr>
        <w:pStyle w:val="REG-H1a"/>
        <w:pBdr>
          <w:bottom w:val="single" w:sz="4" w:space="1" w:color="auto"/>
        </w:pBdr>
      </w:pPr>
    </w:p>
    <w:p w14:paraId="1D947990" w14:textId="77777777" w:rsidR="00342850" w:rsidRPr="00240B7F" w:rsidRDefault="00342850" w:rsidP="00342850">
      <w:pPr>
        <w:pStyle w:val="REG-H1a"/>
      </w:pPr>
    </w:p>
    <w:p w14:paraId="640855AA" w14:textId="77777777" w:rsidR="006E4618" w:rsidRPr="00240B7F" w:rsidRDefault="006E4618" w:rsidP="006E4618">
      <w:pPr>
        <w:pStyle w:val="REG-P0"/>
        <w:jc w:val="center"/>
        <w:rPr>
          <w:b/>
        </w:rPr>
      </w:pPr>
      <w:r w:rsidRPr="00240B7F">
        <w:rPr>
          <w:b/>
        </w:rPr>
        <w:t>PART I</w:t>
      </w:r>
    </w:p>
    <w:p w14:paraId="2ECB381F" w14:textId="77777777" w:rsidR="006E4618" w:rsidRPr="00240B7F" w:rsidRDefault="006E4618" w:rsidP="006E4618">
      <w:pPr>
        <w:pStyle w:val="REG-P0"/>
        <w:jc w:val="center"/>
        <w:rPr>
          <w:b/>
        </w:rPr>
      </w:pPr>
      <w:r w:rsidRPr="00240B7F">
        <w:rPr>
          <w:b/>
        </w:rPr>
        <w:t>PRELIMINARY</w:t>
      </w:r>
    </w:p>
    <w:p w14:paraId="4534BD2D" w14:textId="77777777" w:rsidR="006E4618" w:rsidRPr="00240B7F" w:rsidRDefault="006E4618" w:rsidP="006E4618">
      <w:pPr>
        <w:pStyle w:val="REG-P0"/>
      </w:pPr>
    </w:p>
    <w:p w14:paraId="134A3EDE" w14:textId="77777777" w:rsidR="006E4618" w:rsidRPr="00240B7F" w:rsidRDefault="006E4618" w:rsidP="006E4618">
      <w:pPr>
        <w:pStyle w:val="REG-P0"/>
        <w:rPr>
          <w:b/>
          <w:szCs w:val="21"/>
        </w:rPr>
      </w:pPr>
      <w:r w:rsidRPr="00240B7F">
        <w:rPr>
          <w:b/>
          <w:szCs w:val="21"/>
        </w:rPr>
        <w:t>Definitions</w:t>
      </w:r>
    </w:p>
    <w:p w14:paraId="225A841F" w14:textId="77777777" w:rsidR="006E4618" w:rsidRPr="00240B7F" w:rsidRDefault="006E4618" w:rsidP="006E4618">
      <w:pPr>
        <w:pStyle w:val="REG-P0"/>
      </w:pPr>
    </w:p>
    <w:p w14:paraId="058B58F4" w14:textId="77777777" w:rsidR="006E4618" w:rsidRPr="00240B7F" w:rsidRDefault="006E4618" w:rsidP="006E4618">
      <w:pPr>
        <w:pStyle w:val="REG-P1"/>
      </w:pPr>
      <w:r w:rsidRPr="00240B7F">
        <w:rPr>
          <w:rFonts w:eastAsia="Arial"/>
          <w:b/>
          <w:szCs w:val="20"/>
        </w:rPr>
        <w:t>1.</w:t>
      </w:r>
      <w:r w:rsidRPr="00240B7F">
        <w:rPr>
          <w:rFonts w:eastAsia="Arial"/>
          <w:szCs w:val="20"/>
        </w:rPr>
        <w:tab/>
      </w:r>
      <w:r w:rsidRPr="00240B7F">
        <w:t>In these regulations, unless the context otherwise indicates, a word or expression defined in the Act has a corresponding meaning, and -</w:t>
      </w:r>
    </w:p>
    <w:p w14:paraId="4DE04B40" w14:textId="77777777" w:rsidR="006E4618" w:rsidRPr="00240B7F" w:rsidRDefault="006E4618" w:rsidP="006E4618">
      <w:pPr>
        <w:pStyle w:val="REG-P1"/>
      </w:pPr>
    </w:p>
    <w:p w14:paraId="30B3C273" w14:textId="47C18C7E" w:rsidR="006E4618" w:rsidRPr="00240B7F" w:rsidRDefault="009E4688" w:rsidP="006E4618">
      <w:pPr>
        <w:pStyle w:val="REG-P0"/>
      </w:pPr>
      <w:r>
        <w:t>“</w:t>
      </w:r>
      <w:r w:rsidR="006E4618" w:rsidRPr="00240B7F">
        <w:t>certified copy</w:t>
      </w:r>
      <w:r>
        <w:t>”</w:t>
      </w:r>
      <w:r w:rsidR="006E4618" w:rsidRPr="00240B7F">
        <w:t xml:space="preserve"> in relation to any certificate, licence or other document, means a copy of the original of such document, duly certified as a copy thereof by a commissioner of oaths;</w:t>
      </w:r>
    </w:p>
    <w:p w14:paraId="7B377457" w14:textId="77777777" w:rsidR="006E4618" w:rsidRPr="00240B7F" w:rsidRDefault="006E4618" w:rsidP="006E4618">
      <w:pPr>
        <w:pStyle w:val="REG-P0"/>
      </w:pPr>
    </w:p>
    <w:p w14:paraId="19772126" w14:textId="603B175F" w:rsidR="006E4618" w:rsidRPr="00240B7F" w:rsidRDefault="009E4688" w:rsidP="006E4618">
      <w:pPr>
        <w:pStyle w:val="REG-P0"/>
      </w:pPr>
      <w:r>
        <w:t>“</w:t>
      </w:r>
      <w:r w:rsidR="006E4618" w:rsidRPr="00240B7F">
        <w:t>clerk of the court</w:t>
      </w:r>
      <w:r>
        <w:t>”</w:t>
      </w:r>
      <w:r w:rsidR="006E4618" w:rsidRPr="00240B7F">
        <w:t>, in relation to a licence or an application for, or relating to, a licence, means the clerk of the magistrate</w:t>
      </w:r>
      <w:r>
        <w:t>’</w:t>
      </w:r>
      <w:r w:rsidR="006E4618" w:rsidRPr="00240B7F">
        <w:t>s court of the district in which the premises to which the licence or application relates are situated;</w:t>
      </w:r>
    </w:p>
    <w:p w14:paraId="0A3F65E1" w14:textId="77777777" w:rsidR="006E4618" w:rsidRPr="00240B7F" w:rsidRDefault="006E4618" w:rsidP="006E4618">
      <w:pPr>
        <w:pStyle w:val="REG-P0"/>
      </w:pPr>
    </w:p>
    <w:p w14:paraId="3D342F9F" w14:textId="6FF7FDD2" w:rsidR="006E4618" w:rsidRPr="00240B7F" w:rsidRDefault="009E4688" w:rsidP="006E4618">
      <w:pPr>
        <w:pStyle w:val="REG-P0"/>
      </w:pPr>
      <w:r>
        <w:t>“</w:t>
      </w:r>
      <w:r w:rsidR="006E4618" w:rsidRPr="00240B7F">
        <w:t>secretary of the Committee</w:t>
      </w:r>
      <w:r>
        <w:t>”</w:t>
      </w:r>
      <w:r w:rsidR="006E4618" w:rsidRPr="00240B7F">
        <w:t>, in relation to any application for a licence or a licence, means the secretary of</w:t>
      </w:r>
      <w:r w:rsidR="00FC47E2" w:rsidRPr="00240B7F">
        <w:t xml:space="preserve"> </w:t>
      </w:r>
      <w:r w:rsidR="006E4618" w:rsidRPr="00240B7F">
        <w:t>the Committe of the region in which the premises to which such application or licence relates are situated;</w:t>
      </w:r>
    </w:p>
    <w:p w14:paraId="1613BA29" w14:textId="77777777" w:rsidR="00FC47E2" w:rsidRPr="00240B7F" w:rsidRDefault="00FC47E2" w:rsidP="006E4618">
      <w:pPr>
        <w:pStyle w:val="REG-P0"/>
      </w:pPr>
    </w:p>
    <w:p w14:paraId="0DD970BE" w14:textId="65F6DAA3" w:rsidR="00FC47E2" w:rsidRPr="00240B7F" w:rsidRDefault="00FC47E2" w:rsidP="00FC47E2">
      <w:pPr>
        <w:pStyle w:val="REG-Amend"/>
      </w:pPr>
      <w:r w:rsidRPr="00240B7F">
        <w:t>[</w:t>
      </w:r>
      <w:r w:rsidR="00981D09" w:rsidRPr="00240B7F">
        <w:t>T</w:t>
      </w:r>
      <w:r w:rsidRPr="00240B7F">
        <w:t xml:space="preserve">he word </w:t>
      </w:r>
      <w:r w:rsidR="009E4688">
        <w:t>“</w:t>
      </w:r>
      <w:r w:rsidRPr="00240B7F">
        <w:t>Committe</w:t>
      </w:r>
      <w:r w:rsidR="00981D09" w:rsidRPr="00240B7F">
        <w:t>e</w:t>
      </w:r>
      <w:r w:rsidR="009E4688">
        <w:t>”</w:t>
      </w:r>
      <w:r w:rsidRPr="00240B7F">
        <w:t xml:space="preserve"> </w:t>
      </w:r>
      <w:r w:rsidR="00981D09" w:rsidRPr="00240B7F">
        <w:t>is mis</w:t>
      </w:r>
      <w:r w:rsidRPr="00240B7F">
        <w:t xml:space="preserve">spelt </w:t>
      </w:r>
      <w:r w:rsidR="00981D09" w:rsidRPr="00240B7F">
        <w:t xml:space="preserve">in the </w:t>
      </w:r>
      <w:r w:rsidR="00981D09" w:rsidRPr="00240B7F">
        <w:rPr>
          <w:i/>
        </w:rPr>
        <w:t>Government Gazette</w:t>
      </w:r>
      <w:r w:rsidR="00981D09" w:rsidRPr="00240B7F">
        <w:t xml:space="preserve"> in its </w:t>
      </w:r>
      <w:r w:rsidR="00BA13E0" w:rsidRPr="00240B7F">
        <w:br/>
      </w:r>
      <w:r w:rsidR="00981D09" w:rsidRPr="00240B7F">
        <w:t>second use in this definition</w:t>
      </w:r>
      <w:r w:rsidR="005E427A">
        <w:t>,</w:t>
      </w:r>
      <w:r w:rsidR="00BA13E0" w:rsidRPr="00240B7F">
        <w:t xml:space="preserve"> as reproduced above</w:t>
      </w:r>
      <w:r w:rsidR="00981D09" w:rsidRPr="00240B7F">
        <w:t>.</w:t>
      </w:r>
      <w:r w:rsidRPr="00240B7F">
        <w:t>]</w:t>
      </w:r>
    </w:p>
    <w:p w14:paraId="69C6E530" w14:textId="77777777" w:rsidR="006E4618" w:rsidRPr="00240B7F" w:rsidRDefault="006E4618" w:rsidP="006E4618">
      <w:pPr>
        <w:pStyle w:val="REG-P0"/>
      </w:pPr>
    </w:p>
    <w:p w14:paraId="0E535D2C" w14:textId="1F4A1760" w:rsidR="006E4618" w:rsidRPr="00240B7F" w:rsidRDefault="009E4688" w:rsidP="006E4618">
      <w:pPr>
        <w:pStyle w:val="REG-P0"/>
      </w:pPr>
      <w:r>
        <w:t>“</w:t>
      </w:r>
      <w:r w:rsidR="006E4618" w:rsidRPr="00240B7F">
        <w:t>the Act</w:t>
      </w:r>
      <w:r>
        <w:t>”</w:t>
      </w:r>
      <w:r w:rsidR="006E4618" w:rsidRPr="00240B7F">
        <w:t xml:space="preserve"> means the Liquor Act, 1998 (Act No. 6 of 1998).</w:t>
      </w:r>
    </w:p>
    <w:p w14:paraId="2F2A28B1" w14:textId="77777777" w:rsidR="006E4618" w:rsidRPr="00240B7F" w:rsidRDefault="006E4618" w:rsidP="006E4618">
      <w:pPr>
        <w:pStyle w:val="REG-P0"/>
        <w:rPr>
          <w:szCs w:val="24"/>
        </w:rPr>
      </w:pPr>
    </w:p>
    <w:p w14:paraId="7F67E19E" w14:textId="77777777" w:rsidR="006E4618" w:rsidRPr="00240B7F" w:rsidRDefault="006E4618" w:rsidP="006E4618">
      <w:pPr>
        <w:pStyle w:val="REG-P0"/>
        <w:jc w:val="center"/>
        <w:rPr>
          <w:b/>
          <w:bCs/>
        </w:rPr>
      </w:pPr>
      <w:r w:rsidRPr="00240B7F">
        <w:rPr>
          <w:b/>
        </w:rPr>
        <w:t>PART II</w:t>
      </w:r>
    </w:p>
    <w:p w14:paraId="4F476A00" w14:textId="77777777" w:rsidR="006E4618" w:rsidRPr="00240B7F" w:rsidRDefault="006E4618" w:rsidP="006E4618">
      <w:pPr>
        <w:pStyle w:val="REG-P0"/>
        <w:jc w:val="center"/>
        <w:rPr>
          <w:b/>
          <w:szCs w:val="21"/>
        </w:rPr>
      </w:pPr>
      <w:r w:rsidRPr="00240B7F">
        <w:rPr>
          <w:b/>
          <w:szCs w:val="21"/>
        </w:rPr>
        <w:t xml:space="preserve">TERMS AND CONDITIONS OF TENURE OF OFFICE OF MEMBERS </w:t>
      </w:r>
    </w:p>
    <w:p w14:paraId="01BA68BB" w14:textId="77777777" w:rsidR="006E4618" w:rsidRPr="00240B7F" w:rsidRDefault="006E4618" w:rsidP="006E4618">
      <w:pPr>
        <w:pStyle w:val="REG-P0"/>
        <w:jc w:val="center"/>
        <w:rPr>
          <w:b/>
          <w:szCs w:val="21"/>
        </w:rPr>
      </w:pPr>
      <w:r w:rsidRPr="00240B7F">
        <w:rPr>
          <w:b/>
          <w:szCs w:val="21"/>
        </w:rPr>
        <w:t>OF COMMITTEES AND MEETINGS OF COMMITTEES</w:t>
      </w:r>
    </w:p>
    <w:p w14:paraId="67508288" w14:textId="77777777" w:rsidR="006E4618" w:rsidRPr="00240B7F" w:rsidRDefault="006E4618" w:rsidP="006E4618">
      <w:pPr>
        <w:pStyle w:val="REG-P0"/>
      </w:pPr>
    </w:p>
    <w:p w14:paraId="16AC88E2" w14:textId="77777777" w:rsidR="006E4618" w:rsidRPr="00240B7F" w:rsidRDefault="006E4618" w:rsidP="006E4618">
      <w:pPr>
        <w:pStyle w:val="REG-P0"/>
        <w:rPr>
          <w:b/>
          <w:szCs w:val="21"/>
        </w:rPr>
      </w:pPr>
      <w:r w:rsidRPr="00240B7F">
        <w:rPr>
          <w:b/>
          <w:szCs w:val="21"/>
        </w:rPr>
        <w:t>Term of office</w:t>
      </w:r>
    </w:p>
    <w:p w14:paraId="740BF8AD" w14:textId="77777777" w:rsidR="006E4618" w:rsidRPr="00240B7F" w:rsidRDefault="006E4618" w:rsidP="006E4618">
      <w:pPr>
        <w:pStyle w:val="REG-P0"/>
        <w:rPr>
          <w:sz w:val="24"/>
          <w:szCs w:val="24"/>
        </w:rPr>
      </w:pPr>
    </w:p>
    <w:p w14:paraId="0A4FF5FE" w14:textId="77777777" w:rsidR="006E4618" w:rsidRPr="00240B7F" w:rsidRDefault="006E4618" w:rsidP="006E4618">
      <w:pPr>
        <w:pStyle w:val="REG-P1"/>
      </w:pPr>
      <w:r w:rsidRPr="00240B7F">
        <w:rPr>
          <w:b/>
        </w:rPr>
        <w:t>2.</w:t>
      </w:r>
      <w:r w:rsidRPr="00240B7F">
        <w:tab/>
        <w:t>(1)</w:t>
      </w:r>
      <w:r w:rsidRPr="00240B7F">
        <w:tab/>
        <w:t>The members of a Committee referred to in section 24(2)(b) and (c) of the Act</w:t>
      </w:r>
      <w:r w:rsidR="00FC47E2" w:rsidRPr="00240B7F">
        <w:t> </w:t>
      </w:r>
      <w:r w:rsidRPr="00240B7F">
        <w:t>-</w:t>
      </w:r>
    </w:p>
    <w:p w14:paraId="389CCF8A" w14:textId="77777777" w:rsidR="006E4618" w:rsidRPr="00240B7F" w:rsidRDefault="006E4618" w:rsidP="006E4618">
      <w:pPr>
        <w:pStyle w:val="REG-P1"/>
      </w:pPr>
    </w:p>
    <w:p w14:paraId="72D2B8CC" w14:textId="77777777" w:rsidR="006E4618" w:rsidRPr="00240B7F" w:rsidRDefault="006E4618" w:rsidP="006E4618">
      <w:pPr>
        <w:pStyle w:val="REG-Pa"/>
      </w:pPr>
      <w:r w:rsidRPr="00240B7F">
        <w:t>(a)</w:t>
      </w:r>
      <w:r w:rsidRPr="00240B7F">
        <w:tab/>
        <w:t>are appointed for a period of 5 years; and</w:t>
      </w:r>
    </w:p>
    <w:p w14:paraId="190857E2" w14:textId="77777777" w:rsidR="006E4618" w:rsidRPr="00240B7F" w:rsidRDefault="006E4618" w:rsidP="006E4618">
      <w:pPr>
        <w:pStyle w:val="REG-Pa"/>
      </w:pPr>
    </w:p>
    <w:p w14:paraId="7020309F" w14:textId="77777777" w:rsidR="006E4618" w:rsidRPr="00240B7F" w:rsidRDefault="006E4618" w:rsidP="006E4618">
      <w:pPr>
        <w:pStyle w:val="REG-Pa"/>
      </w:pPr>
      <w:r w:rsidRPr="00240B7F">
        <w:t>(b)</w:t>
      </w:r>
      <w:r w:rsidRPr="00240B7F">
        <w:tab/>
        <w:t>are eligible for reappointment upon expiry of that period.</w:t>
      </w:r>
    </w:p>
    <w:p w14:paraId="1DF63475" w14:textId="77777777" w:rsidR="006E4618" w:rsidRPr="00240B7F" w:rsidRDefault="006E4618" w:rsidP="006E4618">
      <w:pPr>
        <w:pStyle w:val="REG-Pa"/>
        <w:rPr>
          <w:szCs w:val="24"/>
        </w:rPr>
      </w:pPr>
    </w:p>
    <w:p w14:paraId="0947272D" w14:textId="094D8CF8" w:rsidR="006E4618" w:rsidRPr="00240B7F" w:rsidRDefault="006E4618" w:rsidP="006E4618">
      <w:pPr>
        <w:pStyle w:val="REG-P1"/>
      </w:pPr>
      <w:r w:rsidRPr="00240B7F">
        <w:t>(2)</w:t>
      </w:r>
      <w:r w:rsidR="005714A3">
        <w:t xml:space="preserve"> </w:t>
      </w:r>
      <w:r w:rsidR="005714A3">
        <w:tab/>
      </w:r>
      <w:r w:rsidRPr="00240B7F">
        <w:t>The member referred to in section 24(2)(c) of the Act must be appointed by the regional council by notice in writing addressed and delivered or sent to the member and the Committee Chairperson concerned.</w:t>
      </w:r>
    </w:p>
    <w:p w14:paraId="09B6A572" w14:textId="77777777" w:rsidR="006E4618" w:rsidRPr="00240B7F" w:rsidRDefault="006E4618" w:rsidP="006E4618">
      <w:pPr>
        <w:pStyle w:val="REG-P1"/>
      </w:pPr>
    </w:p>
    <w:p w14:paraId="3EF5AD74" w14:textId="77777777" w:rsidR="006E4618" w:rsidRPr="00240B7F" w:rsidRDefault="006E4618" w:rsidP="006E4618">
      <w:pPr>
        <w:pStyle w:val="REG-P0"/>
        <w:rPr>
          <w:b/>
        </w:rPr>
      </w:pPr>
      <w:r w:rsidRPr="00240B7F">
        <w:rPr>
          <w:b/>
        </w:rPr>
        <w:t>Vacation of office and filling of casual vacancies</w:t>
      </w:r>
    </w:p>
    <w:p w14:paraId="720C06F7" w14:textId="77777777" w:rsidR="006E4618" w:rsidRPr="00240B7F" w:rsidRDefault="006E4618" w:rsidP="006E4618">
      <w:pPr>
        <w:pStyle w:val="REG-P0"/>
        <w:rPr>
          <w:b/>
        </w:rPr>
      </w:pPr>
    </w:p>
    <w:p w14:paraId="52742B0A" w14:textId="60A28A52" w:rsidR="006E4618" w:rsidRPr="00240B7F" w:rsidRDefault="006E4618" w:rsidP="006E4618">
      <w:pPr>
        <w:pStyle w:val="REG-P1"/>
      </w:pPr>
      <w:r w:rsidRPr="00240B7F">
        <w:rPr>
          <w:b/>
        </w:rPr>
        <w:t>3.</w:t>
      </w:r>
      <w:r w:rsidR="005714A3">
        <w:t xml:space="preserve"> </w:t>
      </w:r>
      <w:r w:rsidRPr="00240B7F">
        <w:tab/>
        <w:t>(1)</w:t>
      </w:r>
      <w:r w:rsidR="00142366">
        <w:tab/>
      </w:r>
      <w:r w:rsidRPr="00240B7F">
        <w:t>The office of a member referred to in section 24(2)(b) or (c) of the Act becomes vacant if the member -</w:t>
      </w:r>
    </w:p>
    <w:p w14:paraId="4DA3FB78" w14:textId="77777777" w:rsidR="006E4618" w:rsidRPr="00240B7F" w:rsidRDefault="006E4618" w:rsidP="006E4618">
      <w:pPr>
        <w:pStyle w:val="REG-P1"/>
      </w:pPr>
    </w:p>
    <w:p w14:paraId="26F30675" w14:textId="77777777" w:rsidR="006E4618" w:rsidRPr="00240B7F" w:rsidRDefault="006E4618" w:rsidP="006E4618">
      <w:pPr>
        <w:pStyle w:val="REG-Pa"/>
      </w:pPr>
      <w:r w:rsidRPr="00240B7F">
        <w:t>(a)</w:t>
      </w:r>
      <w:r w:rsidRPr="00240B7F">
        <w:tab/>
        <w:t>resigns from office by notice in writing to the Minister;</w:t>
      </w:r>
    </w:p>
    <w:p w14:paraId="544B8481" w14:textId="77777777" w:rsidR="006E4618" w:rsidRPr="00240B7F" w:rsidRDefault="006E4618" w:rsidP="006E4618">
      <w:pPr>
        <w:pStyle w:val="REG-Pa"/>
      </w:pPr>
    </w:p>
    <w:p w14:paraId="70272612" w14:textId="77777777" w:rsidR="006E4618" w:rsidRPr="00240B7F" w:rsidRDefault="006E4618" w:rsidP="006E4618">
      <w:pPr>
        <w:pStyle w:val="REG-Pa"/>
      </w:pPr>
      <w:r w:rsidRPr="00240B7F">
        <w:t>(b)</w:t>
      </w:r>
      <w:r w:rsidRPr="00240B7F">
        <w:tab/>
        <w:t>becomes disqualified to be a member in terms of section 24(4) of the Act; or</w:t>
      </w:r>
    </w:p>
    <w:p w14:paraId="28EC7F3F" w14:textId="77777777" w:rsidR="006E4618" w:rsidRPr="00240B7F" w:rsidRDefault="006E4618" w:rsidP="006E4618">
      <w:pPr>
        <w:pStyle w:val="REG-Pa"/>
      </w:pPr>
    </w:p>
    <w:p w14:paraId="13DA4D5C" w14:textId="77777777" w:rsidR="006E4618" w:rsidRPr="00240B7F" w:rsidRDefault="006E4618" w:rsidP="006E4618">
      <w:pPr>
        <w:pStyle w:val="REG-Pa"/>
      </w:pPr>
      <w:r w:rsidRPr="00240B7F">
        <w:t>(c)</w:t>
      </w:r>
      <w:r w:rsidRPr="00240B7F">
        <w:tab/>
        <w:t>is removed from office under subregulation (2) or (3).</w:t>
      </w:r>
    </w:p>
    <w:p w14:paraId="38D6821D" w14:textId="77777777" w:rsidR="006E4618" w:rsidRPr="00240B7F" w:rsidRDefault="006E4618" w:rsidP="006E4618">
      <w:pPr>
        <w:pStyle w:val="REG-Pa"/>
      </w:pPr>
    </w:p>
    <w:p w14:paraId="184A5526" w14:textId="51FE7434" w:rsidR="006E4618" w:rsidRPr="00240B7F" w:rsidRDefault="006E4618" w:rsidP="006E4618">
      <w:pPr>
        <w:pStyle w:val="REG-P1"/>
      </w:pPr>
      <w:r w:rsidRPr="00240B7F">
        <w:t>(2)</w:t>
      </w:r>
      <w:r w:rsidRPr="00240B7F">
        <w:tab/>
        <w:t>The Minister may remove a member referred to in subregulation (</w:t>
      </w:r>
      <w:r w:rsidR="00142366">
        <w:t>1</w:t>
      </w:r>
      <w:r w:rsidRPr="00240B7F">
        <w:t>)</w:t>
      </w:r>
      <w:r w:rsidR="00142366">
        <w:t xml:space="preserve"> </w:t>
      </w:r>
      <w:r w:rsidRPr="00240B7F">
        <w:t>from office if the Minister, after affording the member a reasonable opportunity to be heard, is satisfied that the member -</w:t>
      </w:r>
    </w:p>
    <w:p w14:paraId="76B158A3" w14:textId="77777777" w:rsidR="006E4618" w:rsidRPr="00240B7F" w:rsidRDefault="006E4618" w:rsidP="006E4618">
      <w:pPr>
        <w:pStyle w:val="REG-P1"/>
      </w:pPr>
    </w:p>
    <w:p w14:paraId="0CA24A26" w14:textId="77777777" w:rsidR="006E4618" w:rsidRPr="00240B7F" w:rsidRDefault="006E4618" w:rsidP="006E4618">
      <w:pPr>
        <w:pStyle w:val="REG-Pa"/>
      </w:pPr>
      <w:r w:rsidRPr="00240B7F">
        <w:t>(a)</w:t>
      </w:r>
      <w:r w:rsidRPr="00240B7F">
        <w:tab/>
        <w:t>is incapacitated by physical or mental illness;</w:t>
      </w:r>
    </w:p>
    <w:p w14:paraId="49033AB1" w14:textId="77777777" w:rsidR="006E4618" w:rsidRPr="00240B7F" w:rsidRDefault="006E4618" w:rsidP="006E4618">
      <w:pPr>
        <w:pStyle w:val="REG-Pa"/>
      </w:pPr>
    </w:p>
    <w:p w14:paraId="1BEF7C8F" w14:textId="77777777" w:rsidR="006E4618" w:rsidRPr="00240B7F" w:rsidRDefault="006E4618" w:rsidP="006E4618">
      <w:pPr>
        <w:pStyle w:val="REG-Pa"/>
      </w:pPr>
      <w:r w:rsidRPr="00240B7F">
        <w:t>(b)</w:t>
      </w:r>
      <w:r w:rsidRPr="00240B7F">
        <w:tab/>
        <w:t>has failed to perform his or her functions as member efficiently; or</w:t>
      </w:r>
    </w:p>
    <w:p w14:paraId="4D8A2EC6" w14:textId="77777777" w:rsidR="006E4618" w:rsidRPr="00240B7F" w:rsidRDefault="006E4618" w:rsidP="006E4618">
      <w:pPr>
        <w:pStyle w:val="REG-Pa"/>
      </w:pPr>
    </w:p>
    <w:p w14:paraId="49313DF1" w14:textId="77777777" w:rsidR="006E4618" w:rsidRPr="00240B7F" w:rsidRDefault="006E4618" w:rsidP="006E4618">
      <w:pPr>
        <w:pStyle w:val="REG-Pa"/>
      </w:pPr>
      <w:r w:rsidRPr="00240B7F">
        <w:t>(c)</w:t>
      </w:r>
      <w:r w:rsidRPr="00240B7F">
        <w:tab/>
        <w:t>has been guilty of misconduct.</w:t>
      </w:r>
    </w:p>
    <w:p w14:paraId="0122227E" w14:textId="77777777" w:rsidR="006E4618" w:rsidRPr="00240B7F" w:rsidRDefault="006E4618" w:rsidP="006E4618">
      <w:pPr>
        <w:pStyle w:val="REG-Pa"/>
      </w:pPr>
    </w:p>
    <w:p w14:paraId="1591EA62" w14:textId="77777777" w:rsidR="006E4618" w:rsidRPr="00240B7F" w:rsidRDefault="006E4618" w:rsidP="006E4618">
      <w:pPr>
        <w:pStyle w:val="REG-P1"/>
      </w:pPr>
      <w:r w:rsidRPr="00240B7F">
        <w:t>(3)</w:t>
      </w:r>
      <w:r w:rsidRPr="00240B7F">
        <w:tab/>
        <w:t>A regional council which has appointed a member referred to in section 24(2)(c) of the Act may at any time terminate the appointment of that member by notice in writing to the member and to the Committee Chairperson.</w:t>
      </w:r>
    </w:p>
    <w:p w14:paraId="19D96455" w14:textId="77777777" w:rsidR="006E4618" w:rsidRPr="00240B7F" w:rsidRDefault="006E4618" w:rsidP="006E4618">
      <w:pPr>
        <w:pStyle w:val="REG-P1"/>
      </w:pPr>
    </w:p>
    <w:p w14:paraId="43EACEBB" w14:textId="0BDDB08A" w:rsidR="006E4618" w:rsidRPr="00240B7F" w:rsidRDefault="006E4618" w:rsidP="006E4618">
      <w:pPr>
        <w:pStyle w:val="REG-P1"/>
      </w:pPr>
      <w:r w:rsidRPr="00240B7F">
        <w:t>(4)</w:t>
      </w:r>
      <w:r w:rsidRPr="00240B7F">
        <w:tab/>
        <w:t>If the office of a member referred to in subregulation (</w:t>
      </w:r>
      <w:r w:rsidR="00597E7B">
        <w:t>1</w:t>
      </w:r>
      <w:r w:rsidRPr="00240B7F">
        <w:t>) becomes vacant, the vacancy must be filled by the appointment, in accordance with section 24(2)(b) or (c) of the Act, as the case may be, of another person as member for the unexpired portion of the term of office of</w:t>
      </w:r>
      <w:r w:rsidR="00634105" w:rsidRPr="00240B7F">
        <w:t xml:space="preserve"> </w:t>
      </w:r>
      <w:r w:rsidRPr="00240B7F">
        <w:t>the person who ceased to be a member.</w:t>
      </w:r>
    </w:p>
    <w:p w14:paraId="2209C6D2" w14:textId="77777777" w:rsidR="006E4618" w:rsidRPr="00240B7F" w:rsidRDefault="006E4618" w:rsidP="006E4618">
      <w:pPr>
        <w:pStyle w:val="REG-P1"/>
        <w:rPr>
          <w:szCs w:val="20"/>
        </w:rPr>
      </w:pPr>
    </w:p>
    <w:p w14:paraId="6C1D3137" w14:textId="77777777" w:rsidR="006E4618" w:rsidRPr="00240B7F" w:rsidRDefault="006E4618" w:rsidP="006E4618">
      <w:pPr>
        <w:pStyle w:val="REG-P0"/>
        <w:rPr>
          <w:b/>
        </w:rPr>
      </w:pPr>
      <w:r w:rsidRPr="00240B7F">
        <w:rPr>
          <w:b/>
        </w:rPr>
        <w:t>Remuneration of members</w:t>
      </w:r>
    </w:p>
    <w:p w14:paraId="36F5FD66" w14:textId="77777777" w:rsidR="006E4618" w:rsidRPr="00240B7F" w:rsidRDefault="006E4618" w:rsidP="006E4618">
      <w:pPr>
        <w:pStyle w:val="REG-P0"/>
        <w:rPr>
          <w:b/>
          <w:szCs w:val="24"/>
        </w:rPr>
      </w:pPr>
    </w:p>
    <w:p w14:paraId="1606F39F" w14:textId="06FE4060" w:rsidR="006E4618" w:rsidRPr="00240B7F" w:rsidRDefault="006E4618" w:rsidP="006E4618">
      <w:pPr>
        <w:pStyle w:val="REG-P1"/>
      </w:pPr>
      <w:r w:rsidRPr="00240B7F">
        <w:rPr>
          <w:b/>
        </w:rPr>
        <w:t>4.</w:t>
      </w:r>
      <w:r w:rsidRPr="00240B7F">
        <w:tab/>
        <w:t>(1)</w:t>
      </w:r>
      <w:r w:rsidR="005714A3">
        <w:t xml:space="preserve"> </w:t>
      </w:r>
      <w:r w:rsidRPr="00240B7F">
        <w:tab/>
        <w:t>The members of a Committee who are not in the full-time employment of the State must be paid the allowances, including travelling and subsistence allowances, as prescribed in respect of office bearers of statutory institutions or boards in terms of the Public Service Staff Rules, and as set out in Annexure A of PSSR E.IIII/3 thereof.</w:t>
      </w:r>
    </w:p>
    <w:p w14:paraId="23BCCBC4" w14:textId="77777777" w:rsidR="006E4618" w:rsidRPr="00240B7F" w:rsidRDefault="006E4618" w:rsidP="006E4618">
      <w:pPr>
        <w:pStyle w:val="REG-P1"/>
        <w:rPr>
          <w:szCs w:val="24"/>
        </w:rPr>
      </w:pPr>
    </w:p>
    <w:p w14:paraId="1CE1F01A" w14:textId="77777777" w:rsidR="006E4618" w:rsidRPr="00240B7F" w:rsidRDefault="006E4618" w:rsidP="006E4618">
      <w:pPr>
        <w:pStyle w:val="REG-P1"/>
      </w:pPr>
      <w:r w:rsidRPr="00240B7F">
        <w:t>(2)</w:t>
      </w:r>
      <w:r w:rsidRPr="00240B7F">
        <w:tab/>
        <w:t>Every claim for payment of remuneration in terms of subregulation (1) must -</w:t>
      </w:r>
    </w:p>
    <w:p w14:paraId="22C4DD61" w14:textId="77777777" w:rsidR="006E4618" w:rsidRPr="00240B7F" w:rsidRDefault="006E4618" w:rsidP="006E4618">
      <w:pPr>
        <w:pStyle w:val="REG-P1"/>
      </w:pPr>
    </w:p>
    <w:p w14:paraId="756D9419" w14:textId="77777777" w:rsidR="006E4618" w:rsidRPr="00240B7F" w:rsidRDefault="006E4618" w:rsidP="006E4618">
      <w:pPr>
        <w:pStyle w:val="REG-Pa"/>
      </w:pPr>
      <w:r w:rsidRPr="00240B7F">
        <w:t>(a)</w:t>
      </w:r>
      <w:r w:rsidRPr="00240B7F">
        <w:tab/>
        <w:t>be certified as correct by the Committee Chairperson concerned; and</w:t>
      </w:r>
    </w:p>
    <w:p w14:paraId="07D77653" w14:textId="77777777" w:rsidR="006E4618" w:rsidRPr="00240B7F" w:rsidRDefault="006E4618" w:rsidP="006E4618">
      <w:pPr>
        <w:pStyle w:val="REG-Pa"/>
        <w:rPr>
          <w:szCs w:val="24"/>
        </w:rPr>
      </w:pPr>
    </w:p>
    <w:p w14:paraId="6FE30FB6" w14:textId="77777777" w:rsidR="006E4618" w:rsidRPr="00240B7F" w:rsidRDefault="006E4618" w:rsidP="006E4618">
      <w:pPr>
        <w:pStyle w:val="REG-Pa"/>
      </w:pPr>
      <w:r w:rsidRPr="00240B7F">
        <w:t>(b)</w:t>
      </w:r>
      <w:r w:rsidRPr="00240B7F">
        <w:tab/>
        <w:t>be submitted for payment to the Permanent Secretary.</w:t>
      </w:r>
    </w:p>
    <w:p w14:paraId="74DEB6D8" w14:textId="77777777" w:rsidR="006E4618" w:rsidRPr="00240B7F" w:rsidRDefault="006E4618" w:rsidP="006E4618">
      <w:pPr>
        <w:pStyle w:val="REG-Pa"/>
        <w:rPr>
          <w:szCs w:val="20"/>
        </w:rPr>
      </w:pPr>
    </w:p>
    <w:p w14:paraId="1F1974E1" w14:textId="77777777" w:rsidR="006E4618" w:rsidRPr="00240B7F" w:rsidRDefault="006E4618" w:rsidP="006E4618">
      <w:pPr>
        <w:pStyle w:val="REG-P0"/>
        <w:rPr>
          <w:b/>
        </w:rPr>
      </w:pPr>
      <w:r w:rsidRPr="00240B7F">
        <w:rPr>
          <w:b/>
        </w:rPr>
        <w:t>Meetings of Committees for hearing applications</w:t>
      </w:r>
    </w:p>
    <w:p w14:paraId="2EA5B1AF" w14:textId="77777777" w:rsidR="006E4618" w:rsidRPr="00240B7F" w:rsidRDefault="006E4618" w:rsidP="006E4618">
      <w:pPr>
        <w:pStyle w:val="REG-P0"/>
        <w:rPr>
          <w:sz w:val="26"/>
          <w:szCs w:val="26"/>
        </w:rPr>
      </w:pPr>
    </w:p>
    <w:p w14:paraId="259E472A" w14:textId="77777777" w:rsidR="00974F10" w:rsidRPr="00240B7F" w:rsidRDefault="006E4618" w:rsidP="00974F10">
      <w:pPr>
        <w:pStyle w:val="REG-P1"/>
      </w:pPr>
      <w:r w:rsidRPr="00240B7F">
        <w:rPr>
          <w:b/>
        </w:rPr>
        <w:t>5.</w:t>
      </w:r>
      <w:r w:rsidRPr="00240B7F">
        <w:tab/>
      </w:r>
      <w:r w:rsidR="00974F10" w:rsidRPr="00240B7F">
        <w:t xml:space="preserve">(1) </w:t>
      </w:r>
      <w:r w:rsidR="00974F10" w:rsidRPr="00240B7F">
        <w:tab/>
        <w:t>A Committee must hold 12 meetings during a year for hearing applications in terms of section 27 of the Act, namely -</w:t>
      </w:r>
    </w:p>
    <w:p w14:paraId="441CDFC3" w14:textId="77777777" w:rsidR="00974F10" w:rsidRPr="00240B7F" w:rsidRDefault="00974F10" w:rsidP="00974F10">
      <w:pPr>
        <w:pStyle w:val="REG-P1"/>
      </w:pPr>
    </w:p>
    <w:p w14:paraId="22C11CF3" w14:textId="77777777" w:rsidR="00974F10" w:rsidRPr="00240B7F" w:rsidRDefault="00974F10" w:rsidP="00974F10">
      <w:pPr>
        <w:pStyle w:val="REG-Pa"/>
      </w:pPr>
      <w:r w:rsidRPr="00240B7F">
        <w:t xml:space="preserve">(a) </w:t>
      </w:r>
      <w:r w:rsidRPr="00240B7F">
        <w:tab/>
        <w:t>on the second Wednesday of every month; or</w:t>
      </w:r>
    </w:p>
    <w:p w14:paraId="65805956" w14:textId="77777777" w:rsidR="00974F10" w:rsidRPr="00240B7F" w:rsidRDefault="00974F10" w:rsidP="00974F10">
      <w:pPr>
        <w:pStyle w:val="REG-Pa"/>
      </w:pPr>
    </w:p>
    <w:p w14:paraId="07F027E4" w14:textId="77777777" w:rsidR="006E4618" w:rsidRPr="00240B7F" w:rsidRDefault="00974F10" w:rsidP="00974F10">
      <w:pPr>
        <w:pStyle w:val="REG-Pa"/>
      </w:pPr>
      <w:r w:rsidRPr="00240B7F">
        <w:t xml:space="preserve">(b) </w:t>
      </w:r>
      <w:r w:rsidRPr="00240B7F">
        <w:tab/>
        <w:t>if any such Wednesday is a public holiday, on the Wednesday following that public holiday.</w:t>
      </w:r>
    </w:p>
    <w:p w14:paraId="2336FBAB" w14:textId="77777777" w:rsidR="00981D09" w:rsidRPr="00240B7F" w:rsidRDefault="00981D09" w:rsidP="00974F10">
      <w:pPr>
        <w:pStyle w:val="REG-Pa"/>
      </w:pPr>
    </w:p>
    <w:p w14:paraId="0F619E8C" w14:textId="77777777" w:rsidR="00974F10" w:rsidRPr="00240B7F" w:rsidRDefault="00974F10" w:rsidP="00974F10">
      <w:pPr>
        <w:pStyle w:val="REG-Amend"/>
      </w:pPr>
      <w:r w:rsidRPr="00240B7F">
        <w:t>[subregulation (1) subs</w:t>
      </w:r>
      <w:r w:rsidR="00981D09" w:rsidRPr="00240B7F">
        <w:t>tituted by GN 105/2006</w:t>
      </w:r>
      <w:r w:rsidRPr="00240B7F">
        <w:t>]</w:t>
      </w:r>
    </w:p>
    <w:p w14:paraId="2F0C2904" w14:textId="77777777" w:rsidR="00974F10" w:rsidRPr="00240B7F" w:rsidRDefault="00974F10" w:rsidP="00205373">
      <w:pPr>
        <w:pStyle w:val="REG-P1"/>
      </w:pPr>
    </w:p>
    <w:p w14:paraId="008E5539" w14:textId="77777777" w:rsidR="006E4618" w:rsidRPr="00240B7F" w:rsidRDefault="006E4618" w:rsidP="00205373">
      <w:pPr>
        <w:pStyle w:val="REG-P1"/>
      </w:pPr>
      <w:r w:rsidRPr="00240B7F">
        <w:t>(2)</w:t>
      </w:r>
      <w:r w:rsidRPr="00240B7F">
        <w:tab/>
        <w:t>If no application is scheduled for hearing by the Committee at a meeting referred to in subregulation (1), the Committee shall not meet on that day.</w:t>
      </w:r>
    </w:p>
    <w:p w14:paraId="6F682C38" w14:textId="77777777" w:rsidR="006E4618" w:rsidRPr="00240B7F" w:rsidRDefault="006E4618" w:rsidP="00205373">
      <w:pPr>
        <w:pStyle w:val="REG-P1"/>
      </w:pPr>
    </w:p>
    <w:p w14:paraId="0A754940" w14:textId="77777777" w:rsidR="006E4618" w:rsidRPr="00240B7F" w:rsidRDefault="006E4618" w:rsidP="00205373">
      <w:pPr>
        <w:pStyle w:val="REG-P1"/>
      </w:pPr>
      <w:r w:rsidRPr="00240B7F">
        <w:t>(3)</w:t>
      </w:r>
      <w:r w:rsidRPr="00240B7F">
        <w:tab/>
        <w:t>The Committee Chairperson determines the procedure to be followed at a meeting of the Committee.</w:t>
      </w:r>
    </w:p>
    <w:p w14:paraId="5087C04A" w14:textId="77777777" w:rsidR="006E4618" w:rsidRPr="00240B7F" w:rsidRDefault="006E4618" w:rsidP="00205373">
      <w:pPr>
        <w:pStyle w:val="REG-P1"/>
      </w:pPr>
    </w:p>
    <w:p w14:paraId="02E8BEE3" w14:textId="77777777" w:rsidR="006E4618" w:rsidRPr="00240B7F" w:rsidRDefault="006E4618" w:rsidP="00205373">
      <w:pPr>
        <w:pStyle w:val="REG-P1"/>
      </w:pPr>
      <w:r w:rsidRPr="00240B7F">
        <w:t>(4)</w:t>
      </w:r>
      <w:r w:rsidRPr="00240B7F">
        <w:tab/>
        <w:t>A meeting of a Committee is open to the public, except when the Committee deliberates and vote on any matter.</w:t>
      </w:r>
    </w:p>
    <w:p w14:paraId="35EFC270" w14:textId="77777777" w:rsidR="006E4618" w:rsidRPr="00240B7F" w:rsidRDefault="006E4618" w:rsidP="00205373">
      <w:pPr>
        <w:pStyle w:val="REG-P1"/>
      </w:pPr>
    </w:p>
    <w:p w14:paraId="4A031077" w14:textId="77777777" w:rsidR="006E4618" w:rsidRPr="00240B7F" w:rsidRDefault="006E4618" w:rsidP="00205373">
      <w:pPr>
        <w:pStyle w:val="REG-P1"/>
      </w:pPr>
      <w:r w:rsidRPr="00240B7F">
        <w:t>(5)</w:t>
      </w:r>
      <w:r w:rsidRPr="00240B7F">
        <w:tab/>
        <w:t>The Chairperson of the Committee must ensure that proper minutes are kept of the proceedings of every meeting of the Committee, and separate minutes must be kept</w:t>
      </w:r>
      <w:r w:rsidR="00205373" w:rsidRPr="00240B7F">
        <w:t xml:space="preserve"> </w:t>
      </w:r>
      <w:r w:rsidRPr="00240B7F">
        <w:t>-</w:t>
      </w:r>
    </w:p>
    <w:p w14:paraId="729B8489" w14:textId="77777777" w:rsidR="006E4618" w:rsidRPr="00240B7F" w:rsidRDefault="006E4618" w:rsidP="00205373">
      <w:pPr>
        <w:pStyle w:val="REG-P1"/>
      </w:pPr>
    </w:p>
    <w:p w14:paraId="53387DC5" w14:textId="77777777" w:rsidR="006E4618" w:rsidRPr="00240B7F" w:rsidRDefault="006E4618" w:rsidP="00205373">
      <w:pPr>
        <w:pStyle w:val="REG-Pa"/>
      </w:pPr>
      <w:r w:rsidRPr="00240B7F">
        <w:t>(a)</w:t>
      </w:r>
      <w:r w:rsidRPr="00240B7F">
        <w:tab/>
        <w:t>in respect of proceedings open to the public; and</w:t>
      </w:r>
    </w:p>
    <w:p w14:paraId="393DCE1A" w14:textId="77777777" w:rsidR="006E4618" w:rsidRPr="00240B7F" w:rsidRDefault="006E4618" w:rsidP="00205373">
      <w:pPr>
        <w:pStyle w:val="REG-Pa"/>
      </w:pPr>
    </w:p>
    <w:p w14:paraId="131885A1" w14:textId="77777777" w:rsidR="006E4618" w:rsidRPr="00240B7F" w:rsidRDefault="006E4618" w:rsidP="00205373">
      <w:pPr>
        <w:pStyle w:val="REG-Pa"/>
      </w:pPr>
      <w:r w:rsidRPr="00240B7F">
        <w:t>(b)</w:t>
      </w:r>
      <w:r w:rsidRPr="00240B7F">
        <w:tab/>
        <w:t>in respect of proceedings during the deliberations and voting on any matter.</w:t>
      </w:r>
    </w:p>
    <w:p w14:paraId="2ECB1E39" w14:textId="77777777" w:rsidR="006E4618" w:rsidRPr="00240B7F" w:rsidRDefault="006E4618" w:rsidP="00205373">
      <w:pPr>
        <w:pStyle w:val="REG-Pa"/>
      </w:pPr>
    </w:p>
    <w:p w14:paraId="4153350B" w14:textId="77777777" w:rsidR="006E4618" w:rsidRPr="00240B7F" w:rsidRDefault="006E4618" w:rsidP="00205373">
      <w:pPr>
        <w:pStyle w:val="REG-P1"/>
      </w:pPr>
      <w:r w:rsidRPr="00240B7F">
        <w:t>(6)</w:t>
      </w:r>
      <w:r w:rsidRPr="00240B7F">
        <w:tab/>
        <w:t>The minutes referred to in subregulation (5) must be retained at the office of the Committee Chairperson.</w:t>
      </w:r>
    </w:p>
    <w:p w14:paraId="3026B3A6" w14:textId="77777777" w:rsidR="006E4618" w:rsidRPr="00240B7F" w:rsidRDefault="006E4618" w:rsidP="00205373">
      <w:pPr>
        <w:pStyle w:val="REG-P1"/>
      </w:pPr>
    </w:p>
    <w:p w14:paraId="57C6BA2D" w14:textId="77777777" w:rsidR="006E4618" w:rsidRPr="00240B7F" w:rsidRDefault="006E4618" w:rsidP="00205373">
      <w:pPr>
        <w:pStyle w:val="REG-P1"/>
      </w:pPr>
      <w:r w:rsidRPr="00240B7F">
        <w:t>(7)</w:t>
      </w:r>
      <w:r w:rsidRPr="00240B7F">
        <w:tab/>
        <w:t>Any person may during normal office hours -</w:t>
      </w:r>
    </w:p>
    <w:p w14:paraId="7DE12623" w14:textId="77777777" w:rsidR="006E4618" w:rsidRPr="00240B7F" w:rsidRDefault="006E4618" w:rsidP="00205373">
      <w:pPr>
        <w:pStyle w:val="REG-P1"/>
        <w:rPr>
          <w:szCs w:val="24"/>
        </w:rPr>
      </w:pPr>
    </w:p>
    <w:p w14:paraId="41810C18" w14:textId="77777777" w:rsidR="006E4618" w:rsidRPr="00240B7F" w:rsidRDefault="006E4618" w:rsidP="00205373">
      <w:pPr>
        <w:pStyle w:val="REG-Pa"/>
      </w:pPr>
      <w:r w:rsidRPr="00240B7F">
        <w:t>(a)</w:t>
      </w:r>
      <w:r w:rsidRPr="00240B7F">
        <w:tab/>
        <w:t xml:space="preserve">inspect and make extracts from the minutes in respect of the public proceedings of a meeting referred to in </w:t>
      </w:r>
      <w:r w:rsidR="00205373" w:rsidRPr="00240B7F">
        <w:t>subre</w:t>
      </w:r>
      <w:r w:rsidRPr="00240B7F">
        <w:t>gulation (5)(a);</w:t>
      </w:r>
    </w:p>
    <w:p w14:paraId="0EB9C678" w14:textId="77777777" w:rsidR="006E4618" w:rsidRPr="00240B7F" w:rsidRDefault="006E4618" w:rsidP="00205373">
      <w:pPr>
        <w:pStyle w:val="REG-Pa"/>
        <w:rPr>
          <w:szCs w:val="24"/>
        </w:rPr>
      </w:pPr>
    </w:p>
    <w:p w14:paraId="07FFA398" w14:textId="77777777" w:rsidR="006E4618" w:rsidRPr="00240B7F" w:rsidRDefault="006E4618" w:rsidP="00205373">
      <w:pPr>
        <w:pStyle w:val="REG-Pa"/>
      </w:pPr>
      <w:r w:rsidRPr="00240B7F">
        <w:t>(b)</w:t>
      </w:r>
      <w:r w:rsidRPr="00240B7F">
        <w:tab/>
        <w:t>obtain from the secretary of a Committee a copy of the minutes referred to in paragraph (a) against payment of a fee of</w:t>
      </w:r>
      <w:r w:rsidR="00205373" w:rsidRPr="00240B7F">
        <w:t xml:space="preserve"> </w:t>
      </w:r>
      <w:r w:rsidRPr="00240B7F">
        <w:t>N$ 3.00 per single page copied.</w:t>
      </w:r>
    </w:p>
    <w:p w14:paraId="7533A1F5" w14:textId="77777777" w:rsidR="006E4618" w:rsidRPr="00240B7F" w:rsidRDefault="006E4618" w:rsidP="00205373">
      <w:pPr>
        <w:pStyle w:val="REG-Pa"/>
      </w:pPr>
    </w:p>
    <w:p w14:paraId="58D9267E" w14:textId="77777777" w:rsidR="006E4618" w:rsidRPr="00240B7F" w:rsidRDefault="006E4618" w:rsidP="00205373">
      <w:pPr>
        <w:pStyle w:val="REG-P1"/>
      </w:pPr>
      <w:r w:rsidRPr="00240B7F">
        <w:t>(8)</w:t>
      </w:r>
      <w:r w:rsidRPr="00240B7F">
        <w:tab/>
        <w:t>The minutes referred to in subregulation (5)(b) may not be disclosed by any person, except to -</w:t>
      </w:r>
    </w:p>
    <w:p w14:paraId="1DA69E98" w14:textId="77777777" w:rsidR="006E4618" w:rsidRPr="00240B7F" w:rsidRDefault="006E4618" w:rsidP="00205373">
      <w:pPr>
        <w:pStyle w:val="REG-P1"/>
      </w:pPr>
    </w:p>
    <w:p w14:paraId="1C1EF980" w14:textId="77777777" w:rsidR="006E4618" w:rsidRPr="00240B7F" w:rsidRDefault="006E4618" w:rsidP="00205373">
      <w:pPr>
        <w:pStyle w:val="REG-Pa"/>
      </w:pPr>
      <w:r w:rsidRPr="00240B7F">
        <w:t>(a)</w:t>
      </w:r>
      <w:r w:rsidRPr="00240B7F">
        <w:tab/>
        <w:t>the Minister;</w:t>
      </w:r>
    </w:p>
    <w:p w14:paraId="6B565387" w14:textId="77777777" w:rsidR="006E4618" w:rsidRPr="00240B7F" w:rsidRDefault="006E4618" w:rsidP="00205373">
      <w:pPr>
        <w:pStyle w:val="REG-Pa"/>
        <w:rPr>
          <w:szCs w:val="24"/>
        </w:rPr>
      </w:pPr>
    </w:p>
    <w:p w14:paraId="69CF4C70" w14:textId="77777777" w:rsidR="006E4618" w:rsidRPr="00240B7F" w:rsidRDefault="006E4618" w:rsidP="00205373">
      <w:pPr>
        <w:pStyle w:val="REG-Pa"/>
      </w:pPr>
      <w:r w:rsidRPr="00240B7F">
        <w:t>(b)</w:t>
      </w:r>
      <w:r w:rsidRPr="00240B7F">
        <w:tab/>
        <w:t>a person by whom it is required for the performance of any function in terms of the Act; or</w:t>
      </w:r>
    </w:p>
    <w:p w14:paraId="50B46231" w14:textId="77777777" w:rsidR="006E4618" w:rsidRPr="00240B7F" w:rsidRDefault="006E4618" w:rsidP="00205373">
      <w:pPr>
        <w:pStyle w:val="REG-Pa"/>
        <w:rPr>
          <w:szCs w:val="24"/>
        </w:rPr>
      </w:pPr>
    </w:p>
    <w:p w14:paraId="3327D528" w14:textId="77777777" w:rsidR="006E4618" w:rsidRPr="00240B7F" w:rsidRDefault="006E4618" w:rsidP="00205373">
      <w:pPr>
        <w:pStyle w:val="REG-Pa"/>
      </w:pPr>
      <w:r w:rsidRPr="00240B7F">
        <w:t>(c)</w:t>
      </w:r>
      <w:r w:rsidRPr="00240B7F">
        <w:tab/>
        <w:t>any other person -</w:t>
      </w:r>
    </w:p>
    <w:p w14:paraId="1A2933D4" w14:textId="77777777" w:rsidR="006E4618" w:rsidRPr="00240B7F" w:rsidRDefault="006E4618" w:rsidP="00205373">
      <w:pPr>
        <w:pStyle w:val="REG-Pa"/>
      </w:pPr>
    </w:p>
    <w:p w14:paraId="39B60CC1" w14:textId="77777777" w:rsidR="006E4618" w:rsidRPr="00240B7F" w:rsidRDefault="006E4618" w:rsidP="00205373">
      <w:pPr>
        <w:pStyle w:val="REG-Pi"/>
      </w:pPr>
      <w:r w:rsidRPr="00240B7F">
        <w:t>(i)</w:t>
      </w:r>
      <w:r w:rsidRPr="00240B7F">
        <w:tab/>
        <w:t>on the instructions of the Minister; or</w:t>
      </w:r>
    </w:p>
    <w:p w14:paraId="18141F8F" w14:textId="77777777" w:rsidR="006E4618" w:rsidRPr="00240B7F" w:rsidRDefault="006E4618" w:rsidP="00205373">
      <w:pPr>
        <w:pStyle w:val="REG-Pi"/>
      </w:pPr>
    </w:p>
    <w:p w14:paraId="570B6373" w14:textId="77777777" w:rsidR="006E4618" w:rsidRPr="00240B7F" w:rsidRDefault="006E4618" w:rsidP="00205373">
      <w:pPr>
        <w:pStyle w:val="REG-Pi"/>
      </w:pPr>
      <w:r w:rsidRPr="00240B7F">
        <w:t>(ii)</w:t>
      </w:r>
      <w:r w:rsidRPr="00240B7F">
        <w:tab/>
        <w:t>in terms of an order of</w:t>
      </w:r>
      <w:r w:rsidR="00205373" w:rsidRPr="00240B7F">
        <w:t xml:space="preserve"> </w:t>
      </w:r>
      <w:r w:rsidRPr="00240B7F">
        <w:t>the High Court of</w:t>
      </w:r>
      <w:r w:rsidR="00205373" w:rsidRPr="00240B7F">
        <w:t xml:space="preserve"> </w:t>
      </w:r>
      <w:r w:rsidRPr="00240B7F">
        <w:t>Namibia.</w:t>
      </w:r>
    </w:p>
    <w:p w14:paraId="6AF31CF3" w14:textId="77777777" w:rsidR="006E4618" w:rsidRPr="00240B7F" w:rsidRDefault="006E4618" w:rsidP="00205373">
      <w:pPr>
        <w:pStyle w:val="REG-Pi"/>
        <w:rPr>
          <w:szCs w:val="24"/>
        </w:rPr>
      </w:pPr>
    </w:p>
    <w:p w14:paraId="0BAA7EE1" w14:textId="77777777" w:rsidR="006E4618" w:rsidRPr="00240B7F" w:rsidRDefault="006E4618" w:rsidP="00205373">
      <w:pPr>
        <w:pStyle w:val="REG-P0"/>
        <w:jc w:val="center"/>
        <w:rPr>
          <w:b/>
        </w:rPr>
      </w:pPr>
      <w:r w:rsidRPr="00240B7F">
        <w:rPr>
          <w:b/>
        </w:rPr>
        <w:t>PART III</w:t>
      </w:r>
    </w:p>
    <w:p w14:paraId="26D24718" w14:textId="77777777" w:rsidR="00205373" w:rsidRPr="00240B7F" w:rsidRDefault="006E4618" w:rsidP="00205373">
      <w:pPr>
        <w:pStyle w:val="REG-P0"/>
        <w:jc w:val="center"/>
        <w:rPr>
          <w:b/>
        </w:rPr>
      </w:pPr>
      <w:r w:rsidRPr="00240B7F">
        <w:rPr>
          <w:b/>
        </w:rPr>
        <w:t>GENERAL FORMALITIES AND PROCEDURES</w:t>
      </w:r>
    </w:p>
    <w:p w14:paraId="6BFE36E3" w14:textId="77777777" w:rsidR="006E4618" w:rsidRPr="00240B7F" w:rsidRDefault="006E4618" w:rsidP="00205373">
      <w:pPr>
        <w:pStyle w:val="REG-P0"/>
        <w:jc w:val="center"/>
        <w:rPr>
          <w:b/>
        </w:rPr>
      </w:pPr>
      <w:r w:rsidRPr="00240B7F">
        <w:rPr>
          <w:b/>
        </w:rPr>
        <w:t>CONCERNING APPLICATIONS</w:t>
      </w:r>
    </w:p>
    <w:p w14:paraId="128C9422" w14:textId="77777777" w:rsidR="006E4618" w:rsidRPr="00240B7F" w:rsidRDefault="006E4618" w:rsidP="00205373">
      <w:pPr>
        <w:pStyle w:val="REG-P0"/>
      </w:pPr>
    </w:p>
    <w:p w14:paraId="361BA4F5" w14:textId="77777777" w:rsidR="006E4618" w:rsidRPr="00240B7F" w:rsidRDefault="006E4618" w:rsidP="00205373">
      <w:pPr>
        <w:pStyle w:val="REG-P0"/>
        <w:rPr>
          <w:b/>
          <w:szCs w:val="20"/>
        </w:rPr>
      </w:pPr>
      <w:r w:rsidRPr="00240B7F">
        <w:rPr>
          <w:b/>
          <w:szCs w:val="20"/>
        </w:rPr>
        <w:t>Prescribed forms</w:t>
      </w:r>
    </w:p>
    <w:p w14:paraId="5D942537" w14:textId="77777777" w:rsidR="006E4618" w:rsidRPr="00240B7F" w:rsidRDefault="006E4618" w:rsidP="00205373">
      <w:pPr>
        <w:pStyle w:val="REG-P0"/>
        <w:rPr>
          <w:b/>
          <w:szCs w:val="24"/>
        </w:rPr>
      </w:pPr>
    </w:p>
    <w:p w14:paraId="1764A37F" w14:textId="77777777" w:rsidR="006E4618" w:rsidRPr="00240B7F" w:rsidRDefault="006E4618" w:rsidP="00205373">
      <w:pPr>
        <w:pStyle w:val="REG-P1"/>
      </w:pPr>
      <w:r w:rsidRPr="00240B7F">
        <w:rPr>
          <w:b/>
        </w:rPr>
        <w:t>6.</w:t>
      </w:r>
      <w:r w:rsidRPr="00240B7F">
        <w:tab/>
        <w:t xml:space="preserve">(1) </w:t>
      </w:r>
      <w:r w:rsidR="00205373" w:rsidRPr="00240B7F">
        <w:tab/>
      </w:r>
      <w:r w:rsidRPr="00240B7F">
        <w:t>Any application, notice, licence, certificate, authority or other document which is required in terms of these regulations to be made, given or issued in a prescribed form, must be framed substantially in the relevant form as specified and as set out in the Annexure to these regulations.</w:t>
      </w:r>
    </w:p>
    <w:p w14:paraId="0AE103ED" w14:textId="77777777" w:rsidR="006E4618" w:rsidRPr="00240B7F" w:rsidRDefault="006E4618" w:rsidP="00205373">
      <w:pPr>
        <w:pStyle w:val="REG-P0"/>
        <w:rPr>
          <w:b/>
        </w:rPr>
      </w:pPr>
    </w:p>
    <w:p w14:paraId="756044D4" w14:textId="77777777" w:rsidR="006E4618" w:rsidRPr="00240B7F" w:rsidRDefault="006E4618" w:rsidP="00205373">
      <w:pPr>
        <w:pStyle w:val="REG-P0"/>
        <w:rPr>
          <w:b/>
          <w:szCs w:val="20"/>
        </w:rPr>
      </w:pPr>
      <w:r w:rsidRPr="00240B7F">
        <w:rPr>
          <w:b/>
          <w:szCs w:val="20"/>
        </w:rPr>
        <w:t>Attachment of documents</w:t>
      </w:r>
    </w:p>
    <w:p w14:paraId="093D7FE4" w14:textId="77777777" w:rsidR="006E4618" w:rsidRPr="00240B7F" w:rsidRDefault="006E4618" w:rsidP="00205373">
      <w:pPr>
        <w:pStyle w:val="REG-P0"/>
        <w:rPr>
          <w:b/>
          <w:szCs w:val="24"/>
        </w:rPr>
      </w:pPr>
    </w:p>
    <w:p w14:paraId="175FFF82" w14:textId="77777777" w:rsidR="006E4618" w:rsidRPr="00240B7F" w:rsidRDefault="006E4618" w:rsidP="00205373">
      <w:pPr>
        <w:pStyle w:val="REG-P1"/>
      </w:pPr>
      <w:r w:rsidRPr="00240B7F">
        <w:rPr>
          <w:b/>
        </w:rPr>
        <w:t>7.</w:t>
      </w:r>
      <w:r w:rsidRPr="00240B7F">
        <w:tab/>
        <w:t>(1)</w:t>
      </w:r>
      <w:r w:rsidRPr="00240B7F">
        <w:tab/>
        <w:t>An applicant must ensure -</w:t>
      </w:r>
    </w:p>
    <w:p w14:paraId="58D9E21C" w14:textId="77777777" w:rsidR="006E4618" w:rsidRPr="00240B7F" w:rsidRDefault="006E4618" w:rsidP="00205373">
      <w:pPr>
        <w:pStyle w:val="REG-P1"/>
        <w:rPr>
          <w:szCs w:val="24"/>
        </w:rPr>
      </w:pPr>
    </w:p>
    <w:p w14:paraId="39C43BBE" w14:textId="77777777" w:rsidR="006E4618" w:rsidRPr="00240B7F" w:rsidRDefault="006E4618" w:rsidP="00205373">
      <w:pPr>
        <w:pStyle w:val="REG-Pa"/>
      </w:pPr>
      <w:r w:rsidRPr="00240B7F">
        <w:t>(a)</w:t>
      </w:r>
      <w:r w:rsidRPr="00240B7F">
        <w:tab/>
        <w:t>that all information or documents required to be included in, attached to or to accompany an application, are furnished and are true and complete at the time the application is lodged; and</w:t>
      </w:r>
    </w:p>
    <w:p w14:paraId="3834AD42" w14:textId="77777777" w:rsidR="00634105" w:rsidRPr="00240B7F" w:rsidRDefault="00634105" w:rsidP="00205373">
      <w:pPr>
        <w:pStyle w:val="REG-Pa"/>
      </w:pPr>
    </w:p>
    <w:p w14:paraId="57E79085" w14:textId="77777777" w:rsidR="006E4618" w:rsidRPr="00240B7F" w:rsidRDefault="006E4618" w:rsidP="00205373">
      <w:pPr>
        <w:pStyle w:val="REG-Pa"/>
      </w:pPr>
      <w:r w:rsidRPr="00240B7F">
        <w:t>(b)</w:t>
      </w:r>
      <w:r w:rsidRPr="00240B7F">
        <w:tab/>
        <w:t xml:space="preserve">if afterward, before the hearing of the application, any fact occurs that necessitates </w:t>
      </w:r>
      <w:r w:rsidRPr="00E561CD">
        <w:rPr>
          <w:spacing w:val="-2"/>
        </w:rPr>
        <w:t>a change of any information or document so furnished, the applicant must forthwith</w:t>
      </w:r>
      <w:r w:rsidRPr="00240B7F">
        <w:t xml:space="preserve"> notify the Committee or the magistrate by whom the application is to be considered in writing of the changes and of the effect thereof on the application.</w:t>
      </w:r>
    </w:p>
    <w:p w14:paraId="69A02C75" w14:textId="77777777" w:rsidR="006E4618" w:rsidRPr="00240B7F" w:rsidRDefault="006E4618" w:rsidP="00205373">
      <w:pPr>
        <w:pStyle w:val="REG-Pa"/>
      </w:pPr>
    </w:p>
    <w:p w14:paraId="40D68528" w14:textId="7F15BC65" w:rsidR="006E4618" w:rsidRPr="00240B7F" w:rsidRDefault="006E4618" w:rsidP="00205373">
      <w:pPr>
        <w:pStyle w:val="REG-P1"/>
      </w:pPr>
      <w:r w:rsidRPr="00240B7F">
        <w:t>(2)</w:t>
      </w:r>
      <w:r w:rsidR="005714A3">
        <w:t xml:space="preserve"> </w:t>
      </w:r>
      <w:r w:rsidR="00E561CD">
        <w:tab/>
      </w:r>
      <w:r w:rsidRPr="00240B7F">
        <w:t>Any documents required to accompany an application, must be attached to the original application and copies thereof to the original duplicate or duplicates of the application.</w:t>
      </w:r>
    </w:p>
    <w:p w14:paraId="00BF24A7" w14:textId="77777777" w:rsidR="006E4618" w:rsidRPr="00240B7F" w:rsidRDefault="006E4618" w:rsidP="00205373">
      <w:pPr>
        <w:pStyle w:val="REG-P1"/>
      </w:pPr>
    </w:p>
    <w:p w14:paraId="3FEDDB55" w14:textId="77777777" w:rsidR="006E4618" w:rsidRPr="00240B7F" w:rsidRDefault="006E4618" w:rsidP="00205373">
      <w:pPr>
        <w:pStyle w:val="REG-P0"/>
        <w:rPr>
          <w:b/>
        </w:rPr>
      </w:pPr>
      <w:r w:rsidRPr="00240B7F">
        <w:rPr>
          <w:b/>
        </w:rPr>
        <w:t>Application by body corporate, organisation or association</w:t>
      </w:r>
    </w:p>
    <w:p w14:paraId="23041C5B" w14:textId="77777777" w:rsidR="006E4618" w:rsidRPr="00240B7F" w:rsidRDefault="006E4618" w:rsidP="00205373">
      <w:pPr>
        <w:pStyle w:val="REG-P0"/>
        <w:rPr>
          <w:b/>
        </w:rPr>
      </w:pPr>
    </w:p>
    <w:p w14:paraId="6FC09125" w14:textId="77777777" w:rsidR="006E4618" w:rsidRPr="00240B7F" w:rsidRDefault="006E4618" w:rsidP="00205373">
      <w:pPr>
        <w:pStyle w:val="REG-P1"/>
      </w:pPr>
      <w:r w:rsidRPr="00240B7F">
        <w:rPr>
          <w:b/>
        </w:rPr>
        <w:t>8.</w:t>
      </w:r>
      <w:r w:rsidRPr="00240B7F">
        <w:t xml:space="preserve"> </w:t>
      </w:r>
      <w:r w:rsidR="00205373" w:rsidRPr="00240B7F">
        <w:tab/>
      </w:r>
      <w:r w:rsidRPr="00240B7F">
        <w:t xml:space="preserve">(1) </w:t>
      </w:r>
      <w:r w:rsidR="00205373" w:rsidRPr="00240B7F">
        <w:tab/>
      </w:r>
      <w:r w:rsidRPr="00E561CD">
        <w:rPr>
          <w:spacing w:val="-2"/>
        </w:rPr>
        <w:t xml:space="preserve">An application form or other document required to be signed by an applicant, </w:t>
      </w:r>
      <w:r w:rsidRPr="00240B7F">
        <w:t>licensee or other person must be signed, if the applicant, licensee or person is a body corporate, an organization, partnersship or other association of persons, by a person who is authorised to make the application or sign the document on behalf of the body corporate, organisation, partnership or other association by virtue of a resolution of the executive authority or the members or partners of the body corporate, organization or association concerned.</w:t>
      </w:r>
    </w:p>
    <w:p w14:paraId="498D1A39" w14:textId="77777777" w:rsidR="00205373" w:rsidRPr="00240B7F" w:rsidRDefault="00205373" w:rsidP="00205373">
      <w:pPr>
        <w:pStyle w:val="REG-P1"/>
      </w:pPr>
    </w:p>
    <w:p w14:paraId="4533D832" w14:textId="2BA8DD04" w:rsidR="00205373" w:rsidRPr="00240B7F" w:rsidRDefault="00BA13E0" w:rsidP="00205373">
      <w:pPr>
        <w:pStyle w:val="REG-Amend"/>
      </w:pPr>
      <w:r w:rsidRPr="00240B7F">
        <w:t>[T</w:t>
      </w:r>
      <w:r w:rsidR="00205373" w:rsidRPr="00240B7F">
        <w:t xml:space="preserve">he word </w:t>
      </w:r>
      <w:r w:rsidR="009E4688">
        <w:t>“</w:t>
      </w:r>
      <w:r w:rsidR="00205373" w:rsidRPr="00240B7F">
        <w:t>partnership</w:t>
      </w:r>
      <w:r w:rsidR="009E4688">
        <w:t>”</w:t>
      </w:r>
      <w:r w:rsidR="00205373" w:rsidRPr="00240B7F">
        <w:t xml:space="preserve"> </w:t>
      </w:r>
      <w:r w:rsidRPr="00240B7F">
        <w:t xml:space="preserve">is misspelt in the </w:t>
      </w:r>
      <w:r w:rsidRPr="00240B7F">
        <w:rPr>
          <w:i/>
        </w:rPr>
        <w:t>Government Gazette</w:t>
      </w:r>
      <w:r w:rsidRPr="00240B7F">
        <w:t xml:space="preserve"> in its </w:t>
      </w:r>
      <w:r w:rsidRPr="00240B7F">
        <w:br/>
        <w:t>first use in subregulation (1), as reproduced above.]</w:t>
      </w:r>
      <w:r w:rsidR="00205373" w:rsidRPr="00240B7F">
        <w:t xml:space="preserve"> </w:t>
      </w:r>
    </w:p>
    <w:p w14:paraId="70F9C7AF" w14:textId="77777777" w:rsidR="006E4618" w:rsidRPr="00240B7F" w:rsidRDefault="006E4618" w:rsidP="00205373">
      <w:pPr>
        <w:pStyle w:val="REG-P1"/>
      </w:pPr>
    </w:p>
    <w:p w14:paraId="396E7664" w14:textId="47ADF4E3" w:rsidR="006E4618" w:rsidRPr="00240B7F" w:rsidRDefault="006E4618" w:rsidP="00205373">
      <w:pPr>
        <w:pStyle w:val="REG-P1"/>
      </w:pPr>
      <w:r w:rsidRPr="00240B7F">
        <w:t>(2)</w:t>
      </w:r>
      <w:r w:rsidR="005714A3">
        <w:t xml:space="preserve"> </w:t>
      </w:r>
      <w:r w:rsidR="00205373" w:rsidRPr="00240B7F">
        <w:tab/>
      </w:r>
      <w:r w:rsidRPr="00240B7F">
        <w:t xml:space="preserve">An extract of the resolution referred to in subregulation (1) must be attached to the application </w:t>
      </w:r>
      <w:r w:rsidR="00205373" w:rsidRPr="00240B7F">
        <w:t>form</w:t>
      </w:r>
      <w:r w:rsidRPr="00240B7F">
        <w:t xml:space="preserve"> or other document concerned.</w:t>
      </w:r>
    </w:p>
    <w:p w14:paraId="5DC0B0DE" w14:textId="77777777" w:rsidR="006E4618" w:rsidRPr="00240B7F" w:rsidRDefault="006E4618" w:rsidP="00205373">
      <w:pPr>
        <w:pStyle w:val="REG-P0"/>
        <w:rPr>
          <w:b/>
        </w:rPr>
      </w:pPr>
    </w:p>
    <w:p w14:paraId="444E2CFC" w14:textId="77777777" w:rsidR="006E4618" w:rsidRPr="00240B7F" w:rsidRDefault="006E4618" w:rsidP="00205373">
      <w:pPr>
        <w:pStyle w:val="REG-P0"/>
        <w:rPr>
          <w:b/>
        </w:rPr>
      </w:pPr>
      <w:r w:rsidRPr="00240B7F">
        <w:rPr>
          <w:b/>
        </w:rPr>
        <w:t>Affidavit of financial interest</w:t>
      </w:r>
    </w:p>
    <w:p w14:paraId="06208E73" w14:textId="77777777" w:rsidR="006E4618" w:rsidRPr="00240B7F" w:rsidRDefault="006E4618" w:rsidP="00205373">
      <w:pPr>
        <w:pStyle w:val="REG-P0"/>
        <w:rPr>
          <w:b/>
          <w:szCs w:val="24"/>
        </w:rPr>
      </w:pPr>
    </w:p>
    <w:p w14:paraId="2A058F85" w14:textId="767C0203" w:rsidR="006E4618" w:rsidRPr="00240B7F" w:rsidRDefault="006E4618" w:rsidP="00205373">
      <w:pPr>
        <w:pStyle w:val="REG-P1"/>
      </w:pPr>
      <w:r w:rsidRPr="00240B7F">
        <w:rPr>
          <w:b/>
        </w:rPr>
        <w:t>9.</w:t>
      </w:r>
      <w:r w:rsidRPr="00240B7F">
        <w:rPr>
          <w:b/>
        </w:rPr>
        <w:tab/>
      </w:r>
      <w:r w:rsidR="005E427A" w:rsidRPr="005E427A">
        <w:rPr>
          <w:rStyle w:val="REG-AmendChar"/>
        </w:rPr>
        <w:t>[</w:t>
      </w:r>
      <w:r w:rsidR="00CB1458" w:rsidRPr="005E427A">
        <w:rPr>
          <w:rStyle w:val="REG-AmendChar"/>
        </w:rPr>
        <w:t>(1)</w:t>
      </w:r>
      <w:r w:rsidR="005E427A" w:rsidRPr="005E427A">
        <w:rPr>
          <w:rStyle w:val="REG-AmendChar"/>
        </w:rPr>
        <w:t>]</w:t>
      </w:r>
      <w:r w:rsidR="00CB1458" w:rsidRPr="00240B7F">
        <w:rPr>
          <w:color w:val="00B050"/>
        </w:rPr>
        <w:tab/>
      </w:r>
      <w:r w:rsidRPr="00240B7F">
        <w:t>An application for -</w:t>
      </w:r>
    </w:p>
    <w:p w14:paraId="325FAE92" w14:textId="77777777" w:rsidR="006E4618" w:rsidRPr="00240B7F" w:rsidRDefault="006E4618" w:rsidP="00205373">
      <w:pPr>
        <w:pStyle w:val="REG-P1"/>
      </w:pPr>
    </w:p>
    <w:p w14:paraId="1BB8D4EF" w14:textId="77777777" w:rsidR="006E4618" w:rsidRPr="00240B7F" w:rsidRDefault="006E4618" w:rsidP="00205373">
      <w:pPr>
        <w:pStyle w:val="REG-Pa"/>
      </w:pPr>
      <w:r w:rsidRPr="00240B7F">
        <w:t>(a)</w:t>
      </w:r>
      <w:r w:rsidRPr="00240B7F">
        <w:tab/>
        <w:t>a licence in terms of section 27 of the Act:</w:t>
      </w:r>
    </w:p>
    <w:p w14:paraId="1CCD89A7" w14:textId="77777777" w:rsidR="006E4618" w:rsidRPr="00240B7F" w:rsidRDefault="006E4618" w:rsidP="00205373">
      <w:pPr>
        <w:pStyle w:val="REG-Pa"/>
      </w:pPr>
    </w:p>
    <w:p w14:paraId="14268152" w14:textId="77777777" w:rsidR="006E4618" w:rsidRPr="00240B7F" w:rsidRDefault="006E4618" w:rsidP="00205373">
      <w:pPr>
        <w:pStyle w:val="REG-Pa"/>
      </w:pPr>
      <w:r w:rsidRPr="00240B7F">
        <w:t>(b)</w:t>
      </w:r>
      <w:r w:rsidRPr="00240B7F">
        <w:tab/>
        <w:t>a hotel liquor licence in terms of section 3 of the Act;</w:t>
      </w:r>
    </w:p>
    <w:p w14:paraId="243BDC5D" w14:textId="77777777" w:rsidR="006E4618" w:rsidRPr="00240B7F" w:rsidRDefault="006E4618" w:rsidP="00205373">
      <w:pPr>
        <w:pStyle w:val="REG-Pa"/>
      </w:pPr>
    </w:p>
    <w:p w14:paraId="2781B0C1" w14:textId="77777777" w:rsidR="006E4618" w:rsidRPr="00240B7F" w:rsidRDefault="006E4618" w:rsidP="00205373">
      <w:pPr>
        <w:pStyle w:val="REG-Pa"/>
      </w:pPr>
      <w:r w:rsidRPr="00240B7F">
        <w:t>(c)</w:t>
      </w:r>
      <w:r w:rsidRPr="00240B7F">
        <w:tab/>
        <w:t>a parks liquor licence in terms of section 15 of the Act; or</w:t>
      </w:r>
    </w:p>
    <w:p w14:paraId="3566B534" w14:textId="77777777" w:rsidR="006E4618" w:rsidRPr="00240B7F" w:rsidRDefault="006E4618" w:rsidP="00205373">
      <w:pPr>
        <w:pStyle w:val="REG-Pa"/>
      </w:pPr>
    </w:p>
    <w:p w14:paraId="4042649B" w14:textId="77777777" w:rsidR="006E4618" w:rsidRPr="00240B7F" w:rsidRDefault="006E4618" w:rsidP="00205373">
      <w:pPr>
        <w:pStyle w:val="REG-Pa"/>
      </w:pPr>
      <w:r w:rsidRPr="00240B7F">
        <w:t>(d)</w:t>
      </w:r>
      <w:r w:rsidRPr="00240B7F">
        <w:tab/>
        <w:t>the transfer of a licence in terms of section 33 of the Act; or</w:t>
      </w:r>
    </w:p>
    <w:p w14:paraId="4E1A6A8B" w14:textId="77777777" w:rsidR="00205373" w:rsidRPr="00240B7F" w:rsidRDefault="00205373" w:rsidP="00205373">
      <w:pPr>
        <w:pStyle w:val="REG-Pa"/>
      </w:pPr>
    </w:p>
    <w:p w14:paraId="66764756" w14:textId="77777777" w:rsidR="006E4618" w:rsidRPr="00240B7F" w:rsidRDefault="006E4618" w:rsidP="00205373">
      <w:pPr>
        <w:pStyle w:val="REG-Pa"/>
      </w:pPr>
      <w:r w:rsidRPr="00240B7F">
        <w:t>(e)</w:t>
      </w:r>
      <w:r w:rsidRPr="00240B7F">
        <w:tab/>
        <w:t>the acquisition of a controlling interest in terms of section 34 of the Act, must be accompanied by an affidavit of financial interest made in accordance with</w:t>
      </w:r>
      <w:r w:rsidR="00205373" w:rsidRPr="00240B7F">
        <w:t xml:space="preserve"> </w:t>
      </w:r>
      <w:r w:rsidRPr="00240B7F">
        <w:t>subregulation (2).</w:t>
      </w:r>
    </w:p>
    <w:p w14:paraId="629B9D36" w14:textId="77777777" w:rsidR="006E4618" w:rsidRPr="00240B7F" w:rsidRDefault="006E4618" w:rsidP="00205373">
      <w:pPr>
        <w:pStyle w:val="REG-Pa"/>
        <w:rPr>
          <w:szCs w:val="24"/>
        </w:rPr>
      </w:pPr>
    </w:p>
    <w:p w14:paraId="06EAFAD6" w14:textId="503E23DE" w:rsidR="006E4618" w:rsidRPr="00240B7F" w:rsidRDefault="006E4618" w:rsidP="00205373">
      <w:pPr>
        <w:pStyle w:val="REG-P1"/>
      </w:pPr>
      <w:r w:rsidRPr="00240B7F">
        <w:t>(1)</w:t>
      </w:r>
      <w:r w:rsidR="005E427A" w:rsidRPr="005E427A">
        <w:rPr>
          <w:rStyle w:val="REG-AmendChar"/>
        </w:rPr>
        <w:t>[</w:t>
      </w:r>
      <w:r w:rsidR="00CB1458" w:rsidRPr="005E427A">
        <w:rPr>
          <w:rStyle w:val="REG-AmendChar"/>
        </w:rPr>
        <w:t>(2)</w:t>
      </w:r>
      <w:r w:rsidR="005E427A" w:rsidRPr="005E427A">
        <w:rPr>
          <w:rStyle w:val="REG-AmendChar"/>
        </w:rPr>
        <w:t>]</w:t>
      </w:r>
      <w:r w:rsidRPr="00240B7F">
        <w:t>An affidavit of financial interest referred to in subregulation must be made by the applicant, or a person having knowledge of the particular facts, setting forth</w:t>
      </w:r>
      <w:r w:rsidR="00205373" w:rsidRPr="00240B7F">
        <w:t xml:space="preserve"> </w:t>
      </w:r>
      <w:r w:rsidRPr="00240B7F">
        <w:t>-</w:t>
      </w:r>
    </w:p>
    <w:p w14:paraId="7FA58B87" w14:textId="77777777" w:rsidR="006E4618" w:rsidRPr="00240B7F" w:rsidRDefault="006E4618" w:rsidP="00205373">
      <w:pPr>
        <w:pStyle w:val="REG-P1"/>
      </w:pPr>
    </w:p>
    <w:p w14:paraId="0CE6A532" w14:textId="77777777" w:rsidR="006E4618" w:rsidRPr="00240B7F" w:rsidRDefault="006E4618" w:rsidP="00205373">
      <w:pPr>
        <w:pStyle w:val="REG-Pa"/>
      </w:pPr>
      <w:r w:rsidRPr="00240B7F">
        <w:t>(a)</w:t>
      </w:r>
      <w:r w:rsidRPr="00240B7F">
        <w:tab/>
        <w:t>the name, identity number and address of each person, who will have a financial interest in the business to which the application relates; and</w:t>
      </w:r>
    </w:p>
    <w:p w14:paraId="075C190E" w14:textId="77777777" w:rsidR="006E4618" w:rsidRPr="00240B7F" w:rsidRDefault="006E4618" w:rsidP="00205373">
      <w:pPr>
        <w:pStyle w:val="REG-Pa"/>
      </w:pPr>
    </w:p>
    <w:p w14:paraId="7339CFCD" w14:textId="77777777" w:rsidR="006E4618" w:rsidRPr="00240B7F" w:rsidRDefault="006E4618" w:rsidP="00205373">
      <w:pPr>
        <w:pStyle w:val="REG-Pa"/>
      </w:pPr>
      <w:r w:rsidRPr="00240B7F">
        <w:t>(b)</w:t>
      </w:r>
      <w:r w:rsidRPr="00240B7F">
        <w:tab/>
        <w:t>the nature and extent of the interest,</w:t>
      </w:r>
    </w:p>
    <w:p w14:paraId="0BE5E1A3" w14:textId="77777777" w:rsidR="006E4618" w:rsidRPr="00240B7F" w:rsidRDefault="006E4618" w:rsidP="00205373">
      <w:pPr>
        <w:pStyle w:val="REG-Pa"/>
        <w:rPr>
          <w:szCs w:val="24"/>
        </w:rPr>
      </w:pPr>
    </w:p>
    <w:p w14:paraId="0D0DEEED" w14:textId="4423E2B1" w:rsidR="006E4618" w:rsidRPr="00240B7F" w:rsidRDefault="006E4618" w:rsidP="00205373">
      <w:pPr>
        <w:pStyle w:val="REG-P1"/>
      </w:pPr>
      <w:r w:rsidRPr="00240B7F">
        <w:t>(2)</w:t>
      </w:r>
      <w:r w:rsidR="005E427A" w:rsidRPr="005E427A">
        <w:rPr>
          <w:rStyle w:val="REG-AmendChar"/>
        </w:rPr>
        <w:t>[</w:t>
      </w:r>
      <w:r w:rsidR="00CB1458" w:rsidRPr="005E427A">
        <w:rPr>
          <w:rStyle w:val="REG-AmendChar"/>
        </w:rPr>
        <w:t>(3)</w:t>
      </w:r>
      <w:r w:rsidR="005E427A" w:rsidRPr="005E427A">
        <w:rPr>
          <w:rStyle w:val="REG-AmendChar"/>
        </w:rPr>
        <w:t>]</w:t>
      </w:r>
      <w:r w:rsidRPr="00240B7F">
        <w:t xml:space="preserve">Notwithstanding subregulation </w:t>
      </w:r>
      <w:r w:rsidRPr="00240B7F">
        <w:rPr>
          <w:szCs w:val="20"/>
        </w:rPr>
        <w:t>(1</w:t>
      </w:r>
      <w:r w:rsidR="005E427A">
        <w:rPr>
          <w:szCs w:val="20"/>
        </w:rPr>
        <w:t>)</w:t>
      </w:r>
      <w:r w:rsidR="005E427A" w:rsidRPr="005E427A">
        <w:rPr>
          <w:rStyle w:val="REG-AmendChar"/>
        </w:rPr>
        <w:t>[</w:t>
      </w:r>
      <w:r w:rsidR="00CB1458" w:rsidRPr="005E427A">
        <w:rPr>
          <w:rStyle w:val="REG-AmendChar"/>
        </w:rPr>
        <w:t>(2)</w:t>
      </w:r>
      <w:r w:rsidR="005E427A" w:rsidRPr="005E427A">
        <w:rPr>
          <w:rStyle w:val="REG-AmendChar"/>
        </w:rPr>
        <w:t>]</w:t>
      </w:r>
      <w:r w:rsidRPr="00240B7F">
        <w:rPr>
          <w:szCs w:val="20"/>
        </w:rPr>
        <w:t xml:space="preserve">, </w:t>
      </w:r>
      <w:r w:rsidRPr="00240B7F">
        <w:t>in the case of a financial interest of a public company, statutory institution or a co-operative contemplated in the Co-operatives Act, 1996 (Act No. 23 of 1996) it is sufficient to furnish in the affidavit only -</w:t>
      </w:r>
    </w:p>
    <w:p w14:paraId="6A93C33A" w14:textId="77777777" w:rsidR="006E4618" w:rsidRPr="00240B7F" w:rsidRDefault="006E4618" w:rsidP="00205373">
      <w:pPr>
        <w:pStyle w:val="REG-P1"/>
        <w:rPr>
          <w:szCs w:val="24"/>
        </w:rPr>
      </w:pPr>
    </w:p>
    <w:p w14:paraId="41B56CB3" w14:textId="77777777" w:rsidR="006E4618" w:rsidRPr="00240B7F" w:rsidRDefault="006E4618" w:rsidP="00205373">
      <w:pPr>
        <w:pStyle w:val="REG-Pa"/>
      </w:pPr>
      <w:r w:rsidRPr="00240B7F">
        <w:t>(a)</w:t>
      </w:r>
      <w:r w:rsidRPr="00240B7F">
        <w:tab/>
        <w:t>the name, address and registration number (if any) of the company, statutory institution or co-operative;</w:t>
      </w:r>
    </w:p>
    <w:p w14:paraId="6817E6B1" w14:textId="77777777" w:rsidR="006E4618" w:rsidRPr="00240B7F" w:rsidRDefault="006E4618" w:rsidP="00205373">
      <w:pPr>
        <w:pStyle w:val="REG-Pa"/>
        <w:rPr>
          <w:szCs w:val="24"/>
        </w:rPr>
      </w:pPr>
    </w:p>
    <w:p w14:paraId="77FA0211" w14:textId="77777777" w:rsidR="006E4618" w:rsidRPr="00240B7F" w:rsidRDefault="006E4618" w:rsidP="00205373">
      <w:pPr>
        <w:pStyle w:val="REG-Pa"/>
      </w:pPr>
      <w:r w:rsidRPr="00240B7F">
        <w:t>(b)</w:t>
      </w:r>
      <w:r w:rsidRPr="00240B7F">
        <w:tab/>
        <w:t>the nature and extent of the financial interest of the company, statutory institution or co-operative; and</w:t>
      </w:r>
    </w:p>
    <w:p w14:paraId="4D2E4A59" w14:textId="77777777" w:rsidR="006E4618" w:rsidRPr="00240B7F" w:rsidRDefault="006E4618" w:rsidP="00205373">
      <w:pPr>
        <w:pStyle w:val="REG-Pa"/>
      </w:pPr>
    </w:p>
    <w:p w14:paraId="03E7220F" w14:textId="77777777" w:rsidR="006E4618" w:rsidRPr="00240B7F" w:rsidRDefault="006E4618" w:rsidP="00205373">
      <w:pPr>
        <w:pStyle w:val="REG-Pa"/>
      </w:pPr>
      <w:r w:rsidRPr="00240B7F">
        <w:t>(c)</w:t>
      </w:r>
      <w:r w:rsidRPr="00240B7F">
        <w:tab/>
        <w:t>the name, address and identity number of each director of the company, statutory institution or co-operative.</w:t>
      </w:r>
    </w:p>
    <w:p w14:paraId="5512583D" w14:textId="77777777" w:rsidR="006E4618" w:rsidRPr="00240B7F" w:rsidRDefault="006E4618" w:rsidP="006E4618">
      <w:pPr>
        <w:pStyle w:val="REG-P0"/>
      </w:pPr>
    </w:p>
    <w:p w14:paraId="3BCFFE3E" w14:textId="77777777" w:rsidR="00BA13E0" w:rsidRPr="00240B7F" w:rsidRDefault="00BA13E0" w:rsidP="00CB1458">
      <w:pPr>
        <w:pStyle w:val="REG-Amend"/>
      </w:pPr>
      <w:r w:rsidRPr="00240B7F">
        <w:t xml:space="preserve">[The subregulations in regulation </w:t>
      </w:r>
      <w:r w:rsidR="00CB1458" w:rsidRPr="00240B7F">
        <w:t>9 appear</w:t>
      </w:r>
      <w:r w:rsidRPr="00240B7F">
        <w:t xml:space="preserve"> to be misnumbered. There is no number for what appears to be the first subregulation</w:t>
      </w:r>
      <w:r w:rsidR="00CB1458" w:rsidRPr="00240B7F">
        <w:t>. If</w:t>
      </w:r>
      <w:r w:rsidRPr="00240B7F">
        <w:t xml:space="preserve"> this subregulation become</w:t>
      </w:r>
      <w:r w:rsidR="00CB1458" w:rsidRPr="00240B7F">
        <w:t>s</w:t>
      </w:r>
      <w:r w:rsidRPr="00240B7F">
        <w:t xml:space="preserve"> number (1), then the other subregulation numbers would nee</w:t>
      </w:r>
      <w:r w:rsidR="00CB1458" w:rsidRPr="00240B7F">
        <w:t>d</w:t>
      </w:r>
      <w:r w:rsidRPr="00240B7F">
        <w:t xml:space="preserve"> to be adjusted accordingly</w:t>
      </w:r>
      <w:r w:rsidR="00CB1458" w:rsidRPr="00240B7F">
        <w:t xml:space="preserve"> to (2) and (3)</w:t>
      </w:r>
      <w:r w:rsidRPr="00240B7F">
        <w:t>.</w:t>
      </w:r>
      <w:r w:rsidR="00CB1458" w:rsidRPr="00240B7F">
        <w:t xml:space="preserve"> The cross-references in the regulation seem to be partly based on the erroneous numbering and partly on the intended numbering. The numbers inserted in green probably reflect what was intended.</w:t>
      </w:r>
      <w:r w:rsidRPr="00240B7F">
        <w:t>]</w:t>
      </w:r>
    </w:p>
    <w:p w14:paraId="35596172" w14:textId="77777777" w:rsidR="00BA13E0" w:rsidRPr="00240B7F" w:rsidRDefault="00BA13E0" w:rsidP="006E4618">
      <w:pPr>
        <w:pStyle w:val="REG-P0"/>
      </w:pPr>
    </w:p>
    <w:p w14:paraId="40FC32D9" w14:textId="77777777" w:rsidR="006E4618" w:rsidRPr="00240B7F" w:rsidRDefault="006E4618" w:rsidP="00205373">
      <w:pPr>
        <w:pStyle w:val="REG-P0"/>
        <w:rPr>
          <w:b/>
        </w:rPr>
      </w:pPr>
      <w:r w:rsidRPr="00240B7F">
        <w:rPr>
          <w:b/>
        </w:rPr>
        <w:t>Advertising of application</w:t>
      </w:r>
    </w:p>
    <w:p w14:paraId="26377FE8" w14:textId="77777777" w:rsidR="006E4618" w:rsidRPr="00240B7F" w:rsidRDefault="006E4618" w:rsidP="00205373">
      <w:pPr>
        <w:pStyle w:val="REG-P0"/>
        <w:rPr>
          <w:b/>
          <w:szCs w:val="24"/>
        </w:rPr>
      </w:pPr>
    </w:p>
    <w:p w14:paraId="3A32AF4A" w14:textId="32A046EE" w:rsidR="006E4618" w:rsidRPr="00240B7F" w:rsidRDefault="00205373" w:rsidP="00205373">
      <w:pPr>
        <w:pStyle w:val="REG-P1"/>
      </w:pPr>
      <w:r w:rsidRPr="00240B7F">
        <w:rPr>
          <w:b/>
        </w:rPr>
        <w:t>10.</w:t>
      </w:r>
      <w:r w:rsidRPr="00240B7F">
        <w:t xml:space="preserve"> </w:t>
      </w:r>
      <w:r w:rsidRPr="00240B7F">
        <w:tab/>
      </w:r>
      <w:r w:rsidR="006E4618" w:rsidRPr="00240B7F">
        <w:t>(1)</w:t>
      </w:r>
      <w:r w:rsidR="005714A3">
        <w:t xml:space="preserve"> </w:t>
      </w:r>
      <w:r w:rsidRPr="00240B7F">
        <w:tab/>
      </w:r>
      <w:r w:rsidR="006E4618" w:rsidRPr="00240B7F">
        <w:t>Any advertisement of an application required to be published in terms of these regulations must be published in the prescribed form, subject to subregulation (2), in a daily newspaper which is printed and circulated in the region in which the premises to which the application relates are situated.</w:t>
      </w:r>
    </w:p>
    <w:p w14:paraId="457B72B7" w14:textId="77777777" w:rsidR="006E4618" w:rsidRPr="00240B7F" w:rsidRDefault="006E4618" w:rsidP="00205373">
      <w:pPr>
        <w:pStyle w:val="REG-P1"/>
      </w:pPr>
    </w:p>
    <w:p w14:paraId="2BEC9F3D" w14:textId="77777777" w:rsidR="006E4618" w:rsidRPr="00240B7F" w:rsidRDefault="006E4618" w:rsidP="00205373">
      <w:pPr>
        <w:pStyle w:val="REG-P1"/>
      </w:pPr>
      <w:r w:rsidRPr="00240B7F">
        <w:t>(2)</w:t>
      </w:r>
      <w:r w:rsidRPr="00240B7F">
        <w:tab/>
        <w:t>If a newspaper is not printed and circulated in the region concerned, the applicant must cause the notice of application to be displayed, with effect from the date on which the advertisement is required to be published, on the notice board, or at any other conspicuous place</w:t>
      </w:r>
      <w:r w:rsidR="00634105" w:rsidRPr="00240B7F">
        <w:t> </w:t>
      </w:r>
      <w:r w:rsidRPr="00240B7F">
        <w:t>-</w:t>
      </w:r>
    </w:p>
    <w:p w14:paraId="2FA5A8F3" w14:textId="77777777" w:rsidR="006E4618" w:rsidRPr="00240B7F" w:rsidRDefault="006E4618" w:rsidP="00205373">
      <w:pPr>
        <w:pStyle w:val="REG-P1"/>
      </w:pPr>
    </w:p>
    <w:p w14:paraId="014F3831" w14:textId="77777777" w:rsidR="006E4618" w:rsidRPr="00240B7F" w:rsidRDefault="006E4618" w:rsidP="00205373">
      <w:pPr>
        <w:pStyle w:val="REG-Pa"/>
      </w:pPr>
      <w:r w:rsidRPr="00240B7F">
        <w:t>(a)</w:t>
      </w:r>
      <w:r w:rsidRPr="00240B7F">
        <w:tab/>
        <w:t>at the office of the regional council concerned; and</w:t>
      </w:r>
    </w:p>
    <w:p w14:paraId="572B4EF8" w14:textId="77777777" w:rsidR="006E4618" w:rsidRPr="00240B7F" w:rsidRDefault="006E4618" w:rsidP="00205373">
      <w:pPr>
        <w:pStyle w:val="REG-Pa"/>
        <w:rPr>
          <w:szCs w:val="24"/>
        </w:rPr>
      </w:pPr>
    </w:p>
    <w:p w14:paraId="33816F84" w14:textId="77777777" w:rsidR="006E4618" w:rsidRPr="00240B7F" w:rsidRDefault="006E4618" w:rsidP="00205373">
      <w:pPr>
        <w:pStyle w:val="REG-Pa"/>
      </w:pPr>
      <w:r w:rsidRPr="00240B7F">
        <w:t>(b)</w:t>
      </w:r>
      <w:r w:rsidRPr="00240B7F">
        <w:tab/>
        <w:t>at a police station or a post office or the office of a traditional authority nearest to the place where the premises concerned are situated:</w:t>
      </w:r>
    </w:p>
    <w:p w14:paraId="079FDDB8" w14:textId="77777777" w:rsidR="006E4618" w:rsidRPr="00240B7F" w:rsidRDefault="006E4618" w:rsidP="00205373">
      <w:pPr>
        <w:pStyle w:val="REG-Pa"/>
        <w:rPr>
          <w:szCs w:val="24"/>
        </w:rPr>
      </w:pPr>
    </w:p>
    <w:p w14:paraId="1B098941" w14:textId="77777777" w:rsidR="006E4618" w:rsidRPr="00240B7F" w:rsidRDefault="006E4618" w:rsidP="00205373">
      <w:pPr>
        <w:pStyle w:val="REG-P0"/>
      </w:pPr>
      <w:r w:rsidRPr="00240B7F">
        <w:t>Provided that the applicant is not precluded from advertising the application in any newspaper which, although not printed in the region, circulates in the region.</w:t>
      </w:r>
    </w:p>
    <w:p w14:paraId="57E338EF" w14:textId="77777777" w:rsidR="006E4618" w:rsidRPr="00240B7F" w:rsidRDefault="006E4618" w:rsidP="00205373">
      <w:pPr>
        <w:pStyle w:val="REG-P0"/>
      </w:pPr>
    </w:p>
    <w:p w14:paraId="430C1D1D" w14:textId="77777777" w:rsidR="006E4618" w:rsidRPr="00240B7F" w:rsidRDefault="006E4618" w:rsidP="00205373">
      <w:pPr>
        <w:pStyle w:val="REG-P1"/>
      </w:pPr>
      <w:r w:rsidRPr="00240B7F">
        <w:t>(3)</w:t>
      </w:r>
      <w:r w:rsidRPr="00240B7F">
        <w:tab/>
        <w:t>Proof of publication of the notice must be furnished by the applicant, before or on the date of the hearing of the application by the submission of</w:t>
      </w:r>
      <w:r w:rsidR="00205373" w:rsidRPr="00240B7F">
        <w:t xml:space="preserve"> </w:t>
      </w:r>
      <w:r w:rsidRPr="00240B7F">
        <w:t>-</w:t>
      </w:r>
    </w:p>
    <w:p w14:paraId="42C5B7C7" w14:textId="77777777" w:rsidR="006E4618" w:rsidRPr="00240B7F" w:rsidRDefault="006E4618" w:rsidP="00205373">
      <w:pPr>
        <w:pStyle w:val="REG-P1"/>
      </w:pPr>
    </w:p>
    <w:p w14:paraId="362829C1" w14:textId="77777777" w:rsidR="006E4618" w:rsidRPr="00240B7F" w:rsidRDefault="006E4618" w:rsidP="00205373">
      <w:pPr>
        <w:pStyle w:val="REG-Pa"/>
      </w:pPr>
      <w:r w:rsidRPr="00240B7F">
        <w:t>(a)</w:t>
      </w:r>
      <w:r w:rsidRPr="00240B7F">
        <w:tab/>
        <w:t>a newspaper clipping, showing the date of application; or</w:t>
      </w:r>
    </w:p>
    <w:p w14:paraId="3DD6B07F" w14:textId="77777777" w:rsidR="006E4618" w:rsidRPr="00240B7F" w:rsidRDefault="006E4618" w:rsidP="00205373">
      <w:pPr>
        <w:pStyle w:val="REG-Pa"/>
        <w:rPr>
          <w:szCs w:val="24"/>
        </w:rPr>
      </w:pPr>
    </w:p>
    <w:p w14:paraId="703DDABD" w14:textId="77777777" w:rsidR="006E4618" w:rsidRPr="00240B7F" w:rsidRDefault="006E4618" w:rsidP="00205373">
      <w:pPr>
        <w:pStyle w:val="REG-Pa"/>
      </w:pPr>
      <w:r w:rsidRPr="00240B7F">
        <w:t>(b)</w:t>
      </w:r>
      <w:r w:rsidRPr="00240B7F">
        <w:tab/>
        <w:t>in a case contemplated in subregulation (2), a copy of the notice bearing the date stamp of the relevant office referred to in that subregulation at which the notice was displayed.</w:t>
      </w:r>
    </w:p>
    <w:p w14:paraId="0FFD865D" w14:textId="77777777" w:rsidR="006E4618" w:rsidRPr="00240B7F" w:rsidRDefault="006E4618" w:rsidP="00205373">
      <w:pPr>
        <w:pStyle w:val="REG-Pa"/>
      </w:pPr>
    </w:p>
    <w:p w14:paraId="0C186173" w14:textId="77777777" w:rsidR="006E4618" w:rsidRPr="00240B7F" w:rsidRDefault="006E4618" w:rsidP="00205373">
      <w:pPr>
        <w:pStyle w:val="REG-P0"/>
        <w:rPr>
          <w:b/>
        </w:rPr>
      </w:pPr>
      <w:r w:rsidRPr="00240B7F">
        <w:rPr>
          <w:b/>
        </w:rPr>
        <w:t>Objections and submissions in relation to applications</w:t>
      </w:r>
    </w:p>
    <w:p w14:paraId="1E5F2D14" w14:textId="77777777" w:rsidR="006E4618" w:rsidRPr="00240B7F" w:rsidRDefault="006E4618" w:rsidP="00205373">
      <w:pPr>
        <w:pStyle w:val="REG-P0"/>
        <w:rPr>
          <w:b/>
        </w:rPr>
      </w:pPr>
    </w:p>
    <w:p w14:paraId="445129DD" w14:textId="77777777" w:rsidR="006E4618" w:rsidRPr="00240B7F" w:rsidRDefault="006E4618" w:rsidP="00205373">
      <w:pPr>
        <w:pStyle w:val="REG-P1"/>
      </w:pPr>
      <w:r w:rsidRPr="00240B7F">
        <w:rPr>
          <w:rFonts w:eastAsia="Arial"/>
          <w:b/>
          <w:szCs w:val="20"/>
        </w:rPr>
        <w:t>11.</w:t>
      </w:r>
      <w:r w:rsidRPr="00240B7F">
        <w:rPr>
          <w:rFonts w:eastAsia="Arial"/>
          <w:szCs w:val="20"/>
        </w:rPr>
        <w:tab/>
      </w:r>
      <w:r w:rsidR="00205373" w:rsidRPr="00240B7F">
        <w:rPr>
          <w:rFonts w:eastAsia="Arial"/>
          <w:szCs w:val="20"/>
        </w:rPr>
        <w:t>(1</w:t>
      </w:r>
      <w:r w:rsidRPr="00240B7F">
        <w:rPr>
          <w:rFonts w:eastAsia="Arial"/>
          <w:szCs w:val="20"/>
        </w:rPr>
        <w:t>)</w:t>
      </w:r>
      <w:r w:rsidRPr="00240B7F">
        <w:rPr>
          <w:rFonts w:eastAsia="Arial"/>
          <w:szCs w:val="20"/>
        </w:rPr>
        <w:tab/>
      </w:r>
      <w:r w:rsidRPr="00240B7F">
        <w:t>Any objection or written submission lodged in terms of section 28 or 32(4) of the Act in relation to an application referred to in these regulations must</w:t>
      </w:r>
      <w:r w:rsidR="00205373" w:rsidRPr="00240B7F">
        <w:t xml:space="preserve"> </w:t>
      </w:r>
      <w:r w:rsidRPr="00240B7F">
        <w:t>-</w:t>
      </w:r>
    </w:p>
    <w:p w14:paraId="78BFD5B4" w14:textId="77777777" w:rsidR="006E4618" w:rsidRPr="00240B7F" w:rsidRDefault="006E4618" w:rsidP="00205373">
      <w:pPr>
        <w:pStyle w:val="REG-P1"/>
        <w:rPr>
          <w:szCs w:val="24"/>
        </w:rPr>
      </w:pPr>
    </w:p>
    <w:p w14:paraId="72765319" w14:textId="77777777" w:rsidR="006E4618" w:rsidRPr="00240B7F" w:rsidRDefault="006E4618" w:rsidP="00205373">
      <w:pPr>
        <w:pStyle w:val="REG-Pa"/>
      </w:pPr>
      <w:r w:rsidRPr="00240B7F">
        <w:t>(a)</w:t>
      </w:r>
      <w:r w:rsidRPr="00240B7F">
        <w:tab/>
        <w:t>be in writing, signed by the person making the objection or submission; and</w:t>
      </w:r>
    </w:p>
    <w:p w14:paraId="405ED7E6" w14:textId="77777777" w:rsidR="006E4618" w:rsidRPr="00240B7F" w:rsidRDefault="006E4618" w:rsidP="00205373">
      <w:pPr>
        <w:pStyle w:val="REG-Pa"/>
      </w:pPr>
    </w:p>
    <w:p w14:paraId="118D691A" w14:textId="77777777" w:rsidR="006E4618" w:rsidRPr="00240B7F" w:rsidRDefault="006E4618" w:rsidP="00205373">
      <w:pPr>
        <w:pStyle w:val="REG-Pa"/>
      </w:pPr>
      <w:r w:rsidRPr="00240B7F">
        <w:t>(b)</w:t>
      </w:r>
      <w:r w:rsidRPr="00240B7F">
        <w:tab/>
        <w:t>be lodged in duplicate.</w:t>
      </w:r>
    </w:p>
    <w:p w14:paraId="7905B60D" w14:textId="77777777" w:rsidR="006E4618" w:rsidRPr="00240B7F" w:rsidRDefault="006E4618" w:rsidP="00205373">
      <w:pPr>
        <w:pStyle w:val="REG-Pa"/>
      </w:pPr>
    </w:p>
    <w:p w14:paraId="6B2605FC" w14:textId="77777777" w:rsidR="006E4618" w:rsidRPr="00240B7F" w:rsidRDefault="006E4618" w:rsidP="00205373">
      <w:pPr>
        <w:pStyle w:val="REG-P1"/>
      </w:pPr>
      <w:r w:rsidRPr="00240B7F">
        <w:t>(2)</w:t>
      </w:r>
      <w:r w:rsidRPr="00240B7F">
        <w:tab/>
        <w:t xml:space="preserve">An objection or a submission referred to in subregulation </w:t>
      </w:r>
      <w:r w:rsidR="00205373" w:rsidRPr="00240B7F">
        <w:t>(1</w:t>
      </w:r>
      <w:r w:rsidRPr="00240B7F">
        <w:t>) must state -</w:t>
      </w:r>
    </w:p>
    <w:p w14:paraId="2CC078BA" w14:textId="77777777" w:rsidR="006E4618" w:rsidRPr="00240B7F" w:rsidRDefault="006E4618" w:rsidP="00205373">
      <w:pPr>
        <w:pStyle w:val="REG-P1"/>
        <w:rPr>
          <w:szCs w:val="24"/>
        </w:rPr>
      </w:pPr>
    </w:p>
    <w:p w14:paraId="6EE44BDD" w14:textId="77777777" w:rsidR="006E4618" w:rsidRPr="00240B7F" w:rsidRDefault="006E4618" w:rsidP="00205373">
      <w:pPr>
        <w:pStyle w:val="REG-Pa"/>
      </w:pPr>
      <w:r w:rsidRPr="00240B7F">
        <w:t>(a)</w:t>
      </w:r>
      <w:r w:rsidRPr="00240B7F">
        <w:tab/>
        <w:t>the name and address of the person by whom the objection or submission is made;</w:t>
      </w:r>
    </w:p>
    <w:p w14:paraId="473F4463" w14:textId="77777777" w:rsidR="006E4618" w:rsidRPr="00240B7F" w:rsidRDefault="006E4618" w:rsidP="00205373">
      <w:pPr>
        <w:pStyle w:val="REG-Pa"/>
        <w:rPr>
          <w:szCs w:val="24"/>
        </w:rPr>
      </w:pPr>
    </w:p>
    <w:p w14:paraId="612F6168" w14:textId="77777777" w:rsidR="006E4618" w:rsidRPr="00240B7F" w:rsidRDefault="006E4618" w:rsidP="00205373">
      <w:pPr>
        <w:pStyle w:val="REG-Pa"/>
      </w:pPr>
      <w:r w:rsidRPr="00240B7F">
        <w:t>(b)</w:t>
      </w:r>
      <w:r w:rsidRPr="00240B7F">
        <w:tab/>
        <w:t>the application in respect of which it is lodged, including -</w:t>
      </w:r>
    </w:p>
    <w:p w14:paraId="71B8ABA5" w14:textId="77777777" w:rsidR="006E4618" w:rsidRPr="00240B7F" w:rsidRDefault="006E4618" w:rsidP="00205373">
      <w:pPr>
        <w:pStyle w:val="REG-Pa"/>
      </w:pPr>
    </w:p>
    <w:p w14:paraId="549DC31D" w14:textId="77777777" w:rsidR="006E4618" w:rsidRPr="00240B7F" w:rsidRDefault="006E4618" w:rsidP="00205373">
      <w:pPr>
        <w:pStyle w:val="REG-Pi"/>
      </w:pPr>
      <w:r w:rsidRPr="00240B7F">
        <w:t>(i)</w:t>
      </w:r>
      <w:r w:rsidRPr="00240B7F">
        <w:tab/>
        <w:t>the name and address of the applicant; and</w:t>
      </w:r>
    </w:p>
    <w:p w14:paraId="43531836" w14:textId="77777777" w:rsidR="006E4618" w:rsidRPr="00240B7F" w:rsidRDefault="006E4618" w:rsidP="00205373">
      <w:pPr>
        <w:pStyle w:val="REG-Pi"/>
      </w:pPr>
    </w:p>
    <w:p w14:paraId="65D49FF0" w14:textId="77777777" w:rsidR="006E4618" w:rsidRPr="00240B7F" w:rsidRDefault="006E4618" w:rsidP="00205373">
      <w:pPr>
        <w:pStyle w:val="REG-Pi"/>
      </w:pPr>
      <w:r w:rsidRPr="00240B7F">
        <w:t>(ii)</w:t>
      </w:r>
      <w:r w:rsidRPr="00240B7F">
        <w:tab/>
        <w:t>the address of the premises to which the application relates; and</w:t>
      </w:r>
    </w:p>
    <w:p w14:paraId="2908AF9A" w14:textId="77777777" w:rsidR="006E4618" w:rsidRPr="00240B7F" w:rsidRDefault="006E4618" w:rsidP="00205373">
      <w:pPr>
        <w:pStyle w:val="REG-Pi"/>
      </w:pPr>
    </w:p>
    <w:p w14:paraId="4D45729F" w14:textId="77777777" w:rsidR="006E4618" w:rsidRPr="00240B7F" w:rsidRDefault="006E4618" w:rsidP="00205373">
      <w:pPr>
        <w:pStyle w:val="REG-Pa"/>
      </w:pPr>
      <w:r w:rsidRPr="00240B7F">
        <w:t>(c)</w:t>
      </w:r>
      <w:r w:rsidRPr="00240B7F">
        <w:tab/>
        <w:t>the grounds on which the objection or submission is made.</w:t>
      </w:r>
    </w:p>
    <w:p w14:paraId="7C4B2921" w14:textId="77777777" w:rsidR="006E4618" w:rsidRPr="00240B7F" w:rsidRDefault="006E4618" w:rsidP="00205373">
      <w:pPr>
        <w:pStyle w:val="REG-Pa"/>
      </w:pPr>
    </w:p>
    <w:p w14:paraId="6A75E25A" w14:textId="77777777" w:rsidR="006E4618" w:rsidRPr="00240B7F" w:rsidRDefault="006E4618" w:rsidP="00205373">
      <w:pPr>
        <w:pStyle w:val="REG-P1"/>
      </w:pPr>
      <w:r w:rsidRPr="00240B7F">
        <w:t>(3)</w:t>
      </w:r>
      <w:r w:rsidRPr="00240B7F">
        <w:tab/>
        <w:t>The secretary of a Committee or the magistrate with whom any objection or submission is lodged must furnish the applicant with a copy of the objection or submission</w:t>
      </w:r>
      <w:r w:rsidR="00205373" w:rsidRPr="00240B7F">
        <w:t xml:space="preserve"> </w:t>
      </w:r>
      <w:r w:rsidRPr="00240B7F">
        <w:t>-</w:t>
      </w:r>
    </w:p>
    <w:p w14:paraId="47799134" w14:textId="77777777" w:rsidR="006E4618" w:rsidRPr="00240B7F" w:rsidRDefault="006E4618" w:rsidP="00205373">
      <w:pPr>
        <w:pStyle w:val="REG-P1"/>
      </w:pPr>
    </w:p>
    <w:p w14:paraId="1DC4510F" w14:textId="77777777" w:rsidR="006E4618" w:rsidRPr="00240B7F" w:rsidRDefault="006E4618" w:rsidP="00205373">
      <w:pPr>
        <w:pStyle w:val="REG-Pa"/>
      </w:pPr>
      <w:r w:rsidRPr="00240B7F">
        <w:t>(a)</w:t>
      </w:r>
      <w:r w:rsidRPr="00240B7F">
        <w:tab/>
        <w:t>in the form as set out in Form 3;</w:t>
      </w:r>
    </w:p>
    <w:p w14:paraId="0F6665C6" w14:textId="77777777" w:rsidR="006E4618" w:rsidRPr="00240B7F" w:rsidRDefault="006E4618" w:rsidP="00205373">
      <w:pPr>
        <w:pStyle w:val="REG-Pa"/>
        <w:rPr>
          <w:szCs w:val="24"/>
        </w:rPr>
      </w:pPr>
    </w:p>
    <w:p w14:paraId="665B0EAE" w14:textId="77777777" w:rsidR="006E4618" w:rsidRPr="00240B7F" w:rsidRDefault="006E4618" w:rsidP="00205373">
      <w:pPr>
        <w:pStyle w:val="REG-Pa"/>
      </w:pPr>
      <w:r w:rsidRPr="00240B7F">
        <w:t>(b)</w:t>
      </w:r>
      <w:r w:rsidRPr="00240B7F">
        <w:tab/>
        <w:t>not less than seven days before the date of the meeting of the Committee or the public hearing by the magistrate, as the case may be, at which the application is to be heard.</w:t>
      </w:r>
    </w:p>
    <w:p w14:paraId="4E4F1A6D" w14:textId="77777777" w:rsidR="00634105" w:rsidRPr="00240B7F" w:rsidRDefault="00634105" w:rsidP="006E4618">
      <w:pPr>
        <w:pStyle w:val="REG-P0"/>
      </w:pPr>
    </w:p>
    <w:p w14:paraId="4BB5B30B" w14:textId="77777777" w:rsidR="006E4618" w:rsidRPr="00240B7F" w:rsidRDefault="006E4618" w:rsidP="00205373">
      <w:pPr>
        <w:pStyle w:val="REG-P0"/>
        <w:rPr>
          <w:b/>
          <w:szCs w:val="20"/>
        </w:rPr>
      </w:pPr>
      <w:r w:rsidRPr="00240B7F">
        <w:rPr>
          <w:b/>
          <w:szCs w:val="20"/>
        </w:rPr>
        <w:t>Reply to objection or submission</w:t>
      </w:r>
    </w:p>
    <w:p w14:paraId="14A298F9" w14:textId="77777777" w:rsidR="006E4618" w:rsidRPr="00240B7F" w:rsidRDefault="006E4618" w:rsidP="00205373">
      <w:pPr>
        <w:pStyle w:val="REG-P0"/>
        <w:rPr>
          <w:b/>
          <w:szCs w:val="24"/>
        </w:rPr>
      </w:pPr>
    </w:p>
    <w:p w14:paraId="3CD3321E" w14:textId="77777777" w:rsidR="006E4618" w:rsidRPr="00240B7F" w:rsidRDefault="006E4618" w:rsidP="00205373">
      <w:pPr>
        <w:pStyle w:val="REG-P1"/>
      </w:pPr>
      <w:r w:rsidRPr="00240B7F">
        <w:rPr>
          <w:b/>
        </w:rPr>
        <w:t>12</w:t>
      </w:r>
      <w:r w:rsidRPr="00240B7F">
        <w:t>.</w:t>
      </w:r>
      <w:r w:rsidRPr="00240B7F">
        <w:tab/>
        <w:t xml:space="preserve">(1) </w:t>
      </w:r>
      <w:r w:rsidR="00205373" w:rsidRPr="00240B7F">
        <w:tab/>
      </w:r>
      <w:r w:rsidRPr="00240B7F">
        <w:t>Not less than one day before the commencement of a meeting or a public hearing referred to in regulation 11, an applicant may lodge with the secretary of the Committee or the magistrate, as the case may be, a written reply to any objection or submission.</w:t>
      </w:r>
    </w:p>
    <w:p w14:paraId="0D368271" w14:textId="77777777" w:rsidR="006E4618" w:rsidRPr="00240B7F" w:rsidRDefault="006E4618" w:rsidP="00205373">
      <w:pPr>
        <w:pStyle w:val="REG-P1"/>
      </w:pPr>
    </w:p>
    <w:p w14:paraId="7F36DED9" w14:textId="77777777" w:rsidR="006E4618" w:rsidRPr="00240B7F" w:rsidRDefault="006E4618" w:rsidP="00205373">
      <w:pPr>
        <w:pStyle w:val="REG-P1"/>
      </w:pPr>
      <w:r w:rsidRPr="00240B7F">
        <w:t>(2)</w:t>
      </w:r>
      <w:r w:rsidRPr="00240B7F">
        <w:tab/>
        <w:t>Failure to lodge a written reply in terms of</w:t>
      </w:r>
      <w:r w:rsidR="00205373" w:rsidRPr="00240B7F">
        <w:t xml:space="preserve"> </w:t>
      </w:r>
      <w:r w:rsidRPr="00240B7F">
        <w:t>subregulation (1) does not preclude an applicant from giving a reply at the hearing of the application.</w:t>
      </w:r>
    </w:p>
    <w:p w14:paraId="771014B4" w14:textId="77777777" w:rsidR="006E4618" w:rsidRPr="00240B7F" w:rsidRDefault="006E4618" w:rsidP="00205373">
      <w:pPr>
        <w:pStyle w:val="REG-P1"/>
      </w:pPr>
    </w:p>
    <w:p w14:paraId="3EF7308E" w14:textId="77777777" w:rsidR="006E4618" w:rsidRPr="00240B7F" w:rsidRDefault="006E4618" w:rsidP="00205373">
      <w:pPr>
        <w:pStyle w:val="REG-P1"/>
      </w:pPr>
      <w:r w:rsidRPr="00240B7F">
        <w:t>(3)</w:t>
      </w:r>
      <w:r w:rsidRPr="00240B7F">
        <w:tab/>
        <w:t>If, when hearing an application, a Committee or a magistrate of own accord raises an objection in relation to an application, the Committee or the magistrate must, if the applicant so requests, grant a postponement of the application for a reasonable time to allow the applicant to prepare a reply to the objection.</w:t>
      </w:r>
    </w:p>
    <w:p w14:paraId="2C0E9878" w14:textId="77777777" w:rsidR="006E4618" w:rsidRPr="00240B7F" w:rsidRDefault="006E4618" w:rsidP="00205373">
      <w:pPr>
        <w:pStyle w:val="REG-P1"/>
      </w:pPr>
    </w:p>
    <w:p w14:paraId="46FC081D" w14:textId="77777777" w:rsidR="006E4618" w:rsidRPr="00240B7F" w:rsidRDefault="006E4618" w:rsidP="00205373">
      <w:pPr>
        <w:pStyle w:val="REG-P0"/>
        <w:jc w:val="center"/>
        <w:rPr>
          <w:b/>
          <w:szCs w:val="20"/>
        </w:rPr>
      </w:pPr>
      <w:r w:rsidRPr="00240B7F">
        <w:rPr>
          <w:b/>
          <w:szCs w:val="20"/>
        </w:rPr>
        <w:t>PART IV</w:t>
      </w:r>
    </w:p>
    <w:p w14:paraId="4DD0162D" w14:textId="77777777" w:rsidR="006E4618" w:rsidRPr="00240B7F" w:rsidRDefault="006E4618" w:rsidP="00205373">
      <w:pPr>
        <w:pStyle w:val="REG-P0"/>
        <w:jc w:val="center"/>
        <w:rPr>
          <w:b/>
          <w:szCs w:val="24"/>
        </w:rPr>
      </w:pPr>
    </w:p>
    <w:p w14:paraId="42EFADCA" w14:textId="77777777" w:rsidR="006E4618" w:rsidRPr="00240B7F" w:rsidRDefault="006E4618" w:rsidP="00205373">
      <w:pPr>
        <w:pStyle w:val="REG-P0"/>
        <w:jc w:val="center"/>
        <w:rPr>
          <w:b/>
          <w:szCs w:val="20"/>
        </w:rPr>
      </w:pPr>
      <w:r w:rsidRPr="00240B7F">
        <w:rPr>
          <w:b/>
          <w:szCs w:val="20"/>
        </w:rPr>
        <w:t>APPLICATION FOR A LICENCE IN TERMS OF SECTION 27</w:t>
      </w:r>
    </w:p>
    <w:p w14:paraId="7FEAF85E" w14:textId="77777777" w:rsidR="006E4618" w:rsidRPr="00240B7F" w:rsidRDefault="006E4618" w:rsidP="00205373">
      <w:pPr>
        <w:pStyle w:val="REG-P0"/>
        <w:rPr>
          <w:b/>
        </w:rPr>
      </w:pPr>
    </w:p>
    <w:p w14:paraId="7447341E" w14:textId="77777777" w:rsidR="006E4618" w:rsidRPr="00240B7F" w:rsidRDefault="006E4618" w:rsidP="00205373">
      <w:pPr>
        <w:pStyle w:val="REG-P0"/>
        <w:rPr>
          <w:b/>
          <w:szCs w:val="20"/>
        </w:rPr>
      </w:pPr>
      <w:r w:rsidRPr="00240B7F">
        <w:rPr>
          <w:b/>
          <w:szCs w:val="20"/>
        </w:rPr>
        <w:t>Application for licence</w:t>
      </w:r>
    </w:p>
    <w:p w14:paraId="6AA75A68" w14:textId="77777777" w:rsidR="006E4618" w:rsidRPr="00240B7F" w:rsidRDefault="006E4618" w:rsidP="00205373">
      <w:pPr>
        <w:pStyle w:val="REG-P0"/>
        <w:rPr>
          <w:szCs w:val="10"/>
        </w:rPr>
      </w:pPr>
    </w:p>
    <w:p w14:paraId="31443D32" w14:textId="77777777" w:rsidR="006E4618" w:rsidRPr="00240B7F" w:rsidRDefault="006E4618" w:rsidP="00205373">
      <w:pPr>
        <w:pStyle w:val="REG-P1"/>
      </w:pPr>
      <w:r w:rsidRPr="00240B7F">
        <w:rPr>
          <w:b/>
        </w:rPr>
        <w:t>13.</w:t>
      </w:r>
      <w:r w:rsidRPr="00240B7F">
        <w:tab/>
        <w:t xml:space="preserve">(1) </w:t>
      </w:r>
      <w:r w:rsidR="00205373" w:rsidRPr="00240B7F">
        <w:tab/>
      </w:r>
      <w:r w:rsidRPr="00240B7F">
        <w:t xml:space="preserve">An application in terms of section 27 of the Act for the grant of </w:t>
      </w:r>
      <w:r w:rsidRPr="00240B7F">
        <w:rPr>
          <w:szCs w:val="36"/>
        </w:rPr>
        <w:t xml:space="preserve">a </w:t>
      </w:r>
      <w:r w:rsidRPr="00240B7F">
        <w:t>licence (other tha</w:t>
      </w:r>
      <w:r w:rsidR="00205373" w:rsidRPr="00240B7F">
        <w:t>n</w:t>
      </w:r>
      <w:r w:rsidRPr="00240B7F">
        <w:t xml:space="preserve"> a </w:t>
      </w:r>
      <w:r w:rsidR="00974F10" w:rsidRPr="00240B7F">
        <w:t xml:space="preserve">shebeen liquor licence and </w:t>
      </w:r>
      <w:r w:rsidRPr="00240B7F">
        <w:t>hotel</w:t>
      </w:r>
      <w:r w:rsidR="00205373" w:rsidRPr="00240B7F">
        <w:t xml:space="preserve"> </w:t>
      </w:r>
      <w:r w:rsidRPr="00240B7F">
        <w:t>liquor licence, a parks liquor licence or a temporary liquor licence) must -</w:t>
      </w:r>
    </w:p>
    <w:p w14:paraId="21EC72D8" w14:textId="77777777" w:rsidR="006E4618" w:rsidRPr="00240B7F" w:rsidRDefault="006E4618" w:rsidP="00205373">
      <w:pPr>
        <w:pStyle w:val="REG-P1"/>
        <w:rPr>
          <w:szCs w:val="24"/>
        </w:rPr>
      </w:pPr>
    </w:p>
    <w:p w14:paraId="06FE8D7B" w14:textId="77777777" w:rsidR="00974F10" w:rsidRPr="00240B7F" w:rsidRDefault="00974F10" w:rsidP="00974F10">
      <w:pPr>
        <w:pStyle w:val="REG-Amend"/>
      </w:pPr>
      <w:r w:rsidRPr="00240B7F">
        <w:t xml:space="preserve">[subregulation (1) </w:t>
      </w:r>
      <w:r w:rsidR="00BF7411" w:rsidRPr="00240B7F">
        <w:t>amended by GN 105/2006</w:t>
      </w:r>
      <w:r w:rsidRPr="00240B7F">
        <w:t>]</w:t>
      </w:r>
    </w:p>
    <w:p w14:paraId="6E866652" w14:textId="77777777" w:rsidR="00974F10" w:rsidRPr="00240B7F" w:rsidRDefault="00974F10" w:rsidP="00205373">
      <w:pPr>
        <w:pStyle w:val="REG-P1"/>
        <w:rPr>
          <w:szCs w:val="24"/>
        </w:rPr>
      </w:pPr>
    </w:p>
    <w:p w14:paraId="3510524C" w14:textId="77777777" w:rsidR="006E4618" w:rsidRPr="00240B7F" w:rsidRDefault="006E4618" w:rsidP="00205373">
      <w:pPr>
        <w:pStyle w:val="REG-Pa"/>
      </w:pPr>
      <w:r w:rsidRPr="00240B7F">
        <w:t>(a)</w:t>
      </w:r>
      <w:r w:rsidRPr="00240B7F">
        <w:tab/>
        <w:t>be made in the form as set out in Form 1;</w:t>
      </w:r>
    </w:p>
    <w:p w14:paraId="4E3206D9" w14:textId="77777777" w:rsidR="006E4618" w:rsidRPr="00240B7F" w:rsidRDefault="006E4618" w:rsidP="00205373">
      <w:pPr>
        <w:pStyle w:val="REG-Pa"/>
        <w:rPr>
          <w:szCs w:val="24"/>
        </w:rPr>
      </w:pPr>
    </w:p>
    <w:p w14:paraId="703D997B" w14:textId="77777777" w:rsidR="006E4618" w:rsidRPr="00240B7F" w:rsidRDefault="006E4618" w:rsidP="00205373">
      <w:pPr>
        <w:pStyle w:val="REG-Pa"/>
      </w:pPr>
      <w:r w:rsidRPr="00240B7F">
        <w:t>(b)</w:t>
      </w:r>
      <w:r w:rsidRPr="00240B7F">
        <w:tab/>
        <w:t>be lodged in eightfold with the clerk of the court; and</w:t>
      </w:r>
    </w:p>
    <w:p w14:paraId="0635FE0C" w14:textId="77777777" w:rsidR="006E4618" w:rsidRPr="00240B7F" w:rsidRDefault="006E4618" w:rsidP="00205373">
      <w:pPr>
        <w:pStyle w:val="REG-Pa"/>
        <w:rPr>
          <w:szCs w:val="24"/>
        </w:rPr>
      </w:pPr>
    </w:p>
    <w:p w14:paraId="605FB74C" w14:textId="77777777" w:rsidR="006E4618" w:rsidRPr="00240B7F" w:rsidRDefault="006E4618" w:rsidP="00205373">
      <w:pPr>
        <w:pStyle w:val="REG-Pa"/>
      </w:pPr>
      <w:r w:rsidRPr="00240B7F">
        <w:t>(c)</w:t>
      </w:r>
      <w:r w:rsidRPr="00240B7F">
        <w:tab/>
        <w:t>be lodged not more than 60 days and not less than 42 days before the date of the meeting of the Committee at which the application is to be heard.</w:t>
      </w:r>
    </w:p>
    <w:p w14:paraId="5307CD81" w14:textId="77777777" w:rsidR="006E4618" w:rsidRPr="00240B7F" w:rsidRDefault="006E4618" w:rsidP="00205373">
      <w:pPr>
        <w:pStyle w:val="REG-Pa"/>
        <w:rPr>
          <w:szCs w:val="24"/>
        </w:rPr>
      </w:pPr>
    </w:p>
    <w:p w14:paraId="6D63A11B" w14:textId="77777777" w:rsidR="006E4618" w:rsidRPr="00240B7F" w:rsidRDefault="006E4618" w:rsidP="00205373">
      <w:pPr>
        <w:pStyle w:val="REG-P1"/>
        <w:rPr>
          <w:szCs w:val="20"/>
        </w:rPr>
      </w:pPr>
      <w:r w:rsidRPr="00240B7F">
        <w:rPr>
          <w:szCs w:val="20"/>
        </w:rPr>
        <w:t>(2)</w:t>
      </w:r>
      <w:r w:rsidRPr="00240B7F">
        <w:rPr>
          <w:szCs w:val="20"/>
        </w:rPr>
        <w:tab/>
        <w:t xml:space="preserve">An application referred to in </w:t>
      </w:r>
      <w:r w:rsidR="00205373" w:rsidRPr="00240B7F">
        <w:rPr>
          <w:szCs w:val="20"/>
        </w:rPr>
        <w:t>subre</w:t>
      </w:r>
      <w:r w:rsidRPr="00240B7F">
        <w:rPr>
          <w:szCs w:val="20"/>
        </w:rPr>
        <w:t>gulation (1) must be accompanied by</w:t>
      </w:r>
      <w:r w:rsidR="00205373" w:rsidRPr="00240B7F">
        <w:rPr>
          <w:szCs w:val="20"/>
        </w:rPr>
        <w:t xml:space="preserve"> </w:t>
      </w:r>
      <w:r w:rsidRPr="00240B7F">
        <w:rPr>
          <w:szCs w:val="20"/>
        </w:rPr>
        <w:t>-</w:t>
      </w:r>
    </w:p>
    <w:p w14:paraId="22288172" w14:textId="77777777" w:rsidR="006E4618" w:rsidRPr="00240B7F" w:rsidRDefault="006E4618" w:rsidP="00205373">
      <w:pPr>
        <w:pStyle w:val="REG-P1"/>
        <w:rPr>
          <w:szCs w:val="24"/>
        </w:rPr>
      </w:pPr>
    </w:p>
    <w:p w14:paraId="06FAB6FA" w14:textId="77777777" w:rsidR="006E4618" w:rsidRPr="00240B7F" w:rsidRDefault="006E4618" w:rsidP="00205373">
      <w:pPr>
        <w:pStyle w:val="REG-Pa"/>
      </w:pPr>
      <w:r w:rsidRPr="00240B7F">
        <w:t>(a)</w:t>
      </w:r>
      <w:r w:rsidRPr="00240B7F">
        <w:tab/>
        <w:t>a plan of the premises concerned, clearly showing</w:t>
      </w:r>
      <w:r w:rsidR="00205373" w:rsidRPr="00240B7F">
        <w:t xml:space="preserve"> </w:t>
      </w:r>
      <w:r w:rsidRPr="00240B7F">
        <w:t>-</w:t>
      </w:r>
    </w:p>
    <w:p w14:paraId="5B4A5003" w14:textId="77777777" w:rsidR="006E4618" w:rsidRPr="00240B7F" w:rsidRDefault="006E4618" w:rsidP="00205373">
      <w:pPr>
        <w:pStyle w:val="REG-Pa"/>
        <w:rPr>
          <w:szCs w:val="24"/>
        </w:rPr>
      </w:pPr>
    </w:p>
    <w:p w14:paraId="4CEC6FF6" w14:textId="77777777" w:rsidR="006E4618" w:rsidRPr="00240B7F" w:rsidRDefault="006E4618" w:rsidP="00205373">
      <w:pPr>
        <w:pStyle w:val="REG-Pi"/>
      </w:pPr>
      <w:r w:rsidRPr="00240B7F">
        <w:t>(i)</w:t>
      </w:r>
      <w:r w:rsidRPr="00240B7F">
        <w:tab/>
        <w:t>the dimensions of each room on the premises;</w:t>
      </w:r>
    </w:p>
    <w:p w14:paraId="25900749" w14:textId="77777777" w:rsidR="006E4618" w:rsidRPr="00240B7F" w:rsidRDefault="006E4618" w:rsidP="00205373">
      <w:pPr>
        <w:pStyle w:val="REG-Pi"/>
        <w:rPr>
          <w:szCs w:val="24"/>
        </w:rPr>
      </w:pPr>
    </w:p>
    <w:p w14:paraId="217449F9" w14:textId="77777777" w:rsidR="006E4618" w:rsidRPr="00240B7F" w:rsidRDefault="006E4618" w:rsidP="00205373">
      <w:pPr>
        <w:pStyle w:val="REG-Pi"/>
      </w:pPr>
      <w:r w:rsidRPr="00240B7F">
        <w:t>(ii)</w:t>
      </w:r>
      <w:r w:rsidRPr="00240B7F">
        <w:tab/>
        <w:t>all doors, windows, and counters, if applicable, including places of entry into the premises; and</w:t>
      </w:r>
    </w:p>
    <w:p w14:paraId="05468FC1" w14:textId="77777777" w:rsidR="006E4618" w:rsidRPr="00240B7F" w:rsidRDefault="006E4618" w:rsidP="00205373">
      <w:pPr>
        <w:pStyle w:val="REG-Pi"/>
      </w:pPr>
    </w:p>
    <w:p w14:paraId="7F059EB9" w14:textId="77777777" w:rsidR="006E4618" w:rsidRPr="00240B7F" w:rsidRDefault="006E4618" w:rsidP="00205373">
      <w:pPr>
        <w:pStyle w:val="REG-Pi"/>
      </w:pPr>
      <w:r w:rsidRPr="00240B7F">
        <w:t>(iii)</w:t>
      </w:r>
      <w:r w:rsidRPr="00240B7F">
        <w:tab/>
        <w:t>the streets or other places from which the premises may be entered;</w:t>
      </w:r>
    </w:p>
    <w:p w14:paraId="15A72794" w14:textId="77777777" w:rsidR="006E4618" w:rsidRPr="00240B7F" w:rsidRDefault="006E4618" w:rsidP="00205373">
      <w:pPr>
        <w:pStyle w:val="REG-Pi"/>
        <w:rPr>
          <w:szCs w:val="24"/>
        </w:rPr>
      </w:pPr>
    </w:p>
    <w:p w14:paraId="48A622B8" w14:textId="77777777" w:rsidR="006E4618" w:rsidRPr="00240B7F" w:rsidRDefault="006E4618" w:rsidP="00205373">
      <w:pPr>
        <w:pStyle w:val="REG-Pa"/>
      </w:pPr>
      <w:r w:rsidRPr="00240B7F">
        <w:t>(b)</w:t>
      </w:r>
      <w:r w:rsidRPr="00240B7F">
        <w:tab/>
        <w:t>a description of the premises with reference to the const</w:t>
      </w:r>
      <w:r w:rsidR="00205373" w:rsidRPr="00240B7F">
        <w:t>ruction</w:t>
      </w:r>
      <w:r w:rsidRPr="00240B7F">
        <w:t>, lay-out, furnishing, fixtures, fittings, wall finishing and floor covering;</w:t>
      </w:r>
    </w:p>
    <w:p w14:paraId="288ED166" w14:textId="77777777" w:rsidR="006E4618" w:rsidRPr="00240B7F" w:rsidRDefault="006E4618" w:rsidP="00205373">
      <w:pPr>
        <w:pStyle w:val="REG-Pa"/>
        <w:rPr>
          <w:szCs w:val="24"/>
        </w:rPr>
      </w:pPr>
    </w:p>
    <w:p w14:paraId="0A0406C2" w14:textId="77777777" w:rsidR="006E4618" w:rsidRPr="00240B7F" w:rsidRDefault="006E4618" w:rsidP="00205373">
      <w:pPr>
        <w:pStyle w:val="REG-Pa"/>
      </w:pPr>
      <w:r w:rsidRPr="00240B7F">
        <w:t>(c)</w:t>
      </w:r>
      <w:r w:rsidRPr="00240B7F">
        <w:tab/>
        <w:t>an affidavit of financial interest referred to in regulation 9;</w:t>
      </w:r>
    </w:p>
    <w:p w14:paraId="5783E5A4" w14:textId="77777777" w:rsidR="006E4618" w:rsidRPr="00240B7F" w:rsidRDefault="006E4618" w:rsidP="00205373">
      <w:pPr>
        <w:pStyle w:val="REG-Pa"/>
        <w:rPr>
          <w:szCs w:val="24"/>
        </w:rPr>
      </w:pPr>
    </w:p>
    <w:p w14:paraId="7A0DA203" w14:textId="77777777" w:rsidR="006E4618" w:rsidRPr="00240B7F" w:rsidRDefault="006E4618" w:rsidP="00205373">
      <w:pPr>
        <w:pStyle w:val="REG-Pa"/>
      </w:pPr>
      <w:r w:rsidRPr="00240B7F">
        <w:t>(d)</w:t>
      </w:r>
      <w:r w:rsidRPr="00240B7F">
        <w:tab/>
        <w:t>a certified copy of the agreement relating to a financial interest contemplated in paragraph (c);</w:t>
      </w:r>
    </w:p>
    <w:p w14:paraId="780D3A55" w14:textId="77777777" w:rsidR="006E4618" w:rsidRPr="00240B7F" w:rsidRDefault="006E4618" w:rsidP="00205373">
      <w:pPr>
        <w:pStyle w:val="REG-Pa"/>
        <w:rPr>
          <w:szCs w:val="24"/>
        </w:rPr>
      </w:pPr>
    </w:p>
    <w:p w14:paraId="2E83C8CA" w14:textId="55A8A0E9" w:rsidR="006E4618" w:rsidRPr="00240B7F" w:rsidRDefault="006E4618" w:rsidP="00205373">
      <w:pPr>
        <w:pStyle w:val="REG-Pa"/>
      </w:pPr>
      <w:r w:rsidRPr="00240B7F">
        <w:t>(e)</w:t>
      </w:r>
      <w:r w:rsidRPr="00240B7F">
        <w:tab/>
        <w:t>a certified copy of a title deed, an agreement of</w:t>
      </w:r>
      <w:r w:rsidR="00205373" w:rsidRPr="00240B7F">
        <w:t xml:space="preserve"> </w:t>
      </w:r>
      <w:r w:rsidRPr="00240B7F">
        <w:t xml:space="preserve">lease or any other </w:t>
      </w:r>
      <w:r w:rsidR="00205373" w:rsidRPr="00240B7F">
        <w:t>instru</w:t>
      </w:r>
      <w:r w:rsidRPr="00240B7F">
        <w:t>ment showing the applicant</w:t>
      </w:r>
      <w:r w:rsidR="009E4688">
        <w:t>’</w:t>
      </w:r>
      <w:r w:rsidRPr="00240B7F">
        <w:t>s right of occupation of the premises in respect of which the application is made;</w:t>
      </w:r>
    </w:p>
    <w:p w14:paraId="10BAB53E" w14:textId="77777777" w:rsidR="006E4618" w:rsidRPr="00240B7F" w:rsidRDefault="006E4618" w:rsidP="00205373">
      <w:pPr>
        <w:pStyle w:val="REG-Pa"/>
      </w:pPr>
    </w:p>
    <w:p w14:paraId="65C7C66A" w14:textId="77777777" w:rsidR="006E4618" w:rsidRPr="00240B7F" w:rsidRDefault="006E4618" w:rsidP="00205373">
      <w:pPr>
        <w:pStyle w:val="REG-Pa"/>
      </w:pPr>
      <w:r w:rsidRPr="00240B7F">
        <w:rPr>
          <w:szCs w:val="21"/>
        </w:rPr>
        <w:t>(f)</w:t>
      </w:r>
      <w:r w:rsidRPr="00240B7F">
        <w:rPr>
          <w:szCs w:val="21"/>
        </w:rPr>
        <w:tab/>
      </w:r>
      <w:r w:rsidRPr="00240B7F">
        <w:t>if applicable, an extract of</w:t>
      </w:r>
      <w:r w:rsidR="00205373" w:rsidRPr="00240B7F">
        <w:t xml:space="preserve"> </w:t>
      </w:r>
      <w:r w:rsidRPr="00240B7F">
        <w:t>the resolution referred to in regulation 8(2);</w:t>
      </w:r>
    </w:p>
    <w:p w14:paraId="3C13C7DF" w14:textId="77777777" w:rsidR="006E4618" w:rsidRPr="00240B7F" w:rsidRDefault="006E4618" w:rsidP="00205373">
      <w:pPr>
        <w:pStyle w:val="REG-Pa"/>
        <w:rPr>
          <w:szCs w:val="24"/>
        </w:rPr>
      </w:pPr>
    </w:p>
    <w:p w14:paraId="5DE7770C" w14:textId="77777777" w:rsidR="006E4618" w:rsidRPr="00240B7F" w:rsidRDefault="006E4618" w:rsidP="00205373">
      <w:pPr>
        <w:pStyle w:val="REG-Pa"/>
        <w:rPr>
          <w:szCs w:val="20"/>
        </w:rPr>
      </w:pPr>
      <w:r w:rsidRPr="00240B7F">
        <w:rPr>
          <w:szCs w:val="20"/>
        </w:rPr>
        <w:t>(g)</w:t>
      </w:r>
      <w:r w:rsidRPr="00240B7F">
        <w:rPr>
          <w:szCs w:val="20"/>
        </w:rPr>
        <w:tab/>
        <w:t>if the premises in respect of which the licence is applied for is situated within a local authority area as defined in section 1 of the Local Authorities Act, 1992 (Act No. 23 of 1992), a certificate issued by the local authority council concerned in which it is specified that the conduct of the proposed business on the premises concerned will not be in conflict with any town planning scheme or any township condition applicable to the premises;</w:t>
      </w:r>
    </w:p>
    <w:p w14:paraId="13CEFAAD" w14:textId="77777777" w:rsidR="00205373" w:rsidRPr="00240B7F" w:rsidRDefault="00205373" w:rsidP="006E4618">
      <w:pPr>
        <w:pStyle w:val="REG-P0"/>
        <w:rPr>
          <w:sz w:val="20"/>
          <w:szCs w:val="20"/>
        </w:rPr>
      </w:pPr>
    </w:p>
    <w:p w14:paraId="0673873B" w14:textId="77777777" w:rsidR="006E4618" w:rsidRPr="00240B7F" w:rsidRDefault="006E4618" w:rsidP="00205373">
      <w:pPr>
        <w:pStyle w:val="REG-Pa"/>
      </w:pPr>
      <w:r w:rsidRPr="00240B7F">
        <w:rPr>
          <w:szCs w:val="20"/>
        </w:rPr>
        <w:t>(h)</w:t>
      </w:r>
      <w:r w:rsidRPr="00240B7F">
        <w:rPr>
          <w:szCs w:val="20"/>
        </w:rPr>
        <w:tab/>
      </w:r>
      <w:r w:rsidRPr="00240B7F">
        <w:t>any written representations which the applicant may wish to submit in support of the application.</w:t>
      </w:r>
    </w:p>
    <w:p w14:paraId="1917A7BF" w14:textId="77777777" w:rsidR="006E4618" w:rsidRPr="00240B7F" w:rsidRDefault="006E4618" w:rsidP="00205373">
      <w:pPr>
        <w:pStyle w:val="REG-Pa"/>
      </w:pPr>
    </w:p>
    <w:p w14:paraId="3B8AFE8A" w14:textId="77777777" w:rsidR="006E4618" w:rsidRPr="00240B7F" w:rsidRDefault="006E4618" w:rsidP="00205373">
      <w:pPr>
        <w:pStyle w:val="REG-P1"/>
      </w:pPr>
      <w:r w:rsidRPr="00240B7F">
        <w:rPr>
          <w:szCs w:val="20"/>
        </w:rPr>
        <w:t>(3)</w:t>
      </w:r>
      <w:r w:rsidRPr="00240B7F">
        <w:rPr>
          <w:szCs w:val="20"/>
        </w:rPr>
        <w:tab/>
      </w:r>
      <w:r w:rsidRPr="00240B7F">
        <w:t>Upon the lodging of an application in terms of subregulation (1), the applicant must furnish to the clerk of the court -</w:t>
      </w:r>
    </w:p>
    <w:p w14:paraId="5E53B7CB" w14:textId="77777777" w:rsidR="006E4618" w:rsidRPr="00240B7F" w:rsidRDefault="006E4618" w:rsidP="00205373">
      <w:pPr>
        <w:pStyle w:val="REG-P1"/>
      </w:pPr>
    </w:p>
    <w:p w14:paraId="4CBEC169" w14:textId="77777777" w:rsidR="006E4618" w:rsidRPr="00240B7F" w:rsidRDefault="006E4618" w:rsidP="00205373">
      <w:pPr>
        <w:pStyle w:val="REG-Pa"/>
      </w:pPr>
      <w:r w:rsidRPr="00240B7F">
        <w:rPr>
          <w:szCs w:val="20"/>
        </w:rPr>
        <w:t>(a)</w:t>
      </w:r>
      <w:r w:rsidRPr="00240B7F">
        <w:rPr>
          <w:szCs w:val="20"/>
        </w:rPr>
        <w:tab/>
      </w:r>
      <w:r w:rsidRPr="00240B7F">
        <w:t>the receipt in respect of payment of the application fee; and</w:t>
      </w:r>
    </w:p>
    <w:p w14:paraId="4D0EAABE" w14:textId="77777777" w:rsidR="006E4618" w:rsidRPr="00240B7F" w:rsidRDefault="006E4618" w:rsidP="00205373">
      <w:pPr>
        <w:pStyle w:val="REG-Pa"/>
      </w:pPr>
    </w:p>
    <w:p w14:paraId="46B90D72" w14:textId="77777777" w:rsidR="006E4618" w:rsidRPr="00240B7F" w:rsidRDefault="006E4618" w:rsidP="00205373">
      <w:pPr>
        <w:pStyle w:val="REG-Pa"/>
      </w:pPr>
      <w:r w:rsidRPr="00240B7F">
        <w:rPr>
          <w:szCs w:val="20"/>
        </w:rPr>
        <w:t>(b)</w:t>
      </w:r>
      <w:r w:rsidRPr="00240B7F">
        <w:rPr>
          <w:szCs w:val="20"/>
        </w:rPr>
        <w:tab/>
      </w:r>
      <w:r w:rsidRPr="00240B7F">
        <w:t>three copies of the notice referred to in regulation 14, duly completed.</w:t>
      </w:r>
    </w:p>
    <w:p w14:paraId="4445A0C3" w14:textId="77777777" w:rsidR="006E4618" w:rsidRPr="00240B7F" w:rsidRDefault="006E4618" w:rsidP="00205373">
      <w:pPr>
        <w:pStyle w:val="REG-Pa"/>
        <w:rPr>
          <w:szCs w:val="24"/>
        </w:rPr>
      </w:pPr>
    </w:p>
    <w:p w14:paraId="3E352438" w14:textId="31CA54BD" w:rsidR="006E4618" w:rsidRPr="00240B7F" w:rsidRDefault="006E4618" w:rsidP="00205373">
      <w:pPr>
        <w:pStyle w:val="REG-P1"/>
      </w:pPr>
      <w:r w:rsidRPr="00240B7F">
        <w:t xml:space="preserve">(4) </w:t>
      </w:r>
      <w:r w:rsidR="00205373" w:rsidRPr="00240B7F">
        <w:tab/>
      </w:r>
      <w:r w:rsidRPr="00240B7F">
        <w:t>If an application for a licence in terms of section 27 of the Act relates to a train, a motor vehicle, a ship, an aircraft or any other conveyance, not being immovable premises, the application must be lodged with the clerk of the magistrate</w:t>
      </w:r>
      <w:r w:rsidR="009E4688">
        <w:t>’</w:t>
      </w:r>
      <w:r w:rsidRPr="00240B7F">
        <w:t>s court for the district in which the registered office or the head office of the applicant is situated.</w:t>
      </w:r>
    </w:p>
    <w:p w14:paraId="17BB47D8" w14:textId="77777777" w:rsidR="006E4618" w:rsidRPr="00240B7F" w:rsidRDefault="006E4618" w:rsidP="00205373">
      <w:pPr>
        <w:pStyle w:val="REG-P0"/>
        <w:rPr>
          <w:b/>
          <w:szCs w:val="24"/>
        </w:rPr>
      </w:pPr>
    </w:p>
    <w:p w14:paraId="06BFF899" w14:textId="77777777" w:rsidR="00974F10" w:rsidRPr="00240B7F" w:rsidRDefault="00974F10" w:rsidP="00974F10">
      <w:pPr>
        <w:pStyle w:val="REG-P0"/>
        <w:rPr>
          <w:b/>
          <w:szCs w:val="24"/>
        </w:rPr>
      </w:pPr>
      <w:r w:rsidRPr="00240B7F">
        <w:rPr>
          <w:b/>
        </w:rPr>
        <w:t>Application for shebeen liquor licence</w:t>
      </w:r>
    </w:p>
    <w:p w14:paraId="0DB0B1DE" w14:textId="77777777" w:rsidR="00974F10" w:rsidRPr="00240B7F" w:rsidRDefault="00974F10" w:rsidP="00205373">
      <w:pPr>
        <w:pStyle w:val="REG-P0"/>
      </w:pPr>
    </w:p>
    <w:p w14:paraId="4EA45289" w14:textId="77777777" w:rsidR="00974F10" w:rsidRPr="00240B7F" w:rsidRDefault="00974F10" w:rsidP="00974F10">
      <w:pPr>
        <w:pStyle w:val="REG-P1"/>
      </w:pPr>
      <w:r w:rsidRPr="00240B7F">
        <w:rPr>
          <w:b/>
        </w:rPr>
        <w:t>13A.</w:t>
      </w:r>
      <w:r w:rsidRPr="00240B7F">
        <w:t xml:space="preserve"> </w:t>
      </w:r>
      <w:r w:rsidRPr="00240B7F">
        <w:tab/>
        <w:t xml:space="preserve">(1) </w:t>
      </w:r>
      <w:r w:rsidRPr="00240B7F">
        <w:tab/>
        <w:t>An application in terms of section 27 of the Act for the grant of a shebeen liquor licence must -</w:t>
      </w:r>
    </w:p>
    <w:p w14:paraId="10FF3727" w14:textId="77777777" w:rsidR="00974F10" w:rsidRPr="00240B7F" w:rsidRDefault="00974F10" w:rsidP="00974F10">
      <w:pPr>
        <w:autoSpaceDE w:val="0"/>
        <w:autoSpaceDN w:val="0"/>
        <w:adjustRightInd w:val="0"/>
        <w:rPr>
          <w:rFonts w:cs="Times New Roman"/>
          <w:lang w:val="en-ZA"/>
        </w:rPr>
      </w:pPr>
    </w:p>
    <w:p w14:paraId="29F37D6E" w14:textId="77777777" w:rsidR="00974F10" w:rsidRPr="00240B7F" w:rsidRDefault="00974F10" w:rsidP="00974F10">
      <w:pPr>
        <w:pStyle w:val="REG-Pa"/>
      </w:pPr>
      <w:r w:rsidRPr="00240B7F">
        <w:t xml:space="preserve">(a) </w:t>
      </w:r>
      <w:r w:rsidRPr="00240B7F">
        <w:tab/>
        <w:t>be made in the form as set out in Form 1A;</w:t>
      </w:r>
    </w:p>
    <w:p w14:paraId="7D1FA984" w14:textId="77777777" w:rsidR="00974F10" w:rsidRPr="00240B7F" w:rsidRDefault="00974F10" w:rsidP="00974F10">
      <w:pPr>
        <w:pStyle w:val="REG-Pa"/>
      </w:pPr>
    </w:p>
    <w:p w14:paraId="42B734E0" w14:textId="77777777" w:rsidR="00974F10" w:rsidRPr="00240B7F" w:rsidRDefault="00974F10" w:rsidP="00974F10">
      <w:pPr>
        <w:pStyle w:val="REG-Pa"/>
      </w:pPr>
      <w:r w:rsidRPr="00240B7F">
        <w:t xml:space="preserve">(b) </w:t>
      </w:r>
      <w:r w:rsidRPr="00240B7F">
        <w:tab/>
        <w:t>be lodged with the clerk of the court; and</w:t>
      </w:r>
    </w:p>
    <w:p w14:paraId="09743C09" w14:textId="77777777" w:rsidR="00974F10" w:rsidRPr="00240B7F" w:rsidRDefault="00974F10" w:rsidP="00974F10">
      <w:pPr>
        <w:pStyle w:val="REG-Pa"/>
      </w:pPr>
    </w:p>
    <w:p w14:paraId="4B2FE3C2" w14:textId="77777777" w:rsidR="00974F10" w:rsidRPr="00240B7F" w:rsidRDefault="00974F10" w:rsidP="00974F10">
      <w:pPr>
        <w:pStyle w:val="REG-Pa"/>
      </w:pPr>
      <w:r w:rsidRPr="00240B7F">
        <w:t xml:space="preserve">(c) </w:t>
      </w:r>
      <w:r w:rsidRPr="00240B7F">
        <w:tab/>
        <w:t>be lodged not more than 60 days and not less than 42 days before the date of the meeting of the Committee at which the application is to be heard.</w:t>
      </w:r>
    </w:p>
    <w:p w14:paraId="0741760D" w14:textId="77777777" w:rsidR="00974F10" w:rsidRPr="00240B7F" w:rsidRDefault="00974F10" w:rsidP="00974F10">
      <w:pPr>
        <w:autoSpaceDE w:val="0"/>
        <w:autoSpaceDN w:val="0"/>
        <w:adjustRightInd w:val="0"/>
        <w:rPr>
          <w:rFonts w:cs="Times New Roman"/>
          <w:lang w:val="en-ZA"/>
        </w:rPr>
      </w:pPr>
    </w:p>
    <w:p w14:paraId="755A8BC3" w14:textId="77777777" w:rsidR="00974F10" w:rsidRPr="00240B7F" w:rsidRDefault="00974F10" w:rsidP="00974F10">
      <w:pPr>
        <w:pStyle w:val="REG-P1"/>
      </w:pPr>
      <w:r w:rsidRPr="00240B7F">
        <w:t xml:space="preserve">(2) </w:t>
      </w:r>
      <w:r w:rsidRPr="00240B7F">
        <w:tab/>
        <w:t>Subject to subregulation (5), an application referred to in subregulation (1) must be accompanied by -</w:t>
      </w:r>
    </w:p>
    <w:p w14:paraId="2DB0BD24" w14:textId="77777777" w:rsidR="00974F10" w:rsidRPr="00240B7F" w:rsidRDefault="00974F10" w:rsidP="00974F10">
      <w:pPr>
        <w:pStyle w:val="REG-P1"/>
      </w:pPr>
    </w:p>
    <w:p w14:paraId="7054C6F2" w14:textId="77777777" w:rsidR="00974F10" w:rsidRPr="00240B7F" w:rsidRDefault="00974F10" w:rsidP="00974F10">
      <w:pPr>
        <w:pStyle w:val="REG-Pa"/>
      </w:pPr>
      <w:r w:rsidRPr="00240B7F">
        <w:t xml:space="preserve">(a) </w:t>
      </w:r>
      <w:r w:rsidRPr="00240B7F">
        <w:tab/>
        <w:t>a sketch of the premises concerned, showing -</w:t>
      </w:r>
    </w:p>
    <w:p w14:paraId="7F612CF1" w14:textId="77777777" w:rsidR="00974F10" w:rsidRPr="00240B7F" w:rsidRDefault="00974F10" w:rsidP="00974F10">
      <w:pPr>
        <w:pStyle w:val="REG-Pa"/>
      </w:pPr>
    </w:p>
    <w:p w14:paraId="4E0623A5" w14:textId="77777777" w:rsidR="00974F10" w:rsidRPr="00240B7F" w:rsidRDefault="00974F10" w:rsidP="00974F10">
      <w:pPr>
        <w:pStyle w:val="REG-Pi"/>
      </w:pPr>
      <w:r w:rsidRPr="00240B7F">
        <w:t xml:space="preserve">(i) </w:t>
      </w:r>
      <w:r w:rsidRPr="00240B7F">
        <w:tab/>
        <w:t>the dimensions of each room on the premises;</w:t>
      </w:r>
    </w:p>
    <w:p w14:paraId="5C9241CA" w14:textId="77777777" w:rsidR="00974F10" w:rsidRPr="00240B7F" w:rsidRDefault="00974F10" w:rsidP="00974F10">
      <w:pPr>
        <w:pStyle w:val="REG-Pi"/>
      </w:pPr>
    </w:p>
    <w:p w14:paraId="71F2BBD8" w14:textId="77777777" w:rsidR="00974F10" w:rsidRPr="00240B7F" w:rsidRDefault="00974F10" w:rsidP="00974F10">
      <w:pPr>
        <w:pStyle w:val="REG-Pi"/>
      </w:pPr>
      <w:r w:rsidRPr="00240B7F">
        <w:t xml:space="preserve">(ii) </w:t>
      </w:r>
      <w:r w:rsidRPr="00240B7F">
        <w:tab/>
        <w:t>all doors, windows, and counters, if applicable, including places of entry into the premises; and</w:t>
      </w:r>
    </w:p>
    <w:p w14:paraId="081D4907" w14:textId="77777777" w:rsidR="00974F10" w:rsidRPr="00240B7F" w:rsidRDefault="00974F10" w:rsidP="00974F10">
      <w:pPr>
        <w:pStyle w:val="REG-Pi"/>
      </w:pPr>
    </w:p>
    <w:p w14:paraId="6687593F" w14:textId="77777777" w:rsidR="00974F10" w:rsidRPr="00240B7F" w:rsidRDefault="00974F10" w:rsidP="00974F10">
      <w:pPr>
        <w:pStyle w:val="REG-Pi"/>
      </w:pPr>
      <w:r w:rsidRPr="00240B7F">
        <w:t xml:space="preserve">(iii) </w:t>
      </w:r>
      <w:r w:rsidRPr="00240B7F">
        <w:tab/>
        <w:t>the streets or other places from which the premises may be entered;</w:t>
      </w:r>
    </w:p>
    <w:p w14:paraId="7177BF91" w14:textId="77777777" w:rsidR="00974F10" w:rsidRPr="00240B7F" w:rsidRDefault="00974F10" w:rsidP="00974F10">
      <w:pPr>
        <w:pStyle w:val="REG-Pi"/>
      </w:pPr>
    </w:p>
    <w:p w14:paraId="19FD1D48" w14:textId="77777777" w:rsidR="00974F10" w:rsidRPr="00240B7F" w:rsidRDefault="00974F10" w:rsidP="00974F10">
      <w:pPr>
        <w:pStyle w:val="REG-Pa"/>
      </w:pPr>
      <w:r w:rsidRPr="00240B7F">
        <w:t xml:space="preserve">(b) </w:t>
      </w:r>
      <w:r w:rsidRPr="00240B7F">
        <w:tab/>
        <w:t>a description of the premises with reference to the construction, layout, furnishing, fixtures, fittings, wall finishing and floor covering;</w:t>
      </w:r>
    </w:p>
    <w:p w14:paraId="1E591386" w14:textId="77777777" w:rsidR="00974F10" w:rsidRPr="00240B7F" w:rsidRDefault="00974F10" w:rsidP="00974F10">
      <w:pPr>
        <w:pStyle w:val="REG-Pa"/>
      </w:pPr>
    </w:p>
    <w:p w14:paraId="5A4EB047" w14:textId="77777777" w:rsidR="00974F10" w:rsidRPr="00240B7F" w:rsidRDefault="00974F10" w:rsidP="00974F10">
      <w:pPr>
        <w:pStyle w:val="REG-Pa"/>
      </w:pPr>
      <w:r w:rsidRPr="00240B7F">
        <w:t xml:space="preserve">(c) </w:t>
      </w:r>
      <w:r w:rsidRPr="00240B7F">
        <w:tab/>
        <w:t xml:space="preserve">an affidavit of financial interest referred to in regulation 9; </w:t>
      </w:r>
    </w:p>
    <w:p w14:paraId="17CD8144" w14:textId="77777777" w:rsidR="00974F10" w:rsidRPr="00240B7F" w:rsidRDefault="00974F10" w:rsidP="00974F10">
      <w:pPr>
        <w:pStyle w:val="REG-Pa"/>
      </w:pPr>
    </w:p>
    <w:p w14:paraId="41E4CFA4" w14:textId="77777777" w:rsidR="00974F10" w:rsidRPr="00240B7F" w:rsidRDefault="00974F10" w:rsidP="00974F10">
      <w:pPr>
        <w:pStyle w:val="REG-Pa"/>
      </w:pPr>
      <w:r w:rsidRPr="00240B7F">
        <w:t xml:space="preserve">(d) </w:t>
      </w:r>
      <w:r w:rsidRPr="00240B7F">
        <w:tab/>
        <w:t>a certified copy of the agreement relating to a financial interest contemplated in paragraph (c);</w:t>
      </w:r>
    </w:p>
    <w:p w14:paraId="01FE9A6D" w14:textId="77777777" w:rsidR="00974F10" w:rsidRPr="00240B7F" w:rsidRDefault="00974F10" w:rsidP="00974F10">
      <w:pPr>
        <w:pStyle w:val="REG-Pa"/>
      </w:pPr>
    </w:p>
    <w:p w14:paraId="1F7704E4" w14:textId="3735816E" w:rsidR="00974F10" w:rsidRPr="00240B7F" w:rsidRDefault="00974F10" w:rsidP="00974F10">
      <w:pPr>
        <w:pStyle w:val="REG-Pa"/>
      </w:pPr>
      <w:r w:rsidRPr="00240B7F">
        <w:t xml:space="preserve">(e) </w:t>
      </w:r>
      <w:r w:rsidRPr="00240B7F">
        <w:tab/>
        <w:t>a certified copy of a title deed, an agreement of lease or any other instrument showing or describing the applicant</w:t>
      </w:r>
      <w:r w:rsidR="009E4688">
        <w:t>’</w:t>
      </w:r>
      <w:r w:rsidRPr="00240B7F">
        <w:t>s right of occupation of the premises in respect of which the application is made or if the applicant cannot obtain such title deed, agreement or instrument, an affidavit setting out the conditions relating to the occupation of the premises concerned by the applicant;</w:t>
      </w:r>
    </w:p>
    <w:p w14:paraId="340368A3" w14:textId="77777777" w:rsidR="00974F10" w:rsidRPr="00240B7F" w:rsidRDefault="00974F10" w:rsidP="00974F10">
      <w:pPr>
        <w:pStyle w:val="REG-Pa"/>
      </w:pPr>
    </w:p>
    <w:p w14:paraId="01D1FC7A" w14:textId="77777777" w:rsidR="00974F10" w:rsidRPr="00240B7F" w:rsidRDefault="00974F10" w:rsidP="00974F10">
      <w:pPr>
        <w:pStyle w:val="REG-Pa"/>
      </w:pPr>
      <w:r w:rsidRPr="00240B7F">
        <w:t xml:space="preserve">(f) </w:t>
      </w:r>
      <w:r w:rsidRPr="00240B7F">
        <w:tab/>
        <w:t>if applicable, an extract of the resolution referred to in regulation 8(2);</w:t>
      </w:r>
    </w:p>
    <w:p w14:paraId="6FCF7DD4" w14:textId="77777777" w:rsidR="00974F10" w:rsidRPr="00240B7F" w:rsidRDefault="00974F10" w:rsidP="00974F10">
      <w:pPr>
        <w:pStyle w:val="REG-Pa"/>
      </w:pPr>
    </w:p>
    <w:p w14:paraId="061B1FFD" w14:textId="77777777" w:rsidR="00974F10" w:rsidRPr="00240B7F" w:rsidRDefault="00974F10" w:rsidP="00974F10">
      <w:pPr>
        <w:pStyle w:val="REG-Pa"/>
      </w:pPr>
      <w:r w:rsidRPr="00240B7F">
        <w:t xml:space="preserve">(g) </w:t>
      </w:r>
      <w:r w:rsidRPr="00240B7F">
        <w:tab/>
        <w:t>any written representations which the applicant may wish to submit in support of the application.</w:t>
      </w:r>
    </w:p>
    <w:p w14:paraId="59A6DB97" w14:textId="77777777" w:rsidR="00974F10" w:rsidRPr="00240B7F" w:rsidRDefault="00974F10" w:rsidP="00974F10">
      <w:pPr>
        <w:autoSpaceDE w:val="0"/>
        <w:autoSpaceDN w:val="0"/>
        <w:adjustRightInd w:val="0"/>
        <w:rPr>
          <w:rFonts w:cs="Times New Roman"/>
          <w:lang w:val="en-ZA"/>
        </w:rPr>
      </w:pPr>
    </w:p>
    <w:p w14:paraId="71430FE9" w14:textId="77777777" w:rsidR="00974F10" w:rsidRPr="00240B7F" w:rsidRDefault="00974F10" w:rsidP="00974F10">
      <w:pPr>
        <w:pStyle w:val="REG-P1"/>
      </w:pPr>
      <w:r w:rsidRPr="00240B7F">
        <w:t xml:space="preserve">(3) </w:t>
      </w:r>
      <w:r w:rsidRPr="00240B7F">
        <w:tab/>
        <w:t>Upon the lodging of an application in terms of subregulation (1), the applicant must furnish to the clerk of the court -</w:t>
      </w:r>
    </w:p>
    <w:p w14:paraId="34C6589A" w14:textId="77777777" w:rsidR="00974F10" w:rsidRPr="00240B7F" w:rsidRDefault="00974F10" w:rsidP="00974F10">
      <w:pPr>
        <w:pStyle w:val="REG-P1"/>
      </w:pPr>
    </w:p>
    <w:p w14:paraId="3841E8A2" w14:textId="77777777" w:rsidR="00974F10" w:rsidRPr="00240B7F" w:rsidRDefault="00974F10" w:rsidP="00974F10">
      <w:pPr>
        <w:pStyle w:val="REG-Pa"/>
      </w:pPr>
      <w:r w:rsidRPr="00240B7F">
        <w:t xml:space="preserve">(a) </w:t>
      </w:r>
      <w:r w:rsidRPr="00240B7F">
        <w:tab/>
        <w:t>the receipt in respect of payment of the application fee; and</w:t>
      </w:r>
    </w:p>
    <w:p w14:paraId="53865CC7" w14:textId="77777777" w:rsidR="00974F10" w:rsidRPr="00240B7F" w:rsidRDefault="00974F10" w:rsidP="00974F10">
      <w:pPr>
        <w:pStyle w:val="REG-Pa"/>
      </w:pPr>
    </w:p>
    <w:p w14:paraId="64A21489" w14:textId="77777777" w:rsidR="00974F10" w:rsidRPr="00240B7F" w:rsidRDefault="00974F10" w:rsidP="00974F10">
      <w:pPr>
        <w:pStyle w:val="REG-Pa"/>
      </w:pPr>
      <w:r w:rsidRPr="00240B7F">
        <w:t xml:space="preserve">(b) </w:t>
      </w:r>
      <w:r w:rsidRPr="00240B7F">
        <w:tab/>
        <w:t xml:space="preserve">three copies of the notice referred to in regulation 14, duly completed. </w:t>
      </w:r>
    </w:p>
    <w:p w14:paraId="38FAA83B" w14:textId="77777777" w:rsidR="00974F10" w:rsidRPr="00240B7F" w:rsidRDefault="00974F10" w:rsidP="00974F10">
      <w:pPr>
        <w:pStyle w:val="REG-Pa"/>
      </w:pPr>
    </w:p>
    <w:p w14:paraId="0314BED2" w14:textId="77777777" w:rsidR="00974F10" w:rsidRPr="00240B7F" w:rsidRDefault="00974F10" w:rsidP="00974F10">
      <w:pPr>
        <w:pStyle w:val="REG-P1"/>
      </w:pPr>
      <w:r w:rsidRPr="00240B7F">
        <w:t xml:space="preserve">(4) </w:t>
      </w:r>
      <w:r w:rsidRPr="00240B7F">
        <w:tab/>
        <w:t>It is the duty of the clerk of the court to render such assistance to an applicant for a shebeen licence as may be necessary to ensure that the applicant complies with the provisions of these regulations and the Act and to ensure that all relevant information is provided by the applicant.</w:t>
      </w:r>
    </w:p>
    <w:p w14:paraId="4DE93A88" w14:textId="77777777" w:rsidR="00974F10" w:rsidRPr="00240B7F" w:rsidRDefault="00974F10" w:rsidP="00974F10">
      <w:pPr>
        <w:pStyle w:val="REG-P1"/>
      </w:pPr>
    </w:p>
    <w:p w14:paraId="07774EC0" w14:textId="77777777" w:rsidR="00974F10" w:rsidRPr="00240B7F" w:rsidRDefault="00974F10" w:rsidP="00974F10">
      <w:pPr>
        <w:pStyle w:val="REG-P1"/>
      </w:pPr>
      <w:r w:rsidRPr="00240B7F">
        <w:t xml:space="preserve">(5) </w:t>
      </w:r>
      <w:r w:rsidRPr="00240B7F">
        <w:tab/>
        <w:t>The Chairperson of a Committee may draw up forms or questionnaires which the applicant may complete and which the committee may accept in stead of or in addition to the documents prescribed by subregulation (2)(a) or (b).</w:t>
      </w:r>
    </w:p>
    <w:p w14:paraId="0714CFFB" w14:textId="77777777" w:rsidR="00974F10" w:rsidRPr="00240B7F" w:rsidRDefault="00974F10" w:rsidP="00974F10">
      <w:pPr>
        <w:pStyle w:val="REG-P1"/>
      </w:pPr>
    </w:p>
    <w:p w14:paraId="447B7473" w14:textId="77777777" w:rsidR="00974F10" w:rsidRPr="00240B7F" w:rsidRDefault="00974F10" w:rsidP="00974F10">
      <w:pPr>
        <w:pStyle w:val="REG-P1"/>
      </w:pPr>
      <w:r w:rsidRPr="00240B7F">
        <w:t xml:space="preserve">(6) </w:t>
      </w:r>
      <w:r w:rsidRPr="00240B7F">
        <w:tab/>
        <w:t>Forms or questionnaires referred to in subregulation (5) must -</w:t>
      </w:r>
    </w:p>
    <w:p w14:paraId="4F2F3652" w14:textId="77777777" w:rsidR="00974F10" w:rsidRPr="00240B7F" w:rsidRDefault="00974F10" w:rsidP="00974F10">
      <w:pPr>
        <w:pStyle w:val="REG-P1"/>
      </w:pPr>
    </w:p>
    <w:p w14:paraId="6143B9C2" w14:textId="77777777" w:rsidR="00974F10" w:rsidRPr="00240B7F" w:rsidRDefault="00974F10" w:rsidP="00974F10">
      <w:pPr>
        <w:pStyle w:val="REG-Pa"/>
      </w:pPr>
      <w:r w:rsidRPr="00240B7F">
        <w:t xml:space="preserve">(a) </w:t>
      </w:r>
      <w:r w:rsidR="00381007" w:rsidRPr="00240B7F">
        <w:tab/>
      </w:r>
      <w:r w:rsidRPr="00240B7F">
        <w:t xml:space="preserve">be confirmed by oath or affirmation; and </w:t>
      </w:r>
    </w:p>
    <w:p w14:paraId="7E3A3CBC" w14:textId="77777777" w:rsidR="00974F10" w:rsidRPr="00240B7F" w:rsidRDefault="00974F10" w:rsidP="00974F10">
      <w:pPr>
        <w:pStyle w:val="REG-Pa"/>
      </w:pPr>
    </w:p>
    <w:p w14:paraId="1B3902C4" w14:textId="77777777" w:rsidR="00974F10" w:rsidRPr="00240B7F" w:rsidRDefault="00974F10" w:rsidP="00974F10">
      <w:pPr>
        <w:pStyle w:val="REG-Pa"/>
      </w:pPr>
      <w:r w:rsidRPr="00240B7F">
        <w:t xml:space="preserve">(b) </w:t>
      </w:r>
      <w:r w:rsidR="00381007" w:rsidRPr="00240B7F">
        <w:tab/>
      </w:r>
      <w:r w:rsidRPr="00240B7F">
        <w:t>be provided to applicants by the clerk of the court.</w:t>
      </w:r>
    </w:p>
    <w:p w14:paraId="752BE674" w14:textId="77777777" w:rsidR="00974F10" w:rsidRPr="00240B7F" w:rsidRDefault="00974F10" w:rsidP="00974F10">
      <w:pPr>
        <w:pStyle w:val="REG-Pa"/>
      </w:pPr>
    </w:p>
    <w:p w14:paraId="3034D465" w14:textId="77777777" w:rsidR="00974F10" w:rsidRPr="00240B7F" w:rsidRDefault="00974F10" w:rsidP="00974F10">
      <w:pPr>
        <w:pStyle w:val="REG-Amend"/>
        <w:rPr>
          <w:szCs w:val="20"/>
        </w:rPr>
      </w:pPr>
      <w:r w:rsidRPr="00240B7F">
        <w:t>[</w:t>
      </w:r>
      <w:r w:rsidR="00381007" w:rsidRPr="00240B7F">
        <w:t>r</w:t>
      </w:r>
      <w:r w:rsidRPr="00240B7F">
        <w:t>egulation 13A inserted by GN 105/2006]</w:t>
      </w:r>
    </w:p>
    <w:p w14:paraId="75C50207" w14:textId="77777777" w:rsidR="00974F10" w:rsidRPr="00240B7F" w:rsidRDefault="00974F10" w:rsidP="00205373">
      <w:pPr>
        <w:pStyle w:val="REG-P0"/>
        <w:rPr>
          <w:b/>
          <w:szCs w:val="20"/>
        </w:rPr>
      </w:pPr>
    </w:p>
    <w:p w14:paraId="21EBB07E" w14:textId="77777777" w:rsidR="006E4618" w:rsidRPr="00240B7F" w:rsidRDefault="006E4618" w:rsidP="00205373">
      <w:pPr>
        <w:pStyle w:val="REG-P0"/>
        <w:rPr>
          <w:b/>
          <w:szCs w:val="20"/>
        </w:rPr>
      </w:pPr>
      <w:r w:rsidRPr="00240B7F">
        <w:rPr>
          <w:b/>
          <w:szCs w:val="20"/>
        </w:rPr>
        <w:t>Notice of application</w:t>
      </w:r>
    </w:p>
    <w:p w14:paraId="69DEA59E" w14:textId="77777777" w:rsidR="006E4618" w:rsidRPr="00240B7F" w:rsidRDefault="006E4618" w:rsidP="00205373">
      <w:pPr>
        <w:pStyle w:val="REG-P0"/>
        <w:rPr>
          <w:b/>
        </w:rPr>
      </w:pPr>
    </w:p>
    <w:p w14:paraId="1D84820E" w14:textId="77777777" w:rsidR="006E4618" w:rsidRPr="00240B7F" w:rsidRDefault="006E4618" w:rsidP="00205373">
      <w:pPr>
        <w:pStyle w:val="REG-P1"/>
      </w:pPr>
      <w:r w:rsidRPr="00240B7F">
        <w:rPr>
          <w:b/>
          <w:szCs w:val="20"/>
        </w:rPr>
        <w:t>14.</w:t>
      </w:r>
      <w:r w:rsidRPr="00240B7F">
        <w:rPr>
          <w:szCs w:val="20"/>
        </w:rPr>
        <w:tab/>
      </w:r>
      <w:r w:rsidRPr="00240B7F">
        <w:t>A person who intends to lodge an application referred to in regulation 13 must advertise the application by publishing a notice, in the manner as prescribed by regulation 10 -</w:t>
      </w:r>
    </w:p>
    <w:p w14:paraId="7F7E1CE3" w14:textId="77777777" w:rsidR="006E4618" w:rsidRPr="00240B7F" w:rsidRDefault="006E4618" w:rsidP="00205373">
      <w:pPr>
        <w:pStyle w:val="REG-P1"/>
      </w:pPr>
    </w:p>
    <w:p w14:paraId="24272D72" w14:textId="77777777" w:rsidR="006E4618" w:rsidRPr="00240B7F" w:rsidRDefault="006E4618" w:rsidP="00205373">
      <w:pPr>
        <w:pStyle w:val="REG-Pa"/>
      </w:pPr>
      <w:r w:rsidRPr="00240B7F">
        <w:t>(a)</w:t>
      </w:r>
      <w:r w:rsidRPr="00240B7F">
        <w:tab/>
        <w:t>in the form as set out in Form 2;</w:t>
      </w:r>
    </w:p>
    <w:p w14:paraId="0E07475B" w14:textId="77777777" w:rsidR="006E4618" w:rsidRPr="00240B7F" w:rsidRDefault="006E4618" w:rsidP="00205373">
      <w:pPr>
        <w:pStyle w:val="REG-Pa"/>
        <w:rPr>
          <w:szCs w:val="24"/>
        </w:rPr>
      </w:pPr>
    </w:p>
    <w:p w14:paraId="484938D6" w14:textId="77777777" w:rsidR="006E4618" w:rsidRPr="00240B7F" w:rsidRDefault="006E4618" w:rsidP="00205373">
      <w:pPr>
        <w:pStyle w:val="REG-Pa"/>
      </w:pPr>
      <w:r w:rsidRPr="00240B7F">
        <w:t>(b)</w:t>
      </w:r>
      <w:r w:rsidRPr="00240B7F">
        <w:tab/>
        <w:t>not more than 14 days and not less than 7 days before the date on which the application will be lodged with the clerk of the court.</w:t>
      </w:r>
    </w:p>
    <w:p w14:paraId="3C164E39" w14:textId="77777777" w:rsidR="006E4618" w:rsidRPr="00240B7F" w:rsidRDefault="006E4618" w:rsidP="00205373">
      <w:pPr>
        <w:pStyle w:val="REG-P0"/>
        <w:rPr>
          <w:b/>
          <w:szCs w:val="24"/>
        </w:rPr>
      </w:pPr>
    </w:p>
    <w:p w14:paraId="3EC3AA70" w14:textId="77777777" w:rsidR="006E4618" w:rsidRPr="00240B7F" w:rsidRDefault="006E4618" w:rsidP="00205373">
      <w:pPr>
        <w:pStyle w:val="REG-P0"/>
        <w:rPr>
          <w:b/>
          <w:szCs w:val="20"/>
        </w:rPr>
      </w:pPr>
      <w:r w:rsidRPr="00240B7F">
        <w:rPr>
          <w:b/>
          <w:szCs w:val="20"/>
        </w:rPr>
        <w:t>Procedure on receipt of application</w:t>
      </w:r>
    </w:p>
    <w:p w14:paraId="736E5A55" w14:textId="77777777" w:rsidR="006E4618" w:rsidRPr="00240B7F" w:rsidRDefault="006E4618" w:rsidP="00205373">
      <w:pPr>
        <w:pStyle w:val="REG-P0"/>
        <w:rPr>
          <w:b/>
          <w:szCs w:val="24"/>
        </w:rPr>
      </w:pPr>
    </w:p>
    <w:p w14:paraId="6B8C724D" w14:textId="77777777" w:rsidR="006E4618" w:rsidRPr="00240B7F" w:rsidRDefault="006E4618" w:rsidP="00205373">
      <w:pPr>
        <w:pStyle w:val="REG-P1"/>
      </w:pPr>
      <w:r w:rsidRPr="00240B7F">
        <w:rPr>
          <w:b/>
          <w:szCs w:val="20"/>
        </w:rPr>
        <w:t>15.</w:t>
      </w:r>
      <w:r w:rsidRPr="00240B7F">
        <w:rPr>
          <w:szCs w:val="20"/>
        </w:rPr>
        <w:tab/>
      </w:r>
      <w:r w:rsidRPr="00240B7F">
        <w:t>On receipt of an application lodged with the clerk of the court in terms of regulation 13, the magistrate concerned must-</w:t>
      </w:r>
    </w:p>
    <w:p w14:paraId="0609E4E5" w14:textId="77777777" w:rsidR="006E4618" w:rsidRPr="00240B7F" w:rsidRDefault="006E4618" w:rsidP="00205373">
      <w:pPr>
        <w:pStyle w:val="REG-P1"/>
      </w:pPr>
    </w:p>
    <w:p w14:paraId="449ECE7A" w14:textId="6CF593C7" w:rsidR="006E4618" w:rsidRPr="00240B7F" w:rsidRDefault="006E4618" w:rsidP="00205373">
      <w:pPr>
        <w:pStyle w:val="REG-Pa"/>
      </w:pPr>
      <w:r w:rsidRPr="00240B7F">
        <w:t>(a)</w:t>
      </w:r>
      <w:r w:rsidRPr="00240B7F">
        <w:tab/>
        <w:t>if the magistrate is not the Committee Chairperson stationed at the seat of the region as contemplated in section 24(2)(a)(i) of the Act, cause one of the copies of the applicant</w:t>
      </w:r>
      <w:r w:rsidR="009E4688">
        <w:t>’</w:t>
      </w:r>
      <w:r w:rsidRPr="00240B7F">
        <w:t>s notice of application referred to in regulation 10(3)(b) to be displayed on the notice board of the magistrate</w:t>
      </w:r>
      <w:r w:rsidR="009E4688">
        <w:t>’</w:t>
      </w:r>
      <w:r w:rsidRPr="00240B7F">
        <w:t>s court for a period of not less than 30 days before the date of the meeting of the Committee at which the application is to be heard;</w:t>
      </w:r>
    </w:p>
    <w:p w14:paraId="1B63FB62" w14:textId="77777777" w:rsidR="006E4618" w:rsidRPr="00240B7F" w:rsidRDefault="006E4618" w:rsidP="00205373">
      <w:pPr>
        <w:pStyle w:val="REG-Pa"/>
        <w:rPr>
          <w:szCs w:val="24"/>
        </w:rPr>
      </w:pPr>
    </w:p>
    <w:p w14:paraId="65AFA901" w14:textId="589F7802" w:rsidR="006E4618" w:rsidRPr="00240B7F" w:rsidRDefault="006E4618" w:rsidP="00205373">
      <w:pPr>
        <w:pStyle w:val="REG-Pa"/>
      </w:pPr>
      <w:r w:rsidRPr="00240B7F">
        <w:t>(b)</w:t>
      </w:r>
      <w:r w:rsidRPr="00240B7F">
        <w:tab/>
        <w:t>transmit to the secretary of the Committee the original and four copies of the application and two copies of the applicant</w:t>
      </w:r>
      <w:r w:rsidR="009E4688">
        <w:t>’</w:t>
      </w:r>
      <w:r w:rsidRPr="00240B7F">
        <w:t>s notice of application referred to in regulation 10(3)(b);</w:t>
      </w:r>
    </w:p>
    <w:p w14:paraId="1EF3735E" w14:textId="77777777" w:rsidR="006E4618" w:rsidRPr="00240B7F" w:rsidRDefault="006E4618" w:rsidP="00205373">
      <w:pPr>
        <w:pStyle w:val="REG-Pa"/>
        <w:rPr>
          <w:szCs w:val="24"/>
        </w:rPr>
      </w:pPr>
    </w:p>
    <w:p w14:paraId="7C9D951E" w14:textId="77777777" w:rsidR="006E4618" w:rsidRPr="00240B7F" w:rsidRDefault="006E4618" w:rsidP="00205373">
      <w:pPr>
        <w:pStyle w:val="REG-Pa"/>
      </w:pPr>
      <w:r w:rsidRPr="00240B7F">
        <w:t>(c)</w:t>
      </w:r>
      <w:r w:rsidRPr="00240B7F">
        <w:tab/>
        <w:t>if the premises are situated in a local authority area, transmit one copy of the application to the chief executive officer of the local authority council;</w:t>
      </w:r>
    </w:p>
    <w:p w14:paraId="446E940A" w14:textId="77777777" w:rsidR="006E4618" w:rsidRPr="00240B7F" w:rsidRDefault="006E4618" w:rsidP="00205373">
      <w:pPr>
        <w:pStyle w:val="REG-Pa"/>
      </w:pPr>
    </w:p>
    <w:p w14:paraId="61320C16" w14:textId="77777777" w:rsidR="006E4618" w:rsidRPr="00240B7F" w:rsidRDefault="006E4618" w:rsidP="00205373">
      <w:pPr>
        <w:pStyle w:val="REG-Pa"/>
      </w:pPr>
      <w:r w:rsidRPr="00240B7F">
        <w:t>(d)</w:t>
      </w:r>
      <w:r w:rsidRPr="00240B7F">
        <w:tab/>
        <w:t>if the premises are situated outside a local authority area, transmit two copies of the application to the chief executive officer of the regional council of the region in which the premises to which the application relates arc situated; and</w:t>
      </w:r>
    </w:p>
    <w:p w14:paraId="58069AA2" w14:textId="77777777" w:rsidR="006E4618" w:rsidRPr="00240B7F" w:rsidRDefault="006E4618" w:rsidP="00205373">
      <w:pPr>
        <w:pStyle w:val="REG-Pa"/>
      </w:pPr>
    </w:p>
    <w:p w14:paraId="10670F3F" w14:textId="77777777" w:rsidR="006E4618" w:rsidRPr="00240B7F" w:rsidRDefault="006E4618" w:rsidP="00205373">
      <w:pPr>
        <w:pStyle w:val="REG-Pa"/>
      </w:pPr>
      <w:r w:rsidRPr="00240B7F">
        <w:t>(e)</w:t>
      </w:r>
      <w:r w:rsidRPr="00240B7F">
        <w:tab/>
        <w:t>retain one copy of the application for the records of the magistrate.</w:t>
      </w:r>
    </w:p>
    <w:p w14:paraId="5CC0A7EC" w14:textId="77777777" w:rsidR="006E4618" w:rsidRPr="00240B7F" w:rsidRDefault="006E4618" w:rsidP="00205373">
      <w:pPr>
        <w:pStyle w:val="REG-P0"/>
        <w:rPr>
          <w:b/>
          <w:szCs w:val="24"/>
        </w:rPr>
      </w:pPr>
    </w:p>
    <w:p w14:paraId="65F6DFE0" w14:textId="77777777" w:rsidR="006E4618" w:rsidRPr="00240B7F" w:rsidRDefault="006E4618" w:rsidP="00205373">
      <w:pPr>
        <w:pStyle w:val="REG-P0"/>
        <w:rPr>
          <w:b/>
          <w:szCs w:val="20"/>
        </w:rPr>
      </w:pPr>
      <w:r w:rsidRPr="00240B7F">
        <w:rPr>
          <w:b/>
          <w:szCs w:val="20"/>
        </w:rPr>
        <w:t>Display of notice by secretary</w:t>
      </w:r>
    </w:p>
    <w:p w14:paraId="4AF777BB" w14:textId="77777777" w:rsidR="006E4618" w:rsidRPr="00240B7F" w:rsidRDefault="006E4618" w:rsidP="006E4618">
      <w:pPr>
        <w:pStyle w:val="REG-P0"/>
      </w:pPr>
    </w:p>
    <w:p w14:paraId="12B9153B" w14:textId="77777777" w:rsidR="006E4618" w:rsidRPr="00240B7F" w:rsidRDefault="006E4618" w:rsidP="00205373">
      <w:pPr>
        <w:pStyle w:val="REG-P1"/>
      </w:pPr>
      <w:r w:rsidRPr="00240B7F">
        <w:rPr>
          <w:b/>
          <w:szCs w:val="20"/>
        </w:rPr>
        <w:t>16.</w:t>
      </w:r>
      <w:r w:rsidRPr="00240B7F">
        <w:rPr>
          <w:szCs w:val="20"/>
        </w:rPr>
        <w:tab/>
      </w:r>
      <w:r w:rsidRPr="00240B7F">
        <w:t>On receipt of the application and copies of</w:t>
      </w:r>
      <w:r w:rsidR="00205373" w:rsidRPr="00240B7F">
        <w:t xml:space="preserve"> </w:t>
      </w:r>
      <w:r w:rsidRPr="00240B7F">
        <w:t>the notice of application in terms of regulation 15(b), the secretary of the Committee must display one copy of the notice on the notice board at the seat of the Committee.</w:t>
      </w:r>
    </w:p>
    <w:p w14:paraId="6170392C" w14:textId="77777777" w:rsidR="006E4618" w:rsidRPr="00240B7F" w:rsidRDefault="006E4618" w:rsidP="00205373">
      <w:pPr>
        <w:pStyle w:val="REG-P0"/>
        <w:rPr>
          <w:b/>
        </w:rPr>
      </w:pPr>
    </w:p>
    <w:p w14:paraId="294E246D" w14:textId="77777777" w:rsidR="006E4618" w:rsidRPr="00240B7F" w:rsidRDefault="006E4618" w:rsidP="00205373">
      <w:pPr>
        <w:pStyle w:val="REG-P0"/>
        <w:rPr>
          <w:b/>
          <w:szCs w:val="20"/>
        </w:rPr>
      </w:pPr>
      <w:r w:rsidRPr="00240B7F">
        <w:rPr>
          <w:b/>
          <w:szCs w:val="20"/>
        </w:rPr>
        <w:t>Report by local authority or regional council in relation to application</w:t>
      </w:r>
    </w:p>
    <w:p w14:paraId="35D84277" w14:textId="77777777" w:rsidR="006E4618" w:rsidRPr="00240B7F" w:rsidRDefault="006E4618" w:rsidP="00205373">
      <w:pPr>
        <w:pStyle w:val="REG-P0"/>
        <w:rPr>
          <w:b/>
          <w:szCs w:val="20"/>
        </w:rPr>
      </w:pPr>
    </w:p>
    <w:p w14:paraId="447A930A" w14:textId="79D8A80B" w:rsidR="006E4618" w:rsidRPr="00240B7F" w:rsidRDefault="006E4618" w:rsidP="00205373">
      <w:pPr>
        <w:pStyle w:val="REG-P1"/>
        <w:rPr>
          <w:szCs w:val="20"/>
        </w:rPr>
      </w:pPr>
      <w:r w:rsidRPr="00240B7F">
        <w:rPr>
          <w:b/>
          <w:szCs w:val="20"/>
        </w:rPr>
        <w:t>17.</w:t>
      </w:r>
      <w:r w:rsidRPr="00240B7F">
        <w:rPr>
          <w:szCs w:val="20"/>
        </w:rPr>
        <w:tab/>
      </w:r>
      <w:r w:rsidRPr="00240B7F">
        <w:t>(1)</w:t>
      </w:r>
      <w:r w:rsidR="005714A3">
        <w:t xml:space="preserve"> </w:t>
      </w:r>
      <w:r w:rsidR="00205373" w:rsidRPr="00240B7F">
        <w:tab/>
      </w:r>
      <w:r w:rsidRPr="00240B7F">
        <w:t>On receipt of the copy of an application in terms of regulation 15(c) or (d) the chief executive officer of the local authority council or the regional council, as</w:t>
      </w:r>
      <w:r w:rsidR="00205373" w:rsidRPr="00240B7F">
        <w:t xml:space="preserve"> t</w:t>
      </w:r>
      <w:r w:rsidRPr="00240B7F">
        <w:rPr>
          <w:szCs w:val="20"/>
        </w:rPr>
        <w:t>he case may be, must -</w:t>
      </w:r>
    </w:p>
    <w:p w14:paraId="2D67CF3C" w14:textId="77777777" w:rsidR="00205373" w:rsidRPr="00240B7F" w:rsidRDefault="00205373" w:rsidP="006E4618">
      <w:pPr>
        <w:pStyle w:val="REG-P0"/>
        <w:rPr>
          <w:sz w:val="20"/>
          <w:szCs w:val="20"/>
        </w:rPr>
      </w:pPr>
    </w:p>
    <w:p w14:paraId="0285FA28" w14:textId="77777777" w:rsidR="006E4618" w:rsidRPr="00240B7F" w:rsidRDefault="006E4618" w:rsidP="00205373">
      <w:pPr>
        <w:pStyle w:val="REG-Pa"/>
      </w:pPr>
      <w:r w:rsidRPr="00240B7F">
        <w:t>(a)</w:t>
      </w:r>
      <w:r w:rsidRPr="00240B7F">
        <w:tab/>
        <w:t>compile a report in relation to the application concerning the considerations referred to in section 16 of the Act and such other matters relating to the application or the applicant as the chief executive officer may consider relevant; and</w:t>
      </w:r>
    </w:p>
    <w:p w14:paraId="68DA7D56" w14:textId="77777777" w:rsidR="006E4618" w:rsidRPr="00240B7F" w:rsidRDefault="006E4618" w:rsidP="00205373">
      <w:pPr>
        <w:pStyle w:val="REG-Pa"/>
      </w:pPr>
    </w:p>
    <w:p w14:paraId="21073DEA" w14:textId="77777777" w:rsidR="006E4618" w:rsidRPr="00240B7F" w:rsidRDefault="006E4618" w:rsidP="00205373">
      <w:pPr>
        <w:pStyle w:val="REG-Pa"/>
      </w:pPr>
      <w:r w:rsidRPr="00240B7F">
        <w:t>(b)</w:t>
      </w:r>
      <w:r w:rsidRPr="00240B7F">
        <w:tab/>
        <w:t>submit that report to the secretary of the Committee not less than 7 days before the date of the meeting of the Committee at which the application is to be heard.</w:t>
      </w:r>
    </w:p>
    <w:p w14:paraId="2DDEF32E" w14:textId="77777777" w:rsidR="006E4618" w:rsidRPr="00240B7F" w:rsidRDefault="006E4618" w:rsidP="00205373">
      <w:pPr>
        <w:pStyle w:val="REG-Pa"/>
      </w:pPr>
    </w:p>
    <w:p w14:paraId="5D23F5E3" w14:textId="77777777" w:rsidR="006E4618" w:rsidRPr="00240B7F" w:rsidRDefault="006E4618" w:rsidP="00205373">
      <w:pPr>
        <w:pStyle w:val="REG-P1"/>
      </w:pPr>
      <w:r w:rsidRPr="00240B7F">
        <w:t xml:space="preserve">(2) </w:t>
      </w:r>
      <w:r w:rsidR="00205373" w:rsidRPr="00240B7F">
        <w:tab/>
      </w:r>
      <w:r w:rsidRPr="00240B7F">
        <w:t xml:space="preserve">For the purpose of compiling the report referred to in subregulation </w:t>
      </w:r>
      <w:r w:rsidRPr="00240B7F">
        <w:rPr>
          <w:szCs w:val="21"/>
        </w:rPr>
        <w:t xml:space="preserve">(1), </w:t>
      </w:r>
      <w:r w:rsidRPr="00240B7F">
        <w:t>the chief executive officer concerned may -</w:t>
      </w:r>
    </w:p>
    <w:p w14:paraId="479CFEEC" w14:textId="77777777" w:rsidR="006E4618" w:rsidRPr="00240B7F" w:rsidRDefault="006E4618" w:rsidP="00205373">
      <w:pPr>
        <w:pStyle w:val="REG-P1"/>
        <w:rPr>
          <w:szCs w:val="24"/>
        </w:rPr>
      </w:pPr>
    </w:p>
    <w:p w14:paraId="6CEC8E6E" w14:textId="77777777" w:rsidR="006E4618" w:rsidRPr="00240B7F" w:rsidRDefault="006E4618" w:rsidP="00205373">
      <w:pPr>
        <w:pStyle w:val="REG-Pa"/>
      </w:pPr>
      <w:r w:rsidRPr="00240B7F">
        <w:t>(a)</w:t>
      </w:r>
      <w:r w:rsidRPr="00240B7F">
        <w:tab/>
        <w:t>consult any person in connection with any matter referred to in section 16 of the Act or the application or the applicant; or</w:t>
      </w:r>
    </w:p>
    <w:p w14:paraId="4A2104FA" w14:textId="77777777" w:rsidR="006E4618" w:rsidRPr="00240B7F" w:rsidRDefault="006E4618" w:rsidP="00205373">
      <w:pPr>
        <w:pStyle w:val="REG-Pa"/>
        <w:rPr>
          <w:szCs w:val="24"/>
        </w:rPr>
      </w:pPr>
    </w:p>
    <w:p w14:paraId="6FC8BDC3" w14:textId="77777777" w:rsidR="006E4618" w:rsidRPr="00240B7F" w:rsidRDefault="006E4618" w:rsidP="00205373">
      <w:pPr>
        <w:pStyle w:val="REG-Pa"/>
      </w:pPr>
      <w:r w:rsidRPr="00240B7F">
        <w:t>(b)</w:t>
      </w:r>
      <w:r w:rsidRPr="00240B7F">
        <w:tab/>
        <w:t>procure from any other person or authority whom the chief executive authority considers appropriate, any comments in writing in relation to any such matter, and attach such comments to the report.</w:t>
      </w:r>
    </w:p>
    <w:p w14:paraId="0324E4F8" w14:textId="77777777" w:rsidR="006E4618" w:rsidRPr="00240B7F" w:rsidRDefault="006E4618" w:rsidP="00205373">
      <w:pPr>
        <w:pStyle w:val="REG-P0"/>
        <w:rPr>
          <w:b/>
        </w:rPr>
      </w:pPr>
    </w:p>
    <w:p w14:paraId="3970ACC6" w14:textId="77777777" w:rsidR="006E4618" w:rsidRPr="00240B7F" w:rsidRDefault="006E4618" w:rsidP="00205373">
      <w:pPr>
        <w:pStyle w:val="REG-P0"/>
        <w:rPr>
          <w:b/>
          <w:szCs w:val="20"/>
        </w:rPr>
      </w:pPr>
      <w:r w:rsidRPr="00240B7F">
        <w:rPr>
          <w:b/>
          <w:szCs w:val="20"/>
        </w:rPr>
        <w:t>Licence granted subject to conditional authority</w:t>
      </w:r>
    </w:p>
    <w:p w14:paraId="32A107FE" w14:textId="77777777" w:rsidR="006E4618" w:rsidRPr="00240B7F" w:rsidRDefault="006E4618" w:rsidP="00205373">
      <w:pPr>
        <w:pStyle w:val="REG-P0"/>
        <w:rPr>
          <w:b/>
          <w:szCs w:val="24"/>
        </w:rPr>
      </w:pPr>
    </w:p>
    <w:p w14:paraId="66BC6081" w14:textId="2582CCA2" w:rsidR="006E4618" w:rsidRPr="00240B7F" w:rsidRDefault="006E4618" w:rsidP="00205373">
      <w:pPr>
        <w:pStyle w:val="REG-P1"/>
        <w:rPr>
          <w:szCs w:val="20"/>
        </w:rPr>
      </w:pPr>
      <w:r w:rsidRPr="00240B7F">
        <w:rPr>
          <w:b/>
          <w:szCs w:val="20"/>
        </w:rPr>
        <w:t>18.</w:t>
      </w:r>
      <w:r w:rsidRPr="00240B7F">
        <w:rPr>
          <w:szCs w:val="20"/>
        </w:rPr>
        <w:tab/>
        <w:t xml:space="preserve">(1) </w:t>
      </w:r>
      <w:r w:rsidR="00205373" w:rsidRPr="00240B7F">
        <w:rPr>
          <w:szCs w:val="20"/>
        </w:rPr>
        <w:tab/>
      </w:r>
      <w:r w:rsidRPr="00240B7F">
        <w:rPr>
          <w:rFonts w:eastAsia="Arial"/>
          <w:szCs w:val="20"/>
        </w:rPr>
        <w:t xml:space="preserve">If </w:t>
      </w:r>
      <w:r w:rsidRPr="00240B7F">
        <w:rPr>
          <w:szCs w:val="20"/>
        </w:rPr>
        <w:t>an application for a licence is granted subject to a conditional authority referred to in section 30</w:t>
      </w:r>
      <w:r w:rsidR="00E561CD">
        <w:rPr>
          <w:szCs w:val="20"/>
        </w:rPr>
        <w:t>(1)</w:t>
      </w:r>
      <w:r w:rsidRPr="00240B7F">
        <w:rPr>
          <w:szCs w:val="20"/>
        </w:rPr>
        <w:t xml:space="preserve"> of the Act, the conditional authority must be issued to the applicant in the form as set out in Form 4.</w:t>
      </w:r>
    </w:p>
    <w:p w14:paraId="63CF2EC5" w14:textId="77777777" w:rsidR="006E4618" w:rsidRPr="00240B7F" w:rsidRDefault="006E4618" w:rsidP="00205373">
      <w:pPr>
        <w:pStyle w:val="REG-P1"/>
        <w:rPr>
          <w:szCs w:val="24"/>
        </w:rPr>
      </w:pPr>
    </w:p>
    <w:p w14:paraId="1E4229B7" w14:textId="77777777" w:rsidR="006E4618" w:rsidRPr="00240B7F" w:rsidRDefault="006E4618" w:rsidP="00205373">
      <w:pPr>
        <w:pStyle w:val="REG-P1"/>
        <w:rPr>
          <w:szCs w:val="20"/>
        </w:rPr>
      </w:pPr>
      <w:r w:rsidRPr="00240B7F">
        <w:rPr>
          <w:szCs w:val="20"/>
        </w:rPr>
        <w:t>(2)</w:t>
      </w:r>
      <w:r w:rsidRPr="00240B7F">
        <w:rPr>
          <w:szCs w:val="20"/>
        </w:rPr>
        <w:tab/>
        <w:t>Confirmation by a magistrate that premises specified in a conditional authority have been completed and comply with the conditions set out in the conditional authority must be issued in the form as set out in Form 5.</w:t>
      </w:r>
    </w:p>
    <w:p w14:paraId="6B470567" w14:textId="77777777" w:rsidR="006E4618" w:rsidRPr="00240B7F" w:rsidRDefault="006E4618" w:rsidP="00205373">
      <w:pPr>
        <w:pStyle w:val="REG-P1"/>
      </w:pPr>
    </w:p>
    <w:p w14:paraId="1EA73BE7" w14:textId="77777777" w:rsidR="006E4618" w:rsidRPr="00240B7F" w:rsidRDefault="006E4618" w:rsidP="00205373">
      <w:pPr>
        <w:pStyle w:val="REG-P1"/>
        <w:rPr>
          <w:szCs w:val="20"/>
        </w:rPr>
      </w:pPr>
      <w:r w:rsidRPr="00240B7F">
        <w:rPr>
          <w:szCs w:val="20"/>
        </w:rPr>
        <w:t>(3)</w:t>
      </w:r>
      <w:r w:rsidRPr="00240B7F">
        <w:rPr>
          <w:szCs w:val="20"/>
        </w:rPr>
        <w:tab/>
        <w:t>An application in terms of section 30(4) of the Act for extension of the period of time specified in a conditional authority must-</w:t>
      </w:r>
    </w:p>
    <w:p w14:paraId="10B1CD96" w14:textId="77777777" w:rsidR="006E4618" w:rsidRPr="00240B7F" w:rsidRDefault="006E4618" w:rsidP="00205373">
      <w:pPr>
        <w:pStyle w:val="REG-P1"/>
        <w:rPr>
          <w:szCs w:val="24"/>
        </w:rPr>
      </w:pPr>
    </w:p>
    <w:p w14:paraId="10289D9B" w14:textId="77777777" w:rsidR="006E4618" w:rsidRPr="00240B7F" w:rsidRDefault="006E4618" w:rsidP="00C47C1E">
      <w:pPr>
        <w:pStyle w:val="REG-Pa"/>
      </w:pPr>
      <w:r w:rsidRPr="00240B7F">
        <w:t>(a)</w:t>
      </w:r>
      <w:r w:rsidRPr="00240B7F">
        <w:tab/>
        <w:t>be made in the form as set out in Part A of Form 6; and</w:t>
      </w:r>
    </w:p>
    <w:p w14:paraId="0132F9EF" w14:textId="77777777" w:rsidR="006E4618" w:rsidRPr="00240B7F" w:rsidRDefault="006E4618" w:rsidP="00C47C1E">
      <w:pPr>
        <w:pStyle w:val="REG-Pa"/>
        <w:rPr>
          <w:szCs w:val="24"/>
        </w:rPr>
      </w:pPr>
    </w:p>
    <w:p w14:paraId="1BAB0943" w14:textId="77777777" w:rsidR="006E4618" w:rsidRPr="00240B7F" w:rsidRDefault="006E4618" w:rsidP="00C47C1E">
      <w:pPr>
        <w:pStyle w:val="REG-Pa"/>
      </w:pPr>
      <w:r w:rsidRPr="00240B7F">
        <w:t>(b)</w:t>
      </w:r>
      <w:r w:rsidRPr="00240B7F">
        <w:tab/>
        <w:t>be lodged with the magistrate in duplicate before the expiry of the period specified in the conditional authority.</w:t>
      </w:r>
    </w:p>
    <w:p w14:paraId="0B8F151A" w14:textId="77777777" w:rsidR="006E4618" w:rsidRPr="00240B7F" w:rsidRDefault="006E4618" w:rsidP="00C47C1E">
      <w:pPr>
        <w:pStyle w:val="REG-Pa"/>
        <w:rPr>
          <w:szCs w:val="24"/>
        </w:rPr>
      </w:pPr>
    </w:p>
    <w:p w14:paraId="0B29498C" w14:textId="77777777" w:rsidR="006E4618" w:rsidRPr="00240B7F" w:rsidRDefault="006E4618" w:rsidP="00C47C1E">
      <w:pPr>
        <w:pStyle w:val="REG-P1"/>
      </w:pPr>
      <w:r w:rsidRPr="00240B7F">
        <w:t>(4)</w:t>
      </w:r>
      <w:r w:rsidRPr="00240B7F">
        <w:tab/>
      </w:r>
      <w:r w:rsidRPr="00240B7F">
        <w:rPr>
          <w:rFonts w:eastAsia="Arial"/>
        </w:rPr>
        <w:t xml:space="preserve">If </w:t>
      </w:r>
      <w:r w:rsidRPr="00240B7F">
        <w:t>an application for extension of time referred to in subregulation (3) is granted, the magistrate must issue to the applicant a certificate of extension in the form as set out in Part B of</w:t>
      </w:r>
      <w:r w:rsidR="00C47C1E" w:rsidRPr="00240B7F">
        <w:t xml:space="preserve"> </w:t>
      </w:r>
      <w:r w:rsidRPr="00240B7F">
        <w:t>Form 6.</w:t>
      </w:r>
    </w:p>
    <w:p w14:paraId="49F73971" w14:textId="77777777" w:rsidR="006E4618" w:rsidRPr="00240B7F" w:rsidRDefault="006E4618" w:rsidP="00C47C1E">
      <w:pPr>
        <w:pStyle w:val="REG-P0"/>
        <w:rPr>
          <w:b/>
          <w:szCs w:val="24"/>
        </w:rPr>
      </w:pPr>
    </w:p>
    <w:p w14:paraId="2C638160" w14:textId="77777777" w:rsidR="006E4618" w:rsidRPr="00240B7F" w:rsidRDefault="006E4618" w:rsidP="00C47C1E">
      <w:pPr>
        <w:pStyle w:val="REG-P0"/>
        <w:rPr>
          <w:b/>
          <w:szCs w:val="20"/>
        </w:rPr>
      </w:pPr>
      <w:r w:rsidRPr="00240B7F">
        <w:rPr>
          <w:b/>
          <w:szCs w:val="20"/>
        </w:rPr>
        <w:t>Objections or submissions</w:t>
      </w:r>
    </w:p>
    <w:p w14:paraId="00670F74" w14:textId="77777777" w:rsidR="006E4618" w:rsidRPr="00240B7F" w:rsidRDefault="006E4618" w:rsidP="00C47C1E">
      <w:pPr>
        <w:pStyle w:val="REG-P0"/>
        <w:rPr>
          <w:b/>
          <w:szCs w:val="24"/>
        </w:rPr>
      </w:pPr>
    </w:p>
    <w:p w14:paraId="0CC884E0" w14:textId="77777777" w:rsidR="006E4618" w:rsidRPr="00240B7F" w:rsidRDefault="006E4618" w:rsidP="00C47C1E">
      <w:pPr>
        <w:pStyle w:val="REG-P1"/>
        <w:rPr>
          <w:szCs w:val="20"/>
        </w:rPr>
      </w:pPr>
      <w:r w:rsidRPr="00240B7F">
        <w:rPr>
          <w:b/>
          <w:szCs w:val="20"/>
        </w:rPr>
        <w:t>19.</w:t>
      </w:r>
      <w:r w:rsidRPr="00240B7F">
        <w:rPr>
          <w:szCs w:val="20"/>
        </w:rPr>
        <w:tab/>
        <w:t>Any objection or written submission in terms of section 28(1) of the Act in relation to an application referred to in regulation 13 must be lodged, subject to regulation 11 -</w:t>
      </w:r>
    </w:p>
    <w:p w14:paraId="039E2D8B" w14:textId="77777777" w:rsidR="006E4618" w:rsidRPr="00240B7F" w:rsidRDefault="006E4618" w:rsidP="00C47C1E">
      <w:pPr>
        <w:pStyle w:val="REG-P1"/>
        <w:rPr>
          <w:szCs w:val="24"/>
        </w:rPr>
      </w:pPr>
    </w:p>
    <w:p w14:paraId="6645D6C5" w14:textId="77777777" w:rsidR="006E4618" w:rsidRPr="00240B7F" w:rsidRDefault="006E4618" w:rsidP="00C47C1E">
      <w:pPr>
        <w:pStyle w:val="REG-Pa"/>
      </w:pPr>
      <w:r w:rsidRPr="00240B7F">
        <w:t>(a)</w:t>
      </w:r>
      <w:r w:rsidRPr="00240B7F">
        <w:tab/>
        <w:t>in duplicate;</w:t>
      </w:r>
    </w:p>
    <w:p w14:paraId="204D37BC" w14:textId="77777777" w:rsidR="006E4618" w:rsidRPr="00240B7F" w:rsidRDefault="006E4618" w:rsidP="00C47C1E">
      <w:pPr>
        <w:pStyle w:val="REG-Pa"/>
        <w:rPr>
          <w:szCs w:val="24"/>
        </w:rPr>
      </w:pPr>
    </w:p>
    <w:p w14:paraId="4D5FF705" w14:textId="77777777" w:rsidR="006E4618" w:rsidRPr="00240B7F" w:rsidRDefault="006E4618" w:rsidP="00C47C1E">
      <w:pPr>
        <w:pStyle w:val="REG-Pa"/>
      </w:pPr>
      <w:r w:rsidRPr="00240B7F">
        <w:t>(b)</w:t>
      </w:r>
      <w:r w:rsidRPr="00240B7F">
        <w:tab/>
        <w:t>with the secretary of the Committee;</w:t>
      </w:r>
    </w:p>
    <w:p w14:paraId="75945ED8" w14:textId="77777777" w:rsidR="006E4618" w:rsidRPr="00240B7F" w:rsidRDefault="006E4618" w:rsidP="00C47C1E">
      <w:pPr>
        <w:pStyle w:val="REG-Pa"/>
        <w:rPr>
          <w:szCs w:val="24"/>
        </w:rPr>
      </w:pPr>
    </w:p>
    <w:p w14:paraId="5807711D" w14:textId="77777777" w:rsidR="006E4618" w:rsidRPr="00240B7F" w:rsidRDefault="006E4618" w:rsidP="00C47C1E">
      <w:pPr>
        <w:pStyle w:val="REG-Pa"/>
      </w:pPr>
      <w:r w:rsidRPr="00240B7F">
        <w:t>(c)</w:t>
      </w:r>
      <w:r w:rsidRPr="00240B7F">
        <w:tab/>
        <w:t>not less than 21 days before the date of the meeting of the Committee at which the application is to be heard.</w:t>
      </w:r>
    </w:p>
    <w:p w14:paraId="308B4E10" w14:textId="77777777" w:rsidR="006E4618" w:rsidRPr="00240B7F" w:rsidRDefault="006E4618" w:rsidP="00C47C1E">
      <w:pPr>
        <w:pStyle w:val="REG-Pa"/>
      </w:pPr>
    </w:p>
    <w:p w14:paraId="6B3E7E32" w14:textId="77777777" w:rsidR="006E4618" w:rsidRPr="00240B7F" w:rsidRDefault="006E4618" w:rsidP="00C47C1E">
      <w:pPr>
        <w:pStyle w:val="REG-P0"/>
        <w:rPr>
          <w:b/>
        </w:rPr>
      </w:pPr>
      <w:r w:rsidRPr="00240B7F">
        <w:rPr>
          <w:b/>
        </w:rPr>
        <w:t>Procedure after grant of application</w:t>
      </w:r>
    </w:p>
    <w:p w14:paraId="577C41D1" w14:textId="77777777" w:rsidR="006E4618" w:rsidRPr="00240B7F" w:rsidRDefault="006E4618" w:rsidP="00C47C1E">
      <w:pPr>
        <w:pStyle w:val="REG-P0"/>
        <w:rPr>
          <w:b/>
          <w:szCs w:val="24"/>
        </w:rPr>
      </w:pPr>
    </w:p>
    <w:p w14:paraId="54F5E04B" w14:textId="77777777" w:rsidR="006E4618" w:rsidRPr="00240B7F" w:rsidRDefault="006E4618" w:rsidP="00C47C1E">
      <w:pPr>
        <w:pStyle w:val="REG-P1"/>
        <w:rPr>
          <w:szCs w:val="20"/>
        </w:rPr>
      </w:pPr>
      <w:r w:rsidRPr="00240B7F">
        <w:rPr>
          <w:b/>
          <w:szCs w:val="20"/>
        </w:rPr>
        <w:t>20.</w:t>
      </w:r>
      <w:r w:rsidRPr="00240B7F">
        <w:rPr>
          <w:szCs w:val="20"/>
        </w:rPr>
        <w:tab/>
        <w:t xml:space="preserve">(1) </w:t>
      </w:r>
      <w:r w:rsidR="00C47C1E" w:rsidRPr="00240B7F">
        <w:rPr>
          <w:szCs w:val="20"/>
        </w:rPr>
        <w:tab/>
      </w:r>
      <w:r w:rsidRPr="00240B7F">
        <w:rPr>
          <w:szCs w:val="20"/>
        </w:rPr>
        <w:t>If an application referred to in regulation 13 is granted by a Committee under section 29(7) of the Act, the secretary of the Committee must issue to the applicant a certificate in the form as set out in Form 7.</w:t>
      </w:r>
    </w:p>
    <w:p w14:paraId="77AA7043" w14:textId="77777777" w:rsidR="006E4618" w:rsidRPr="00240B7F" w:rsidRDefault="006E4618" w:rsidP="006E4618">
      <w:pPr>
        <w:pStyle w:val="REG-P0"/>
        <w:rPr>
          <w:sz w:val="20"/>
          <w:szCs w:val="20"/>
        </w:rPr>
      </w:pPr>
    </w:p>
    <w:p w14:paraId="60A1C46E" w14:textId="77777777" w:rsidR="006E4618" w:rsidRPr="00240B7F" w:rsidRDefault="006E4618" w:rsidP="00C47C1E">
      <w:pPr>
        <w:pStyle w:val="REG-P1"/>
      </w:pPr>
      <w:r w:rsidRPr="00240B7F">
        <w:t>(2)</w:t>
      </w:r>
      <w:r w:rsidRPr="00240B7F">
        <w:tab/>
        <w:t>On submission -</w:t>
      </w:r>
    </w:p>
    <w:p w14:paraId="38F9A72C" w14:textId="77777777" w:rsidR="006E4618" w:rsidRPr="00240B7F" w:rsidRDefault="006E4618" w:rsidP="00C47C1E">
      <w:pPr>
        <w:pStyle w:val="REG-P1"/>
      </w:pPr>
    </w:p>
    <w:p w14:paraId="5C8F1C73" w14:textId="77777777" w:rsidR="006E4618" w:rsidRPr="00240B7F" w:rsidRDefault="006E4618" w:rsidP="00C47C1E">
      <w:pPr>
        <w:pStyle w:val="REG-Pa"/>
      </w:pPr>
      <w:r w:rsidRPr="00240B7F">
        <w:t>(a)</w:t>
      </w:r>
      <w:r w:rsidRPr="00240B7F">
        <w:tab/>
        <w:t xml:space="preserve">of the certificate referred to in </w:t>
      </w:r>
      <w:r w:rsidR="00C47C1E" w:rsidRPr="00240B7F">
        <w:t>subre</w:t>
      </w:r>
      <w:r w:rsidRPr="00240B7F">
        <w:t>gulation (1); and</w:t>
      </w:r>
    </w:p>
    <w:p w14:paraId="79433CF8" w14:textId="77777777" w:rsidR="006E4618" w:rsidRPr="00240B7F" w:rsidRDefault="006E4618" w:rsidP="00C47C1E">
      <w:pPr>
        <w:pStyle w:val="REG-Pa"/>
      </w:pPr>
    </w:p>
    <w:p w14:paraId="2386E417" w14:textId="77777777" w:rsidR="006E4618" w:rsidRPr="00240B7F" w:rsidRDefault="006E4618" w:rsidP="00C47C1E">
      <w:pPr>
        <w:pStyle w:val="REG-Pa"/>
      </w:pPr>
      <w:r w:rsidRPr="00240B7F">
        <w:t>(b)</w:t>
      </w:r>
      <w:r w:rsidRPr="00240B7F">
        <w:tab/>
        <w:t>proof of payment of the relevant licence fee,</w:t>
      </w:r>
    </w:p>
    <w:p w14:paraId="08E912B6" w14:textId="77777777" w:rsidR="006E4618" w:rsidRPr="00240B7F" w:rsidRDefault="006E4618" w:rsidP="00C47C1E">
      <w:pPr>
        <w:pStyle w:val="REG-Pa"/>
      </w:pPr>
    </w:p>
    <w:p w14:paraId="707F871D" w14:textId="77777777" w:rsidR="006E4618" w:rsidRPr="00240B7F" w:rsidRDefault="006E4618" w:rsidP="00C47C1E">
      <w:pPr>
        <w:pStyle w:val="REG-P0"/>
      </w:pPr>
      <w:r w:rsidRPr="00240B7F">
        <w:t>the magistrate of the district in which the premises are situated must issue to the applicant a licence in the form as set out in Form 8.</w:t>
      </w:r>
    </w:p>
    <w:p w14:paraId="676F49CF" w14:textId="77777777" w:rsidR="006E4618" w:rsidRPr="00240B7F" w:rsidRDefault="006E4618" w:rsidP="00C47C1E">
      <w:pPr>
        <w:pStyle w:val="REG-P0"/>
        <w:jc w:val="center"/>
        <w:rPr>
          <w:b/>
        </w:rPr>
      </w:pPr>
    </w:p>
    <w:p w14:paraId="336F8828" w14:textId="77777777" w:rsidR="00C47C1E" w:rsidRPr="00240B7F" w:rsidRDefault="006E4618" w:rsidP="00C47C1E">
      <w:pPr>
        <w:pStyle w:val="REG-P0"/>
        <w:jc w:val="center"/>
        <w:rPr>
          <w:b/>
          <w:szCs w:val="20"/>
        </w:rPr>
      </w:pPr>
      <w:r w:rsidRPr="00240B7F">
        <w:rPr>
          <w:b/>
          <w:szCs w:val="20"/>
        </w:rPr>
        <w:t>PART</w:t>
      </w:r>
      <w:r w:rsidR="00C47C1E" w:rsidRPr="00240B7F">
        <w:rPr>
          <w:b/>
          <w:szCs w:val="20"/>
        </w:rPr>
        <w:t xml:space="preserve"> </w:t>
      </w:r>
      <w:r w:rsidRPr="00240B7F">
        <w:rPr>
          <w:b/>
          <w:szCs w:val="20"/>
        </w:rPr>
        <w:t>V</w:t>
      </w:r>
    </w:p>
    <w:p w14:paraId="58C726F8" w14:textId="77777777" w:rsidR="006E4618" w:rsidRPr="00240B7F" w:rsidRDefault="006E4618" w:rsidP="00C47C1E">
      <w:pPr>
        <w:pStyle w:val="REG-P0"/>
        <w:jc w:val="center"/>
        <w:rPr>
          <w:b/>
          <w:szCs w:val="20"/>
        </w:rPr>
      </w:pPr>
      <w:r w:rsidRPr="00240B7F">
        <w:rPr>
          <w:b/>
          <w:szCs w:val="20"/>
        </w:rPr>
        <w:t>TEMPORARY LIQUOR LICENCE</w:t>
      </w:r>
    </w:p>
    <w:p w14:paraId="6B2EDA06" w14:textId="77777777" w:rsidR="006E4618" w:rsidRPr="00240B7F" w:rsidRDefault="006E4618" w:rsidP="00C47C1E">
      <w:pPr>
        <w:pStyle w:val="REG-P0"/>
        <w:jc w:val="center"/>
        <w:rPr>
          <w:b/>
        </w:rPr>
      </w:pPr>
    </w:p>
    <w:p w14:paraId="7F6F0186" w14:textId="77777777" w:rsidR="006E4618" w:rsidRPr="00240B7F" w:rsidRDefault="006E4618" w:rsidP="00C47C1E">
      <w:pPr>
        <w:pStyle w:val="REG-P0"/>
        <w:rPr>
          <w:b/>
        </w:rPr>
      </w:pPr>
      <w:r w:rsidRPr="00240B7F">
        <w:rPr>
          <w:b/>
        </w:rPr>
        <w:t>Application for temporary liquor licence</w:t>
      </w:r>
    </w:p>
    <w:p w14:paraId="609A80DE" w14:textId="77777777" w:rsidR="006E4618" w:rsidRPr="00240B7F" w:rsidRDefault="006E4618" w:rsidP="00C47C1E">
      <w:pPr>
        <w:pStyle w:val="REG-P0"/>
        <w:rPr>
          <w:b/>
          <w:szCs w:val="24"/>
        </w:rPr>
      </w:pPr>
    </w:p>
    <w:p w14:paraId="224EA2FC" w14:textId="77777777" w:rsidR="006E4618" w:rsidRPr="00240B7F" w:rsidRDefault="006E4618" w:rsidP="00C47C1E">
      <w:pPr>
        <w:pStyle w:val="REG-P1"/>
      </w:pPr>
      <w:r w:rsidRPr="00240B7F">
        <w:rPr>
          <w:b/>
          <w:szCs w:val="20"/>
        </w:rPr>
        <w:t>21.</w:t>
      </w:r>
      <w:r w:rsidRPr="00240B7F">
        <w:rPr>
          <w:szCs w:val="20"/>
        </w:rPr>
        <w:tab/>
      </w:r>
      <w:r w:rsidRPr="00240B7F">
        <w:t>(1)</w:t>
      </w:r>
      <w:r w:rsidRPr="00240B7F">
        <w:tab/>
        <w:t>An application in terms of section 32 of the Act for a temporary liquor licence must -</w:t>
      </w:r>
    </w:p>
    <w:p w14:paraId="3DCF6B53" w14:textId="77777777" w:rsidR="006E4618" w:rsidRPr="00240B7F" w:rsidRDefault="006E4618" w:rsidP="00C47C1E">
      <w:pPr>
        <w:pStyle w:val="REG-P1"/>
      </w:pPr>
    </w:p>
    <w:p w14:paraId="59551775" w14:textId="77777777" w:rsidR="006E4618" w:rsidRPr="00240B7F" w:rsidRDefault="006E4618" w:rsidP="00C47C1E">
      <w:pPr>
        <w:pStyle w:val="REG-Pa"/>
      </w:pPr>
      <w:r w:rsidRPr="00240B7F">
        <w:t>(a)</w:t>
      </w:r>
      <w:r w:rsidRPr="00240B7F">
        <w:tab/>
        <w:t>be made in the form as set out in Form 9; and</w:t>
      </w:r>
    </w:p>
    <w:p w14:paraId="3071C835" w14:textId="77777777" w:rsidR="006E4618" w:rsidRPr="00240B7F" w:rsidRDefault="006E4618" w:rsidP="00C47C1E">
      <w:pPr>
        <w:pStyle w:val="REG-Pa"/>
        <w:rPr>
          <w:szCs w:val="24"/>
        </w:rPr>
      </w:pPr>
    </w:p>
    <w:p w14:paraId="181A77E4" w14:textId="77777777" w:rsidR="006E4618" w:rsidRPr="00240B7F" w:rsidRDefault="006E4618" w:rsidP="00C47C1E">
      <w:pPr>
        <w:pStyle w:val="REG-Pa"/>
      </w:pPr>
      <w:r w:rsidRPr="00240B7F">
        <w:t>(b)</w:t>
      </w:r>
      <w:r w:rsidRPr="00240B7F">
        <w:tab/>
        <w:t>be lodged with the magistrate of the district in which the premises are situated where the event to which the application relates will take place.</w:t>
      </w:r>
    </w:p>
    <w:p w14:paraId="4A76291D" w14:textId="77777777" w:rsidR="006E4618" w:rsidRPr="00240B7F" w:rsidRDefault="006E4618" w:rsidP="00C47C1E">
      <w:pPr>
        <w:pStyle w:val="REG-Pa"/>
      </w:pPr>
    </w:p>
    <w:p w14:paraId="32141BB9" w14:textId="77777777" w:rsidR="006E4618" w:rsidRPr="00240B7F" w:rsidRDefault="006E4618" w:rsidP="00C47C1E">
      <w:pPr>
        <w:pStyle w:val="REG-P1"/>
      </w:pPr>
      <w:r w:rsidRPr="00240B7F">
        <w:t>(2)</w:t>
      </w:r>
      <w:r w:rsidRPr="00240B7F">
        <w:tab/>
        <w:t>An application referred to in subregulation (1) must be accompanied by -</w:t>
      </w:r>
    </w:p>
    <w:p w14:paraId="4878480C" w14:textId="77777777" w:rsidR="006E4618" w:rsidRPr="00240B7F" w:rsidRDefault="006E4618" w:rsidP="00C47C1E">
      <w:pPr>
        <w:pStyle w:val="REG-P1"/>
        <w:rPr>
          <w:szCs w:val="24"/>
        </w:rPr>
      </w:pPr>
    </w:p>
    <w:p w14:paraId="4970C4E8" w14:textId="77777777" w:rsidR="006E4618" w:rsidRPr="00240B7F" w:rsidRDefault="006E4618" w:rsidP="00C47C1E">
      <w:pPr>
        <w:pStyle w:val="REG-Pa"/>
      </w:pPr>
      <w:r w:rsidRPr="00240B7F">
        <w:t>(a)</w:t>
      </w:r>
      <w:r w:rsidRPr="00240B7F">
        <w:tab/>
        <w:t>the receipt in respect of payment of the application fee; and</w:t>
      </w:r>
    </w:p>
    <w:p w14:paraId="063EDC3D" w14:textId="77777777" w:rsidR="006E4618" w:rsidRPr="00240B7F" w:rsidRDefault="006E4618" w:rsidP="00C47C1E">
      <w:pPr>
        <w:pStyle w:val="REG-Pa"/>
        <w:rPr>
          <w:szCs w:val="24"/>
        </w:rPr>
      </w:pPr>
    </w:p>
    <w:p w14:paraId="3493CF7A" w14:textId="77777777" w:rsidR="006E4618" w:rsidRPr="00240B7F" w:rsidRDefault="006E4618" w:rsidP="00C47C1E">
      <w:pPr>
        <w:pStyle w:val="REG-Pa"/>
      </w:pPr>
      <w:r w:rsidRPr="00240B7F">
        <w:t>(b)</w:t>
      </w:r>
      <w:r w:rsidRPr="00240B7F">
        <w:tab/>
        <w:t>an affidavit by the applicant or a person having knowledge of the facts stating-</w:t>
      </w:r>
    </w:p>
    <w:p w14:paraId="258B4175" w14:textId="77777777" w:rsidR="006E4618" w:rsidRPr="00240B7F" w:rsidRDefault="006E4618" w:rsidP="00C47C1E">
      <w:pPr>
        <w:pStyle w:val="REG-Pa"/>
        <w:rPr>
          <w:szCs w:val="24"/>
        </w:rPr>
      </w:pPr>
    </w:p>
    <w:p w14:paraId="6A5AD994" w14:textId="77777777" w:rsidR="006E4618" w:rsidRPr="00240B7F" w:rsidRDefault="006E4618" w:rsidP="00C47C1E">
      <w:pPr>
        <w:pStyle w:val="REG-Pi"/>
      </w:pPr>
      <w:r w:rsidRPr="00240B7F">
        <w:t>(i)</w:t>
      </w:r>
      <w:r w:rsidRPr="00240B7F">
        <w:tab/>
        <w:t>the purpose and event, as contemplated in section 8(1) of the Act, for which the licence is required; and</w:t>
      </w:r>
    </w:p>
    <w:p w14:paraId="3A59E5D2" w14:textId="77777777" w:rsidR="006E4618" w:rsidRPr="00240B7F" w:rsidRDefault="006E4618" w:rsidP="00C47C1E">
      <w:pPr>
        <w:pStyle w:val="REG-Pi"/>
        <w:rPr>
          <w:szCs w:val="24"/>
        </w:rPr>
      </w:pPr>
    </w:p>
    <w:p w14:paraId="25D28813" w14:textId="77777777" w:rsidR="006E4618" w:rsidRPr="00240B7F" w:rsidRDefault="006E4618" w:rsidP="00C47C1E">
      <w:pPr>
        <w:pStyle w:val="REG-Pi"/>
      </w:pPr>
      <w:r w:rsidRPr="00240B7F">
        <w:t>(ii)</w:t>
      </w:r>
      <w:r w:rsidRPr="00240B7F">
        <w:tab/>
        <w:t>the capacity in which application is made by the applicant and that he or she is qualified in accordance with section 8(4) of the Act to be issued with a temporary liquor licence.</w:t>
      </w:r>
    </w:p>
    <w:p w14:paraId="18BB1221" w14:textId="77777777" w:rsidR="006E4618" w:rsidRPr="00240B7F" w:rsidRDefault="006E4618" w:rsidP="00C47C1E">
      <w:pPr>
        <w:pStyle w:val="REG-Pi"/>
      </w:pPr>
    </w:p>
    <w:p w14:paraId="5BB32B91" w14:textId="77777777" w:rsidR="006E4618" w:rsidRPr="00240B7F" w:rsidRDefault="006E4618" w:rsidP="00C47C1E">
      <w:pPr>
        <w:pStyle w:val="REG-P1"/>
      </w:pPr>
      <w:r w:rsidRPr="00240B7F">
        <w:t>(3)</w:t>
      </w:r>
      <w:r w:rsidRPr="00240B7F">
        <w:tab/>
        <w:t>The magistrate must determine the application within three working days of the date on which it is lodged and must -</w:t>
      </w:r>
    </w:p>
    <w:p w14:paraId="039B40A2" w14:textId="77777777" w:rsidR="006E4618" w:rsidRPr="00240B7F" w:rsidRDefault="006E4618" w:rsidP="00C47C1E">
      <w:pPr>
        <w:pStyle w:val="REG-P1"/>
        <w:rPr>
          <w:szCs w:val="24"/>
        </w:rPr>
      </w:pPr>
    </w:p>
    <w:p w14:paraId="760B29FD" w14:textId="77777777" w:rsidR="006E4618" w:rsidRPr="00240B7F" w:rsidRDefault="006E4618" w:rsidP="00C47C1E">
      <w:pPr>
        <w:pStyle w:val="REG-Pa"/>
      </w:pPr>
      <w:r w:rsidRPr="00240B7F">
        <w:t>(a)</w:t>
      </w:r>
      <w:r w:rsidRPr="00240B7F">
        <w:tab/>
        <w:t>if the licence is refused, inform the applicant in writing accordingly and of the reasons for the refusal in accordance with part B of Form 9; or</w:t>
      </w:r>
    </w:p>
    <w:p w14:paraId="2556D662" w14:textId="77777777" w:rsidR="006E4618" w:rsidRPr="00240B7F" w:rsidRDefault="006E4618" w:rsidP="00C47C1E">
      <w:pPr>
        <w:pStyle w:val="REG-Pa"/>
        <w:rPr>
          <w:szCs w:val="24"/>
        </w:rPr>
      </w:pPr>
    </w:p>
    <w:p w14:paraId="0F6B30AA" w14:textId="77777777" w:rsidR="006E4618" w:rsidRPr="00240B7F" w:rsidRDefault="006E4618" w:rsidP="00C47C1E">
      <w:pPr>
        <w:pStyle w:val="REG-Pa"/>
      </w:pPr>
      <w:r w:rsidRPr="00240B7F">
        <w:t>(b)</w:t>
      </w:r>
      <w:r w:rsidRPr="00240B7F">
        <w:tab/>
        <w:t>if the licence is granted, issue to the applicant a certificate in the form as set out in Part B of Form 9.</w:t>
      </w:r>
    </w:p>
    <w:p w14:paraId="1E36B30A" w14:textId="77777777" w:rsidR="006E4618" w:rsidRPr="00240B7F" w:rsidRDefault="006E4618" w:rsidP="00C47C1E">
      <w:pPr>
        <w:pStyle w:val="REG-Pa"/>
        <w:rPr>
          <w:szCs w:val="24"/>
        </w:rPr>
      </w:pPr>
    </w:p>
    <w:p w14:paraId="337F52D6" w14:textId="77777777" w:rsidR="006E4618" w:rsidRPr="00240B7F" w:rsidRDefault="006E4618" w:rsidP="00C47C1E">
      <w:pPr>
        <w:pStyle w:val="REG-P0"/>
        <w:rPr>
          <w:b/>
          <w:szCs w:val="20"/>
        </w:rPr>
      </w:pPr>
      <w:r w:rsidRPr="00240B7F">
        <w:rPr>
          <w:b/>
          <w:szCs w:val="20"/>
        </w:rPr>
        <w:t>Issue of licence</w:t>
      </w:r>
    </w:p>
    <w:p w14:paraId="3699AB2B" w14:textId="77777777" w:rsidR="006E4618" w:rsidRPr="00240B7F" w:rsidRDefault="006E4618" w:rsidP="00C47C1E">
      <w:pPr>
        <w:pStyle w:val="REG-P1"/>
      </w:pPr>
    </w:p>
    <w:p w14:paraId="404858C7" w14:textId="77777777" w:rsidR="006E4618" w:rsidRPr="00240B7F" w:rsidRDefault="006E4618" w:rsidP="00C47C1E">
      <w:pPr>
        <w:pStyle w:val="REG-P1"/>
      </w:pPr>
      <w:r w:rsidRPr="00240B7F">
        <w:rPr>
          <w:b/>
          <w:szCs w:val="20"/>
        </w:rPr>
        <w:t>22</w:t>
      </w:r>
      <w:r w:rsidRPr="00240B7F">
        <w:rPr>
          <w:szCs w:val="20"/>
        </w:rPr>
        <w:t>.</w:t>
      </w:r>
      <w:r w:rsidRPr="00240B7F">
        <w:rPr>
          <w:szCs w:val="20"/>
        </w:rPr>
        <w:tab/>
      </w:r>
      <w:r w:rsidRPr="00240B7F">
        <w:t>On submission -</w:t>
      </w:r>
    </w:p>
    <w:p w14:paraId="3282A110" w14:textId="77777777" w:rsidR="006E4618" w:rsidRPr="00240B7F" w:rsidRDefault="006E4618" w:rsidP="00C47C1E">
      <w:pPr>
        <w:pStyle w:val="REG-P1"/>
        <w:rPr>
          <w:szCs w:val="24"/>
        </w:rPr>
      </w:pPr>
    </w:p>
    <w:p w14:paraId="5869A353" w14:textId="77777777" w:rsidR="006E4618" w:rsidRPr="00240B7F" w:rsidRDefault="006E4618" w:rsidP="00C47C1E">
      <w:pPr>
        <w:pStyle w:val="REG-Pa"/>
      </w:pPr>
      <w:r w:rsidRPr="00240B7F">
        <w:t>(a)</w:t>
      </w:r>
      <w:r w:rsidRPr="00240B7F">
        <w:tab/>
        <w:t>of</w:t>
      </w:r>
      <w:r w:rsidR="00C47C1E" w:rsidRPr="00240B7F">
        <w:t xml:space="preserve"> </w:t>
      </w:r>
      <w:r w:rsidRPr="00240B7F">
        <w:t>the certificate referred to in regulation 21(3)(b); and</w:t>
      </w:r>
    </w:p>
    <w:p w14:paraId="67AB900D" w14:textId="77777777" w:rsidR="006E4618" w:rsidRPr="00240B7F" w:rsidRDefault="006E4618" w:rsidP="00C47C1E">
      <w:pPr>
        <w:pStyle w:val="REG-Pa"/>
      </w:pPr>
    </w:p>
    <w:p w14:paraId="3BC227F4" w14:textId="77777777" w:rsidR="006E4618" w:rsidRPr="00240B7F" w:rsidRDefault="006E4618" w:rsidP="00C47C1E">
      <w:pPr>
        <w:pStyle w:val="REG-Pa"/>
      </w:pPr>
      <w:r w:rsidRPr="00240B7F">
        <w:t>(b)</w:t>
      </w:r>
      <w:r w:rsidRPr="00240B7F">
        <w:tab/>
        <w:t>proof of payment of the licence fee,</w:t>
      </w:r>
    </w:p>
    <w:p w14:paraId="22837E54" w14:textId="77777777" w:rsidR="006E4618" w:rsidRPr="00240B7F" w:rsidRDefault="006E4618" w:rsidP="00C47C1E">
      <w:pPr>
        <w:pStyle w:val="REG-Pa"/>
      </w:pPr>
    </w:p>
    <w:p w14:paraId="29922952" w14:textId="77777777" w:rsidR="00634105" w:rsidRPr="00240B7F" w:rsidRDefault="006E4618" w:rsidP="00634105">
      <w:pPr>
        <w:pStyle w:val="REG-P0"/>
      </w:pPr>
      <w:r w:rsidRPr="00240B7F">
        <w:t>the magistrate must issue to the applicant a temporary liquor licence in the form as set</w:t>
      </w:r>
      <w:r w:rsidR="00C47C1E" w:rsidRPr="00240B7F">
        <w:t xml:space="preserve"> out in Form 10</w:t>
      </w:r>
      <w:r w:rsidR="00634105" w:rsidRPr="00240B7F">
        <w:t>.</w:t>
      </w:r>
    </w:p>
    <w:p w14:paraId="6747E93B" w14:textId="77777777" w:rsidR="00634105" w:rsidRPr="00240B7F" w:rsidRDefault="00634105" w:rsidP="00634105">
      <w:pPr>
        <w:pStyle w:val="REG-P0"/>
      </w:pPr>
    </w:p>
    <w:p w14:paraId="4CCB7059" w14:textId="77777777" w:rsidR="006E4618" w:rsidRPr="00240B7F" w:rsidRDefault="006E4618" w:rsidP="00634105">
      <w:pPr>
        <w:pStyle w:val="REG-P0"/>
        <w:jc w:val="center"/>
        <w:rPr>
          <w:b/>
          <w:szCs w:val="20"/>
        </w:rPr>
      </w:pPr>
      <w:r w:rsidRPr="00240B7F">
        <w:rPr>
          <w:b/>
          <w:szCs w:val="20"/>
        </w:rPr>
        <w:t>PART VI</w:t>
      </w:r>
    </w:p>
    <w:p w14:paraId="33A1E019" w14:textId="77777777" w:rsidR="006E4618" w:rsidRPr="00240B7F" w:rsidRDefault="006E4618" w:rsidP="00C47C1E">
      <w:pPr>
        <w:pStyle w:val="REG-P0"/>
        <w:jc w:val="center"/>
        <w:rPr>
          <w:b/>
          <w:szCs w:val="20"/>
        </w:rPr>
      </w:pPr>
      <w:r w:rsidRPr="00240B7F">
        <w:rPr>
          <w:b/>
          <w:szCs w:val="20"/>
        </w:rPr>
        <w:t>HOTEL LIQUOR LICENCES AND PARKS LIQUOR LICENCES</w:t>
      </w:r>
    </w:p>
    <w:p w14:paraId="641EE9C9" w14:textId="77777777" w:rsidR="006E4618" w:rsidRPr="00240B7F" w:rsidRDefault="006E4618" w:rsidP="00C47C1E">
      <w:pPr>
        <w:pStyle w:val="REG-P0"/>
        <w:rPr>
          <w:b/>
        </w:rPr>
      </w:pPr>
    </w:p>
    <w:p w14:paraId="10FBA189" w14:textId="77777777" w:rsidR="006E4618" w:rsidRPr="00240B7F" w:rsidRDefault="006E4618" w:rsidP="00C47C1E">
      <w:pPr>
        <w:pStyle w:val="REG-P0"/>
        <w:rPr>
          <w:b/>
          <w:szCs w:val="20"/>
        </w:rPr>
      </w:pPr>
      <w:r w:rsidRPr="00240B7F">
        <w:rPr>
          <w:b/>
          <w:szCs w:val="20"/>
        </w:rPr>
        <w:t>Application for hotel liquor licence or parks liquor licence</w:t>
      </w:r>
    </w:p>
    <w:p w14:paraId="2070AC42" w14:textId="77777777" w:rsidR="006E4618" w:rsidRPr="00240B7F" w:rsidRDefault="006E4618" w:rsidP="00C47C1E">
      <w:pPr>
        <w:pStyle w:val="REG-P0"/>
        <w:rPr>
          <w:b/>
        </w:rPr>
      </w:pPr>
    </w:p>
    <w:p w14:paraId="1D8D2F41" w14:textId="77777777" w:rsidR="006E4618" w:rsidRPr="00240B7F" w:rsidRDefault="006E4618" w:rsidP="00C47C1E">
      <w:pPr>
        <w:pStyle w:val="REG-P1"/>
        <w:rPr>
          <w:szCs w:val="20"/>
        </w:rPr>
      </w:pPr>
      <w:r w:rsidRPr="00240B7F">
        <w:rPr>
          <w:b/>
          <w:szCs w:val="20"/>
        </w:rPr>
        <w:t>23.</w:t>
      </w:r>
      <w:r w:rsidRPr="00240B7F">
        <w:rPr>
          <w:szCs w:val="20"/>
        </w:rPr>
        <w:tab/>
        <w:t>(1)</w:t>
      </w:r>
      <w:r w:rsidRPr="00240B7F">
        <w:rPr>
          <w:szCs w:val="20"/>
        </w:rPr>
        <w:tab/>
        <w:t>An application in terms of section 3 of the Act for a hotel liquor licence, or in terms of section 15 of the Act for a parks liquor licence, must -</w:t>
      </w:r>
    </w:p>
    <w:p w14:paraId="4C5A8AD5" w14:textId="77777777" w:rsidR="006E4618" w:rsidRPr="00240B7F" w:rsidRDefault="006E4618" w:rsidP="00C47C1E">
      <w:pPr>
        <w:pStyle w:val="REG-P1"/>
        <w:rPr>
          <w:szCs w:val="24"/>
        </w:rPr>
      </w:pPr>
    </w:p>
    <w:p w14:paraId="488CEC63" w14:textId="77777777" w:rsidR="006E4618" w:rsidRPr="00240B7F" w:rsidRDefault="006E4618" w:rsidP="00C47C1E">
      <w:pPr>
        <w:pStyle w:val="REG-Pa"/>
        <w:rPr>
          <w:szCs w:val="20"/>
        </w:rPr>
      </w:pPr>
      <w:r w:rsidRPr="00240B7F">
        <w:rPr>
          <w:szCs w:val="20"/>
        </w:rPr>
        <w:t>(a)</w:t>
      </w:r>
      <w:r w:rsidRPr="00240B7F">
        <w:rPr>
          <w:szCs w:val="20"/>
        </w:rPr>
        <w:tab/>
        <w:t>be made in the form as set out in Form 11; and</w:t>
      </w:r>
    </w:p>
    <w:p w14:paraId="61557817" w14:textId="77777777" w:rsidR="006E4618" w:rsidRPr="00240B7F" w:rsidRDefault="006E4618" w:rsidP="00C47C1E">
      <w:pPr>
        <w:pStyle w:val="REG-Pa"/>
        <w:rPr>
          <w:szCs w:val="24"/>
        </w:rPr>
      </w:pPr>
    </w:p>
    <w:p w14:paraId="26ECFA4D" w14:textId="77777777" w:rsidR="006E4618" w:rsidRPr="00240B7F" w:rsidRDefault="006E4618" w:rsidP="00C47C1E">
      <w:pPr>
        <w:pStyle w:val="REG-Pa"/>
        <w:rPr>
          <w:szCs w:val="20"/>
        </w:rPr>
      </w:pPr>
      <w:r w:rsidRPr="00240B7F">
        <w:rPr>
          <w:szCs w:val="20"/>
        </w:rPr>
        <w:t>(b)</w:t>
      </w:r>
      <w:r w:rsidRPr="00240B7F">
        <w:rPr>
          <w:szCs w:val="20"/>
        </w:rPr>
        <w:tab/>
        <w:t>be lodged in triplicate with the Chairperson of the Committee referred to in section 3(2)(b) or 15(2) of the Act, as the case may be.</w:t>
      </w:r>
    </w:p>
    <w:p w14:paraId="6C4B1DAF" w14:textId="77777777" w:rsidR="006E4618" w:rsidRPr="00240B7F" w:rsidRDefault="006E4618" w:rsidP="00C47C1E">
      <w:pPr>
        <w:pStyle w:val="REG-Pa"/>
      </w:pPr>
    </w:p>
    <w:p w14:paraId="18BEA7E1" w14:textId="77777777" w:rsidR="006E4618" w:rsidRPr="00240B7F" w:rsidRDefault="006E4618" w:rsidP="00C47C1E">
      <w:pPr>
        <w:pStyle w:val="REG-P1"/>
      </w:pPr>
      <w:r w:rsidRPr="00240B7F">
        <w:t>(2)</w:t>
      </w:r>
      <w:r w:rsidRPr="00240B7F">
        <w:tab/>
        <w:t>An application referred to in subregulation (1) must be accompanied by -</w:t>
      </w:r>
    </w:p>
    <w:p w14:paraId="653B2C64" w14:textId="77777777" w:rsidR="006E4618" w:rsidRPr="00240B7F" w:rsidRDefault="006E4618" w:rsidP="00C47C1E">
      <w:pPr>
        <w:pStyle w:val="REG-P1"/>
        <w:rPr>
          <w:szCs w:val="24"/>
        </w:rPr>
      </w:pPr>
    </w:p>
    <w:p w14:paraId="2A22E760" w14:textId="77777777" w:rsidR="006E4618" w:rsidRPr="00240B7F" w:rsidRDefault="006E4618" w:rsidP="00C47C1E">
      <w:pPr>
        <w:pStyle w:val="REG-Pa"/>
      </w:pPr>
      <w:r w:rsidRPr="00240B7F">
        <w:t>(a)</w:t>
      </w:r>
      <w:r w:rsidRPr="00240B7F">
        <w:tab/>
        <w:t>an affidavit of financial interest referred to in regulation 9;</w:t>
      </w:r>
    </w:p>
    <w:p w14:paraId="181308B2" w14:textId="77777777" w:rsidR="006E4618" w:rsidRPr="00240B7F" w:rsidRDefault="006E4618" w:rsidP="00C47C1E">
      <w:pPr>
        <w:pStyle w:val="REG-Pa"/>
        <w:rPr>
          <w:szCs w:val="24"/>
        </w:rPr>
      </w:pPr>
    </w:p>
    <w:p w14:paraId="2D415EB2" w14:textId="77777777" w:rsidR="006E4618" w:rsidRPr="00240B7F" w:rsidRDefault="006E4618" w:rsidP="00C47C1E">
      <w:pPr>
        <w:pStyle w:val="REG-Pa"/>
      </w:pPr>
      <w:r w:rsidRPr="00240B7F">
        <w:t>(b)</w:t>
      </w:r>
      <w:r w:rsidRPr="00240B7F">
        <w:tab/>
        <w:t>the receipt in respect of payment of the application fee;</w:t>
      </w:r>
    </w:p>
    <w:p w14:paraId="3FDA97D3" w14:textId="77777777" w:rsidR="006E4618" w:rsidRPr="00240B7F" w:rsidRDefault="006E4618" w:rsidP="00C47C1E">
      <w:pPr>
        <w:pStyle w:val="REG-Pa"/>
        <w:rPr>
          <w:szCs w:val="24"/>
        </w:rPr>
      </w:pPr>
    </w:p>
    <w:p w14:paraId="3FFF463B" w14:textId="77777777" w:rsidR="006E4618" w:rsidRPr="00240B7F" w:rsidRDefault="006E4618" w:rsidP="00C47C1E">
      <w:pPr>
        <w:pStyle w:val="REG-Pa"/>
      </w:pPr>
      <w:r w:rsidRPr="00240B7F">
        <w:t>(c)</w:t>
      </w:r>
      <w:r w:rsidRPr="00240B7F">
        <w:tab/>
        <w:t>such other documents or information as the Committee Chairperson may req</w:t>
      </w:r>
      <w:r w:rsidR="00C47C1E" w:rsidRPr="00240B7F">
        <w:t>uire</w:t>
      </w:r>
      <w:r w:rsidRPr="00240B7F">
        <w:t>.</w:t>
      </w:r>
    </w:p>
    <w:p w14:paraId="3F361156" w14:textId="77777777" w:rsidR="006E4618" w:rsidRPr="00240B7F" w:rsidRDefault="006E4618" w:rsidP="00C47C1E">
      <w:pPr>
        <w:pStyle w:val="REG-Pa"/>
        <w:rPr>
          <w:szCs w:val="24"/>
        </w:rPr>
      </w:pPr>
    </w:p>
    <w:p w14:paraId="1843EA29" w14:textId="77777777" w:rsidR="006E4618" w:rsidRPr="00240B7F" w:rsidRDefault="006E4618" w:rsidP="005864DC">
      <w:pPr>
        <w:pStyle w:val="REG-P1"/>
      </w:pPr>
      <w:r w:rsidRPr="00240B7F">
        <w:t>(3)</w:t>
      </w:r>
      <w:r w:rsidRPr="00240B7F">
        <w:tab/>
        <w:t>If the licence applied for is granted under section 3(3) or section 15(3) of the Act, as the case may be, the Committee Chairperson must issue to the applicant a certificate in the form as set out in Form 12.</w:t>
      </w:r>
    </w:p>
    <w:p w14:paraId="007AD92D" w14:textId="77777777" w:rsidR="006E4618" w:rsidRPr="00240B7F" w:rsidRDefault="006E4618" w:rsidP="00C47C1E">
      <w:pPr>
        <w:pStyle w:val="REG-P0"/>
        <w:rPr>
          <w:b/>
        </w:rPr>
      </w:pPr>
    </w:p>
    <w:p w14:paraId="03EA4242" w14:textId="77777777" w:rsidR="006E4618" w:rsidRPr="00240B7F" w:rsidRDefault="006E4618" w:rsidP="00C47C1E">
      <w:pPr>
        <w:pStyle w:val="REG-P0"/>
        <w:rPr>
          <w:b/>
          <w:szCs w:val="20"/>
        </w:rPr>
      </w:pPr>
      <w:r w:rsidRPr="00240B7F">
        <w:rPr>
          <w:b/>
          <w:szCs w:val="20"/>
        </w:rPr>
        <w:t>Issue of licence</w:t>
      </w:r>
    </w:p>
    <w:p w14:paraId="4CFC8637" w14:textId="77777777" w:rsidR="006E4618" w:rsidRPr="00240B7F" w:rsidRDefault="006E4618" w:rsidP="00C47C1E">
      <w:pPr>
        <w:pStyle w:val="REG-P0"/>
        <w:rPr>
          <w:b/>
        </w:rPr>
      </w:pPr>
    </w:p>
    <w:p w14:paraId="0EB5BFB6" w14:textId="77777777" w:rsidR="006E4618" w:rsidRPr="00240B7F" w:rsidRDefault="006E4618" w:rsidP="00C47C1E">
      <w:pPr>
        <w:pStyle w:val="REG-P1"/>
      </w:pPr>
      <w:r w:rsidRPr="00240B7F">
        <w:rPr>
          <w:b/>
        </w:rPr>
        <w:t>24.</w:t>
      </w:r>
      <w:r w:rsidRPr="00240B7F">
        <w:tab/>
        <w:t>On submission -</w:t>
      </w:r>
    </w:p>
    <w:p w14:paraId="6D886788" w14:textId="77777777" w:rsidR="006E4618" w:rsidRPr="00240B7F" w:rsidRDefault="006E4618" w:rsidP="00C47C1E">
      <w:pPr>
        <w:pStyle w:val="REG-P1"/>
        <w:rPr>
          <w:szCs w:val="24"/>
        </w:rPr>
      </w:pPr>
    </w:p>
    <w:p w14:paraId="24F8B203" w14:textId="77777777" w:rsidR="006E4618" w:rsidRPr="00240B7F" w:rsidRDefault="006E4618" w:rsidP="00C47C1E">
      <w:pPr>
        <w:pStyle w:val="REG-Pa"/>
      </w:pPr>
      <w:r w:rsidRPr="00240B7F">
        <w:t>(a)</w:t>
      </w:r>
      <w:r w:rsidRPr="00240B7F">
        <w:tab/>
        <w:t>of the certificate referred to in subregulation (3); and</w:t>
      </w:r>
    </w:p>
    <w:p w14:paraId="73D1DC40" w14:textId="77777777" w:rsidR="006E4618" w:rsidRPr="00240B7F" w:rsidRDefault="006E4618" w:rsidP="00C47C1E">
      <w:pPr>
        <w:pStyle w:val="REG-Pa"/>
        <w:rPr>
          <w:sz w:val="24"/>
          <w:szCs w:val="24"/>
        </w:rPr>
      </w:pPr>
    </w:p>
    <w:p w14:paraId="54FB882C" w14:textId="77777777" w:rsidR="006E4618" w:rsidRPr="00240B7F" w:rsidRDefault="006E4618" w:rsidP="00C47C1E">
      <w:pPr>
        <w:pStyle w:val="REG-Pa"/>
      </w:pPr>
      <w:r w:rsidRPr="00240B7F">
        <w:t>(b)</w:t>
      </w:r>
      <w:r w:rsidRPr="00240B7F">
        <w:tab/>
        <w:t>proof of payment the relevant licence fee,</w:t>
      </w:r>
    </w:p>
    <w:p w14:paraId="50A3E2D0" w14:textId="77777777" w:rsidR="006E4618" w:rsidRPr="00240B7F" w:rsidRDefault="006E4618" w:rsidP="00C47C1E">
      <w:pPr>
        <w:pStyle w:val="REG-Pa"/>
        <w:rPr>
          <w:sz w:val="24"/>
          <w:szCs w:val="24"/>
        </w:rPr>
      </w:pPr>
    </w:p>
    <w:p w14:paraId="3A4135CE" w14:textId="77777777" w:rsidR="006E4618" w:rsidRPr="00240B7F" w:rsidRDefault="006E4618" w:rsidP="00C47C1E">
      <w:pPr>
        <w:pStyle w:val="REG-P0"/>
        <w:rPr>
          <w:szCs w:val="20"/>
        </w:rPr>
      </w:pPr>
      <w:r w:rsidRPr="00240B7F">
        <w:rPr>
          <w:szCs w:val="20"/>
        </w:rPr>
        <w:t>the magistrate of the district in which the premises arc situated must issue to the applicant the licence concerned in the form as set out in Form 13.</w:t>
      </w:r>
    </w:p>
    <w:p w14:paraId="72B9FD6B" w14:textId="77777777" w:rsidR="006E4618" w:rsidRPr="00240B7F" w:rsidRDefault="006E4618" w:rsidP="00C47C1E">
      <w:pPr>
        <w:pStyle w:val="REG-P0"/>
        <w:jc w:val="center"/>
        <w:rPr>
          <w:b/>
        </w:rPr>
      </w:pPr>
    </w:p>
    <w:p w14:paraId="643BED0D" w14:textId="77777777" w:rsidR="006E4618" w:rsidRPr="00240B7F" w:rsidRDefault="006E4618" w:rsidP="00C47C1E">
      <w:pPr>
        <w:pStyle w:val="REG-P0"/>
        <w:jc w:val="center"/>
        <w:rPr>
          <w:b/>
          <w:szCs w:val="20"/>
        </w:rPr>
      </w:pPr>
      <w:r w:rsidRPr="00240B7F">
        <w:rPr>
          <w:b/>
          <w:szCs w:val="20"/>
        </w:rPr>
        <w:t>PART VII</w:t>
      </w:r>
    </w:p>
    <w:p w14:paraId="6A01FD3D" w14:textId="77777777" w:rsidR="00C47C1E" w:rsidRPr="00240B7F" w:rsidRDefault="006E4618" w:rsidP="00C47C1E">
      <w:pPr>
        <w:pStyle w:val="REG-P0"/>
        <w:jc w:val="center"/>
        <w:rPr>
          <w:b/>
          <w:szCs w:val="20"/>
        </w:rPr>
      </w:pPr>
      <w:r w:rsidRPr="00240B7F">
        <w:rPr>
          <w:b/>
          <w:szCs w:val="20"/>
        </w:rPr>
        <w:t>AMENDMENT OF CONDITIONS, RESTRICTIONS OR PRIVILEGES</w:t>
      </w:r>
    </w:p>
    <w:p w14:paraId="695CEE1D" w14:textId="77777777" w:rsidR="006E4618" w:rsidRPr="00240B7F" w:rsidRDefault="006E4618" w:rsidP="00C47C1E">
      <w:pPr>
        <w:pStyle w:val="REG-P0"/>
        <w:jc w:val="center"/>
        <w:rPr>
          <w:b/>
          <w:szCs w:val="20"/>
        </w:rPr>
      </w:pPr>
      <w:r w:rsidRPr="00240B7F">
        <w:rPr>
          <w:b/>
          <w:szCs w:val="20"/>
        </w:rPr>
        <w:t>RELATING TO A LICENCE</w:t>
      </w:r>
    </w:p>
    <w:p w14:paraId="2D27D063" w14:textId="77777777" w:rsidR="006E4618" w:rsidRPr="00240B7F" w:rsidRDefault="006E4618" w:rsidP="00C47C1E">
      <w:pPr>
        <w:pStyle w:val="REG-P0"/>
        <w:rPr>
          <w:szCs w:val="24"/>
        </w:rPr>
      </w:pPr>
    </w:p>
    <w:p w14:paraId="6B72377C" w14:textId="77777777" w:rsidR="006E4618" w:rsidRPr="00240B7F" w:rsidRDefault="006E4618" w:rsidP="00C47C1E">
      <w:pPr>
        <w:pStyle w:val="REG-P0"/>
        <w:rPr>
          <w:b/>
          <w:szCs w:val="20"/>
        </w:rPr>
      </w:pPr>
      <w:r w:rsidRPr="00240B7F">
        <w:rPr>
          <w:b/>
          <w:szCs w:val="20"/>
        </w:rPr>
        <w:t>Application for amendment of licence</w:t>
      </w:r>
    </w:p>
    <w:p w14:paraId="17C781DE" w14:textId="77777777" w:rsidR="006E4618" w:rsidRPr="00240B7F" w:rsidRDefault="006E4618" w:rsidP="00C47C1E">
      <w:pPr>
        <w:pStyle w:val="REG-P0"/>
        <w:rPr>
          <w:b/>
          <w:szCs w:val="24"/>
        </w:rPr>
      </w:pPr>
    </w:p>
    <w:p w14:paraId="5BCDD1D3" w14:textId="77777777" w:rsidR="006E4618" w:rsidRPr="00240B7F" w:rsidRDefault="006E4618" w:rsidP="00C47C1E">
      <w:pPr>
        <w:pStyle w:val="REG-P1"/>
        <w:rPr>
          <w:szCs w:val="20"/>
        </w:rPr>
      </w:pPr>
      <w:r w:rsidRPr="00240B7F">
        <w:rPr>
          <w:b/>
          <w:szCs w:val="20"/>
        </w:rPr>
        <w:t>25.</w:t>
      </w:r>
      <w:r w:rsidRPr="00240B7F">
        <w:rPr>
          <w:szCs w:val="20"/>
        </w:rPr>
        <w:tab/>
      </w:r>
      <w:r w:rsidR="00C47C1E" w:rsidRPr="00240B7F">
        <w:rPr>
          <w:szCs w:val="20"/>
        </w:rPr>
        <w:t>(1</w:t>
      </w:r>
      <w:r w:rsidRPr="00240B7F">
        <w:rPr>
          <w:szCs w:val="20"/>
        </w:rPr>
        <w:t>)</w:t>
      </w:r>
      <w:r w:rsidRPr="00240B7F">
        <w:rPr>
          <w:szCs w:val="20"/>
        </w:rPr>
        <w:tab/>
        <w:t>An application in terms of section 27(1)(d) for the amendment of any condition, restriction or privilege relating to a licence must-</w:t>
      </w:r>
    </w:p>
    <w:p w14:paraId="01F783FE" w14:textId="77777777" w:rsidR="006E4618" w:rsidRPr="00240B7F" w:rsidRDefault="006E4618" w:rsidP="00C47C1E">
      <w:pPr>
        <w:pStyle w:val="REG-P1"/>
        <w:rPr>
          <w:szCs w:val="24"/>
        </w:rPr>
      </w:pPr>
    </w:p>
    <w:p w14:paraId="0F8F4FD0" w14:textId="77777777" w:rsidR="006E4618" w:rsidRPr="00240B7F" w:rsidRDefault="006E4618" w:rsidP="00C47C1E">
      <w:pPr>
        <w:pStyle w:val="REG-Pa"/>
        <w:rPr>
          <w:szCs w:val="20"/>
        </w:rPr>
      </w:pPr>
      <w:r w:rsidRPr="00240B7F">
        <w:rPr>
          <w:szCs w:val="20"/>
        </w:rPr>
        <w:t>(a)</w:t>
      </w:r>
      <w:r w:rsidRPr="00240B7F">
        <w:rPr>
          <w:szCs w:val="20"/>
        </w:rPr>
        <w:tab/>
        <w:t>be made in the form as set out in Form 14;</w:t>
      </w:r>
    </w:p>
    <w:p w14:paraId="07F59C4F" w14:textId="77777777" w:rsidR="006E4618" w:rsidRPr="00240B7F" w:rsidRDefault="006E4618" w:rsidP="00C47C1E">
      <w:pPr>
        <w:pStyle w:val="REG-Pa"/>
        <w:rPr>
          <w:szCs w:val="24"/>
        </w:rPr>
      </w:pPr>
    </w:p>
    <w:p w14:paraId="747A4096" w14:textId="77777777" w:rsidR="006E4618" w:rsidRPr="00240B7F" w:rsidRDefault="006E4618" w:rsidP="00C47C1E">
      <w:pPr>
        <w:pStyle w:val="REG-Pa"/>
        <w:rPr>
          <w:szCs w:val="20"/>
        </w:rPr>
      </w:pPr>
      <w:r w:rsidRPr="00240B7F">
        <w:rPr>
          <w:szCs w:val="20"/>
        </w:rPr>
        <w:t>(b)</w:t>
      </w:r>
      <w:r w:rsidRPr="00240B7F">
        <w:rPr>
          <w:szCs w:val="20"/>
        </w:rPr>
        <w:tab/>
        <w:t>be lodged in eightfold with the clerk of the court; and</w:t>
      </w:r>
    </w:p>
    <w:p w14:paraId="110CBC0C" w14:textId="77777777" w:rsidR="005864DC" w:rsidRPr="00240B7F" w:rsidRDefault="005864DC" w:rsidP="00C47C1E">
      <w:pPr>
        <w:pStyle w:val="REG-Pa"/>
        <w:rPr>
          <w:szCs w:val="24"/>
        </w:rPr>
      </w:pPr>
    </w:p>
    <w:p w14:paraId="3096CE16" w14:textId="77777777" w:rsidR="006E4618" w:rsidRPr="00240B7F" w:rsidRDefault="006E4618" w:rsidP="00634105">
      <w:pPr>
        <w:pStyle w:val="REG-Pa"/>
        <w:rPr>
          <w:szCs w:val="20"/>
        </w:rPr>
      </w:pPr>
      <w:r w:rsidRPr="00240B7F">
        <w:rPr>
          <w:szCs w:val="20"/>
        </w:rPr>
        <w:t>(c)</w:t>
      </w:r>
      <w:r w:rsidRPr="00240B7F">
        <w:rPr>
          <w:szCs w:val="20"/>
        </w:rPr>
        <w:tab/>
        <w:t>be lodged not more than 60 days and not less than 42 days before the date of the meeting of the Committee at which the application is to be considered.</w:t>
      </w:r>
    </w:p>
    <w:p w14:paraId="246CDE89" w14:textId="77777777" w:rsidR="006E4618" w:rsidRPr="00240B7F" w:rsidRDefault="006E4618" w:rsidP="00C47C1E">
      <w:pPr>
        <w:pStyle w:val="REG-Pa"/>
        <w:rPr>
          <w:szCs w:val="24"/>
        </w:rPr>
      </w:pPr>
    </w:p>
    <w:p w14:paraId="7FA1FE9D" w14:textId="77777777" w:rsidR="006E4618" w:rsidRPr="00240B7F" w:rsidRDefault="006E4618" w:rsidP="00C47C1E">
      <w:pPr>
        <w:pStyle w:val="REG-P1"/>
      </w:pPr>
      <w:r w:rsidRPr="00240B7F">
        <w:t>(2)</w:t>
      </w:r>
      <w:r w:rsidRPr="00240B7F">
        <w:tab/>
        <w:t xml:space="preserve">An application referred to in </w:t>
      </w:r>
      <w:r w:rsidR="00C47C1E" w:rsidRPr="00240B7F">
        <w:t>subre</w:t>
      </w:r>
      <w:r w:rsidRPr="00240B7F">
        <w:t>gulation (1) must be accompanied by -</w:t>
      </w:r>
    </w:p>
    <w:p w14:paraId="04B1CCDE" w14:textId="77777777" w:rsidR="006E4618" w:rsidRPr="00240B7F" w:rsidRDefault="006E4618" w:rsidP="00C47C1E">
      <w:pPr>
        <w:pStyle w:val="REG-P1"/>
        <w:rPr>
          <w:szCs w:val="24"/>
        </w:rPr>
      </w:pPr>
    </w:p>
    <w:p w14:paraId="340D0FA1" w14:textId="77777777" w:rsidR="006E4618" w:rsidRPr="00240B7F" w:rsidRDefault="006E4618" w:rsidP="00C47C1E">
      <w:pPr>
        <w:pStyle w:val="REG-Pa"/>
      </w:pPr>
      <w:r w:rsidRPr="00240B7F">
        <w:t>(a)</w:t>
      </w:r>
      <w:r w:rsidRPr="00240B7F">
        <w:tab/>
        <w:t>a certified copy of the licence concerned;</w:t>
      </w:r>
    </w:p>
    <w:p w14:paraId="741D690E" w14:textId="77777777" w:rsidR="006E4618" w:rsidRPr="00240B7F" w:rsidRDefault="006E4618" w:rsidP="00C47C1E">
      <w:pPr>
        <w:pStyle w:val="REG-Pa"/>
        <w:rPr>
          <w:szCs w:val="24"/>
        </w:rPr>
      </w:pPr>
    </w:p>
    <w:p w14:paraId="27542890" w14:textId="77777777" w:rsidR="006E4618" w:rsidRPr="00240B7F" w:rsidRDefault="006E4618" w:rsidP="00C47C1E">
      <w:pPr>
        <w:pStyle w:val="REG-Pa"/>
      </w:pPr>
      <w:r w:rsidRPr="00240B7F">
        <w:t>(b)</w:t>
      </w:r>
      <w:r w:rsidRPr="00240B7F">
        <w:tab/>
        <w:t>a statement by the applicant setting forth the reasons for the proposed amendment; and</w:t>
      </w:r>
    </w:p>
    <w:p w14:paraId="62A4D422" w14:textId="77777777" w:rsidR="006E4618" w:rsidRPr="00240B7F" w:rsidRDefault="006E4618" w:rsidP="00C47C1E">
      <w:pPr>
        <w:pStyle w:val="REG-Pa"/>
      </w:pPr>
    </w:p>
    <w:p w14:paraId="686B028D" w14:textId="77777777" w:rsidR="006E4618" w:rsidRPr="00240B7F" w:rsidRDefault="006E4618" w:rsidP="00C47C1E">
      <w:pPr>
        <w:pStyle w:val="REG-Pa"/>
      </w:pPr>
      <w:r w:rsidRPr="00240B7F">
        <w:t>(c)</w:t>
      </w:r>
      <w:r w:rsidRPr="00240B7F">
        <w:tab/>
        <w:t>if applicable, an extract of the resolution referred to in regulation 8(2);</w:t>
      </w:r>
    </w:p>
    <w:p w14:paraId="6C4DD222" w14:textId="77777777" w:rsidR="00634105" w:rsidRPr="00240B7F" w:rsidRDefault="00634105" w:rsidP="00C47C1E">
      <w:pPr>
        <w:pStyle w:val="REG-Pa"/>
      </w:pPr>
    </w:p>
    <w:p w14:paraId="0083464F" w14:textId="77777777" w:rsidR="00B726D0" w:rsidRPr="00240B7F" w:rsidRDefault="006E4618">
      <w:pPr>
        <w:pStyle w:val="REG-P1"/>
        <w:ind w:left="1134" w:hanging="567"/>
      </w:pPr>
      <w:r w:rsidRPr="00240B7F">
        <w:t xml:space="preserve">(d) </w:t>
      </w:r>
      <w:r w:rsidR="00C47C1E" w:rsidRPr="00240B7F">
        <w:tab/>
      </w:r>
      <w:r w:rsidRPr="00240B7F">
        <w:t xml:space="preserve">any written representations which the applicant may wish to submit in support of </w:t>
      </w:r>
      <w:r w:rsidR="00C47C1E" w:rsidRPr="00240B7F">
        <w:t xml:space="preserve">the </w:t>
      </w:r>
      <w:r w:rsidRPr="00240B7F">
        <w:t>application.</w:t>
      </w:r>
    </w:p>
    <w:p w14:paraId="472D042A" w14:textId="77777777" w:rsidR="00B726D0" w:rsidRPr="00240B7F" w:rsidRDefault="00B726D0">
      <w:pPr>
        <w:pStyle w:val="REG-P1"/>
      </w:pPr>
    </w:p>
    <w:p w14:paraId="25059355" w14:textId="77777777" w:rsidR="006E4618" w:rsidRPr="00240B7F" w:rsidRDefault="006E4618" w:rsidP="00C47C1E">
      <w:pPr>
        <w:pStyle w:val="REG-P1"/>
      </w:pPr>
      <w:r w:rsidRPr="00240B7F">
        <w:t>(3)</w:t>
      </w:r>
      <w:r w:rsidRPr="00240B7F">
        <w:tab/>
        <w:t>Upon the lodging of an application in terms of subregulation (1), the applicant must furnish to the clerk of the court -</w:t>
      </w:r>
    </w:p>
    <w:p w14:paraId="61F1DB2D" w14:textId="77777777" w:rsidR="006E4618" w:rsidRPr="00240B7F" w:rsidRDefault="006E4618" w:rsidP="00C47C1E">
      <w:pPr>
        <w:pStyle w:val="REG-P1"/>
      </w:pPr>
    </w:p>
    <w:p w14:paraId="16722923" w14:textId="77777777" w:rsidR="006E4618" w:rsidRPr="00240B7F" w:rsidRDefault="006E4618" w:rsidP="00C47C1E">
      <w:pPr>
        <w:pStyle w:val="REG-Pa"/>
      </w:pPr>
      <w:r w:rsidRPr="00240B7F">
        <w:t>(a)</w:t>
      </w:r>
      <w:r w:rsidRPr="00240B7F">
        <w:tab/>
        <w:t>the receipt in respect of payment of the application fee; and</w:t>
      </w:r>
    </w:p>
    <w:p w14:paraId="34A0EABF" w14:textId="77777777" w:rsidR="006E4618" w:rsidRPr="00240B7F" w:rsidRDefault="006E4618" w:rsidP="00C47C1E">
      <w:pPr>
        <w:pStyle w:val="REG-Pa"/>
      </w:pPr>
    </w:p>
    <w:p w14:paraId="1C5A82B9" w14:textId="77777777" w:rsidR="006E4618" w:rsidRPr="00240B7F" w:rsidRDefault="006E4618" w:rsidP="00C47C1E">
      <w:pPr>
        <w:pStyle w:val="REG-Pa"/>
      </w:pPr>
      <w:r w:rsidRPr="00240B7F">
        <w:t>(b)</w:t>
      </w:r>
      <w:r w:rsidRPr="00240B7F">
        <w:tab/>
        <w:t>three copies of the notice referred to in regulation 26, duly completed.</w:t>
      </w:r>
    </w:p>
    <w:p w14:paraId="5755A4CF" w14:textId="77777777" w:rsidR="006E4618" w:rsidRPr="00240B7F" w:rsidRDefault="006E4618" w:rsidP="00C47C1E">
      <w:pPr>
        <w:pStyle w:val="REG-Pa"/>
        <w:rPr>
          <w:szCs w:val="24"/>
        </w:rPr>
      </w:pPr>
    </w:p>
    <w:p w14:paraId="0BA07C7C" w14:textId="77777777" w:rsidR="006E4618" w:rsidRPr="00240B7F" w:rsidRDefault="006E4618" w:rsidP="00C47C1E">
      <w:pPr>
        <w:pStyle w:val="REG-P0"/>
        <w:rPr>
          <w:b/>
        </w:rPr>
      </w:pPr>
      <w:r w:rsidRPr="00240B7F">
        <w:rPr>
          <w:b/>
        </w:rPr>
        <w:t>Notice of application</w:t>
      </w:r>
    </w:p>
    <w:p w14:paraId="26D44803" w14:textId="77777777" w:rsidR="006E4618" w:rsidRPr="00240B7F" w:rsidRDefault="006E4618" w:rsidP="00C47C1E">
      <w:pPr>
        <w:pStyle w:val="REG-P0"/>
        <w:rPr>
          <w:b/>
        </w:rPr>
      </w:pPr>
    </w:p>
    <w:p w14:paraId="38DB5FF3" w14:textId="77777777" w:rsidR="006E4618" w:rsidRPr="00240B7F" w:rsidRDefault="006E4618" w:rsidP="00C47C1E">
      <w:pPr>
        <w:pStyle w:val="REG-P1"/>
      </w:pPr>
      <w:r w:rsidRPr="00240B7F">
        <w:rPr>
          <w:b/>
        </w:rPr>
        <w:t>26.</w:t>
      </w:r>
      <w:r w:rsidRPr="00240B7F">
        <w:tab/>
        <w:t>A person who intends to lodge an application referred to in regulation 25 must advertise the application by publishing a notice, in the manner as prescribed by regulation 10 -</w:t>
      </w:r>
    </w:p>
    <w:p w14:paraId="52FCC458" w14:textId="77777777" w:rsidR="006E4618" w:rsidRPr="00240B7F" w:rsidRDefault="006E4618" w:rsidP="00C47C1E">
      <w:pPr>
        <w:pStyle w:val="REG-P1"/>
      </w:pPr>
    </w:p>
    <w:p w14:paraId="4605405B" w14:textId="77777777" w:rsidR="006E4618" w:rsidRPr="00240B7F" w:rsidRDefault="006E4618" w:rsidP="00C47C1E">
      <w:pPr>
        <w:pStyle w:val="REG-Pa"/>
      </w:pPr>
      <w:r w:rsidRPr="00240B7F">
        <w:t>(a)</w:t>
      </w:r>
      <w:r w:rsidRPr="00240B7F">
        <w:tab/>
        <w:t>in the form as set out in Form 2;</w:t>
      </w:r>
    </w:p>
    <w:p w14:paraId="5282BB79" w14:textId="77777777" w:rsidR="006E4618" w:rsidRPr="00240B7F" w:rsidRDefault="006E4618" w:rsidP="00C47C1E">
      <w:pPr>
        <w:pStyle w:val="REG-Pa"/>
        <w:rPr>
          <w:szCs w:val="24"/>
        </w:rPr>
      </w:pPr>
    </w:p>
    <w:p w14:paraId="7C5EF7AE" w14:textId="77777777" w:rsidR="006E4618" w:rsidRPr="00240B7F" w:rsidRDefault="006E4618" w:rsidP="00C47C1E">
      <w:pPr>
        <w:pStyle w:val="REG-Pa"/>
      </w:pPr>
      <w:r w:rsidRPr="00240B7F">
        <w:t>(b)</w:t>
      </w:r>
      <w:r w:rsidRPr="00240B7F">
        <w:tab/>
        <w:t>not more than 14 days and not less than 7 days before the date on which the application will be lodged with the clerk of the court.</w:t>
      </w:r>
    </w:p>
    <w:p w14:paraId="6250CF89" w14:textId="77777777" w:rsidR="006E4618" w:rsidRPr="00240B7F" w:rsidRDefault="006E4618" w:rsidP="00C47C1E">
      <w:pPr>
        <w:pStyle w:val="REG-Pa"/>
        <w:rPr>
          <w:szCs w:val="24"/>
        </w:rPr>
      </w:pPr>
    </w:p>
    <w:p w14:paraId="5136A864" w14:textId="77777777" w:rsidR="006E4618" w:rsidRPr="00240B7F" w:rsidRDefault="006E4618" w:rsidP="00C47C1E">
      <w:pPr>
        <w:pStyle w:val="REG-P0"/>
        <w:rPr>
          <w:b/>
        </w:rPr>
      </w:pPr>
      <w:r w:rsidRPr="00240B7F">
        <w:rPr>
          <w:b/>
        </w:rPr>
        <w:t>Procedure on receipt of application</w:t>
      </w:r>
    </w:p>
    <w:p w14:paraId="38E6D434" w14:textId="77777777" w:rsidR="006E4618" w:rsidRPr="00240B7F" w:rsidRDefault="006E4618" w:rsidP="00C47C1E">
      <w:pPr>
        <w:pStyle w:val="REG-P0"/>
        <w:rPr>
          <w:b/>
        </w:rPr>
      </w:pPr>
    </w:p>
    <w:p w14:paraId="0A679A7F" w14:textId="77777777" w:rsidR="006E4618" w:rsidRPr="00240B7F" w:rsidRDefault="006E4618" w:rsidP="00C47C1E">
      <w:pPr>
        <w:pStyle w:val="REG-P1"/>
      </w:pPr>
      <w:r w:rsidRPr="00240B7F">
        <w:rPr>
          <w:b/>
        </w:rPr>
        <w:t>27.</w:t>
      </w:r>
      <w:r w:rsidRPr="00240B7F">
        <w:tab/>
        <w:t>On receipt of an application lodged with the clerk of the court in terms of regulation 25, the magistrate concerned must-</w:t>
      </w:r>
    </w:p>
    <w:p w14:paraId="439EB82D" w14:textId="77777777" w:rsidR="006E4618" w:rsidRPr="00240B7F" w:rsidRDefault="006E4618" w:rsidP="00C47C1E">
      <w:pPr>
        <w:pStyle w:val="REG-P1"/>
      </w:pPr>
    </w:p>
    <w:p w14:paraId="3B0C7F79" w14:textId="69F00E91" w:rsidR="006E4618" w:rsidRPr="00240B7F" w:rsidRDefault="006E4618" w:rsidP="00C47C1E">
      <w:pPr>
        <w:pStyle w:val="REG-Pa"/>
      </w:pPr>
      <w:r w:rsidRPr="00240B7F">
        <w:t>(a)</w:t>
      </w:r>
      <w:r w:rsidRPr="00240B7F">
        <w:tab/>
        <w:t>if the magistrate is not the Committee Chairperson stationed at the seat of the region as contemplated in section 24(2)(a)(i) of the Act, cause one of the copies of the applicant</w:t>
      </w:r>
      <w:r w:rsidR="009E4688">
        <w:t>’</w:t>
      </w:r>
      <w:r w:rsidRPr="00240B7F">
        <w:t>s notice of application referred to in regulation 25(3)(b) to be displayed on the notice board of the magistrate</w:t>
      </w:r>
      <w:r w:rsidR="009E4688">
        <w:t>’</w:t>
      </w:r>
      <w:r w:rsidRPr="00240B7F">
        <w:t>s court for a period of not less than 30 days before the date of the meeting of the Committee at which the application is to be heard;</w:t>
      </w:r>
    </w:p>
    <w:p w14:paraId="698318BA" w14:textId="77777777" w:rsidR="006E4618" w:rsidRPr="00240B7F" w:rsidRDefault="006E4618" w:rsidP="00C47C1E">
      <w:pPr>
        <w:pStyle w:val="REG-Pa"/>
      </w:pPr>
    </w:p>
    <w:p w14:paraId="65587441" w14:textId="784A58A2" w:rsidR="006E4618" w:rsidRPr="00240B7F" w:rsidRDefault="006E4618" w:rsidP="00C47C1E">
      <w:pPr>
        <w:pStyle w:val="REG-Pa"/>
      </w:pPr>
      <w:r w:rsidRPr="00240B7F">
        <w:t>(b)</w:t>
      </w:r>
      <w:r w:rsidRPr="00240B7F">
        <w:tab/>
        <w:t>transmit to the secretary of the Committee the original and four copies of the application and two copies of the notice of the applicant</w:t>
      </w:r>
      <w:r w:rsidR="009E4688">
        <w:t>’</w:t>
      </w:r>
      <w:r w:rsidRPr="00240B7F">
        <w:t>s application referred to in regulation 25(3)(b);</w:t>
      </w:r>
    </w:p>
    <w:p w14:paraId="0D70D5E8" w14:textId="77777777" w:rsidR="006E4618" w:rsidRPr="00240B7F" w:rsidRDefault="006E4618" w:rsidP="00C47C1E">
      <w:pPr>
        <w:pStyle w:val="REG-Pa"/>
        <w:rPr>
          <w:szCs w:val="24"/>
        </w:rPr>
      </w:pPr>
    </w:p>
    <w:p w14:paraId="3CCAD529" w14:textId="77777777" w:rsidR="006E4618" w:rsidRPr="00240B7F" w:rsidRDefault="006E4618" w:rsidP="00C47C1E">
      <w:pPr>
        <w:pStyle w:val="REG-Pa"/>
      </w:pPr>
      <w:r w:rsidRPr="00240B7F">
        <w:t>(c)</w:t>
      </w:r>
      <w:r w:rsidRPr="00240B7F">
        <w:tab/>
        <w:t>if the premises arc situated in a local authority area, transmit one copy of the application to the chief executive officer of the local authority council;</w:t>
      </w:r>
    </w:p>
    <w:p w14:paraId="4C60625B" w14:textId="77777777" w:rsidR="006E4618" w:rsidRPr="00240B7F" w:rsidRDefault="006E4618" w:rsidP="00C47C1E">
      <w:pPr>
        <w:pStyle w:val="REG-Pa"/>
      </w:pPr>
    </w:p>
    <w:p w14:paraId="28AA1C72" w14:textId="77777777" w:rsidR="006E4618" w:rsidRPr="00240B7F" w:rsidRDefault="006E4618" w:rsidP="00C47C1E">
      <w:pPr>
        <w:pStyle w:val="REG-Pa"/>
      </w:pPr>
      <w:r w:rsidRPr="00240B7F">
        <w:t>(d)</w:t>
      </w:r>
      <w:r w:rsidRPr="00240B7F">
        <w:tab/>
        <w:t>if the premises are situated outside a local authority area, transmit two copies of the application to the chief executive officer of the regional council of the region in which the premises to which the application relates are situated; and</w:t>
      </w:r>
    </w:p>
    <w:p w14:paraId="2111FDA9" w14:textId="77777777" w:rsidR="006E4618" w:rsidRPr="00240B7F" w:rsidRDefault="006E4618" w:rsidP="00C47C1E">
      <w:pPr>
        <w:pStyle w:val="REG-Pa"/>
      </w:pPr>
    </w:p>
    <w:p w14:paraId="4A3CF15E" w14:textId="77777777" w:rsidR="006E4618" w:rsidRPr="00240B7F" w:rsidRDefault="006E4618" w:rsidP="00C47C1E">
      <w:pPr>
        <w:pStyle w:val="REG-Pa"/>
      </w:pPr>
      <w:r w:rsidRPr="00240B7F">
        <w:t>(e)</w:t>
      </w:r>
      <w:r w:rsidRPr="00240B7F">
        <w:tab/>
        <w:t>retain one copy of the application for the records of the magistrate.</w:t>
      </w:r>
    </w:p>
    <w:p w14:paraId="1F048D19" w14:textId="77777777" w:rsidR="00C47C1E" w:rsidRPr="00240B7F" w:rsidRDefault="00C47C1E" w:rsidP="00C47C1E">
      <w:pPr>
        <w:pStyle w:val="REG-P0"/>
        <w:rPr>
          <w:rFonts w:eastAsiaTheme="minorHAnsi" w:cstheme="minorBidi"/>
        </w:rPr>
      </w:pPr>
    </w:p>
    <w:p w14:paraId="0CA5CBC8" w14:textId="77777777" w:rsidR="00C47C1E" w:rsidRPr="00240B7F" w:rsidRDefault="006E4618" w:rsidP="00C47C1E">
      <w:pPr>
        <w:pStyle w:val="REG-P0"/>
        <w:rPr>
          <w:b/>
        </w:rPr>
      </w:pPr>
      <w:r w:rsidRPr="00240B7F">
        <w:rPr>
          <w:b/>
        </w:rPr>
        <w:t>Display of notice by secretary</w:t>
      </w:r>
    </w:p>
    <w:p w14:paraId="4F876703" w14:textId="77777777" w:rsidR="00C47C1E" w:rsidRPr="00240B7F" w:rsidRDefault="00C47C1E" w:rsidP="00C47C1E">
      <w:pPr>
        <w:pStyle w:val="REG-P0"/>
      </w:pPr>
    </w:p>
    <w:p w14:paraId="1887B024" w14:textId="77777777" w:rsidR="006E4618" w:rsidRPr="00240B7F" w:rsidRDefault="006E4618" w:rsidP="00C47C1E">
      <w:pPr>
        <w:pStyle w:val="REG-P1"/>
      </w:pPr>
      <w:r w:rsidRPr="00240B7F">
        <w:rPr>
          <w:b/>
        </w:rPr>
        <w:t>28.</w:t>
      </w:r>
      <w:r w:rsidRPr="00240B7F">
        <w:tab/>
        <w:t>On receipt of the application and copies of the notice of application in terms of regulation 27(b), the secretary of the Committee must display one copy of the notice on the notice board at the seat of the Committee.</w:t>
      </w:r>
    </w:p>
    <w:p w14:paraId="287D0496" w14:textId="77777777" w:rsidR="006E4618" w:rsidRPr="00240B7F" w:rsidRDefault="006E4618" w:rsidP="00C47C1E">
      <w:pPr>
        <w:pStyle w:val="REG-P0"/>
        <w:rPr>
          <w:b/>
        </w:rPr>
      </w:pPr>
    </w:p>
    <w:p w14:paraId="5F25A81C" w14:textId="77777777" w:rsidR="006E4618" w:rsidRPr="00240B7F" w:rsidRDefault="006E4618" w:rsidP="00C47C1E">
      <w:pPr>
        <w:pStyle w:val="REG-P0"/>
        <w:rPr>
          <w:b/>
        </w:rPr>
      </w:pPr>
      <w:r w:rsidRPr="00240B7F">
        <w:rPr>
          <w:b/>
        </w:rPr>
        <w:t>Report by local authority or regional council in relation to application</w:t>
      </w:r>
    </w:p>
    <w:p w14:paraId="42AF2E29" w14:textId="77777777" w:rsidR="006E4618" w:rsidRPr="00240B7F" w:rsidRDefault="006E4618" w:rsidP="00C47C1E">
      <w:pPr>
        <w:pStyle w:val="REG-P0"/>
        <w:rPr>
          <w:b/>
        </w:rPr>
      </w:pPr>
    </w:p>
    <w:p w14:paraId="558ABBA0" w14:textId="10AAC93F" w:rsidR="006E4618" w:rsidRPr="00240B7F" w:rsidRDefault="006E4618" w:rsidP="00C47C1E">
      <w:pPr>
        <w:pStyle w:val="REG-P1"/>
      </w:pPr>
      <w:r w:rsidRPr="00240B7F">
        <w:rPr>
          <w:b/>
        </w:rPr>
        <w:t>29.</w:t>
      </w:r>
      <w:r w:rsidRPr="00240B7F">
        <w:tab/>
      </w:r>
      <w:r w:rsidRPr="00240B7F">
        <w:rPr>
          <w:rFonts w:eastAsia="Arial"/>
          <w:szCs w:val="20"/>
        </w:rPr>
        <w:t>(1)</w:t>
      </w:r>
      <w:r w:rsidR="005714A3">
        <w:rPr>
          <w:rFonts w:eastAsia="Arial"/>
          <w:szCs w:val="20"/>
        </w:rPr>
        <w:t xml:space="preserve"> </w:t>
      </w:r>
      <w:r w:rsidR="00C47C1E" w:rsidRPr="00240B7F">
        <w:rPr>
          <w:rFonts w:eastAsia="Arial"/>
          <w:szCs w:val="20"/>
        </w:rPr>
        <w:tab/>
      </w:r>
      <w:r w:rsidRPr="00240B7F">
        <w:t>On receipt of</w:t>
      </w:r>
      <w:r w:rsidR="00C47C1E" w:rsidRPr="00240B7F">
        <w:t xml:space="preserve"> the</w:t>
      </w:r>
      <w:r w:rsidRPr="00240B7F">
        <w:t xml:space="preserve"> copy of an application in terms of</w:t>
      </w:r>
      <w:r w:rsidR="00C47C1E" w:rsidRPr="00240B7F">
        <w:t xml:space="preserve"> </w:t>
      </w:r>
      <w:r w:rsidRPr="00240B7F">
        <w:t>regulation 27(c) or (d) the chief executive officer of the local authority council or the regional council, as the case may be, must -</w:t>
      </w:r>
    </w:p>
    <w:p w14:paraId="464CD612" w14:textId="77777777" w:rsidR="006E4618" w:rsidRPr="00240B7F" w:rsidRDefault="006E4618" w:rsidP="00C47C1E">
      <w:pPr>
        <w:pStyle w:val="REG-P1"/>
        <w:rPr>
          <w:szCs w:val="24"/>
        </w:rPr>
      </w:pPr>
    </w:p>
    <w:p w14:paraId="0CBD4E6D" w14:textId="77777777" w:rsidR="00A32384" w:rsidRPr="00240B7F" w:rsidRDefault="006E4618" w:rsidP="00A32384">
      <w:pPr>
        <w:pStyle w:val="REG-Pa"/>
      </w:pPr>
      <w:r w:rsidRPr="00240B7F">
        <w:t xml:space="preserve">(a) </w:t>
      </w:r>
      <w:r w:rsidR="00C47C1E" w:rsidRPr="00240B7F">
        <w:tab/>
      </w:r>
      <w:r w:rsidRPr="00240B7F">
        <w:t>compile a report in relation to the application concerning the considerations referred to in section 16 of the Act and such other matters relating to the application or the applicant as the chief executive officer may consider relevant; and</w:t>
      </w:r>
    </w:p>
    <w:p w14:paraId="557675ED" w14:textId="77777777" w:rsidR="00A32384" w:rsidRPr="00240B7F" w:rsidRDefault="00A32384" w:rsidP="00A32384">
      <w:pPr>
        <w:pStyle w:val="REG-Pa"/>
      </w:pPr>
    </w:p>
    <w:p w14:paraId="3C96E621" w14:textId="6050B711" w:rsidR="00A32384" w:rsidRPr="00240B7F" w:rsidRDefault="00A32384" w:rsidP="00A32384">
      <w:pPr>
        <w:pStyle w:val="REG-Pa"/>
      </w:pPr>
      <w:r w:rsidRPr="00240B7F">
        <w:t>(b)</w:t>
      </w:r>
      <w:r w:rsidRPr="00240B7F">
        <w:tab/>
        <w:t>submit that report to the secretary of the Committee not less than 7 days before the date of the meeting of the Committee at which the application</w:t>
      </w:r>
      <w:r w:rsidR="005714A3">
        <w:t xml:space="preserve"> </w:t>
      </w:r>
      <w:r w:rsidRPr="00240B7F">
        <w:t>is to be heard.</w:t>
      </w:r>
    </w:p>
    <w:p w14:paraId="04076273" w14:textId="77777777" w:rsidR="00A32384" w:rsidRPr="00240B7F" w:rsidRDefault="00A32384" w:rsidP="00A32384">
      <w:pPr>
        <w:pStyle w:val="REG-Pa"/>
      </w:pPr>
    </w:p>
    <w:p w14:paraId="2A587CD1" w14:textId="1D1A24BA" w:rsidR="00A32384" w:rsidRPr="00240B7F" w:rsidRDefault="00A32384" w:rsidP="00A32384">
      <w:pPr>
        <w:pStyle w:val="REG-P1"/>
        <w:rPr>
          <w:szCs w:val="21"/>
        </w:rPr>
      </w:pPr>
      <w:r w:rsidRPr="00240B7F">
        <w:rPr>
          <w:szCs w:val="21"/>
        </w:rPr>
        <w:t xml:space="preserve">(2) </w:t>
      </w:r>
      <w:r w:rsidRPr="00240B7F">
        <w:rPr>
          <w:szCs w:val="21"/>
        </w:rPr>
        <w:tab/>
        <w:t>For the purpose of compiling the report</w:t>
      </w:r>
      <w:r w:rsidR="009E4688">
        <w:rPr>
          <w:szCs w:val="21"/>
        </w:rPr>
        <w:t xml:space="preserve"> referred to in subregulation (1</w:t>
      </w:r>
      <w:r w:rsidRPr="00240B7F">
        <w:rPr>
          <w:szCs w:val="21"/>
        </w:rPr>
        <w:t>), the chief executive officer concerned may -</w:t>
      </w:r>
    </w:p>
    <w:p w14:paraId="1FB929C1" w14:textId="77777777" w:rsidR="00A32384" w:rsidRPr="00240B7F" w:rsidRDefault="00A32384" w:rsidP="00A32384">
      <w:pPr>
        <w:pStyle w:val="REG-P1"/>
        <w:rPr>
          <w:szCs w:val="21"/>
        </w:rPr>
      </w:pPr>
    </w:p>
    <w:p w14:paraId="1D83A410" w14:textId="77777777" w:rsidR="00A32384" w:rsidRPr="00240B7F" w:rsidRDefault="00A32384" w:rsidP="00A32384">
      <w:pPr>
        <w:pStyle w:val="REG-Pa"/>
        <w:rPr>
          <w:szCs w:val="21"/>
        </w:rPr>
      </w:pPr>
      <w:r w:rsidRPr="00240B7F">
        <w:rPr>
          <w:szCs w:val="21"/>
        </w:rPr>
        <w:t xml:space="preserve">(a) </w:t>
      </w:r>
      <w:r w:rsidRPr="00240B7F">
        <w:rPr>
          <w:szCs w:val="21"/>
        </w:rPr>
        <w:tab/>
        <w:t>consult any person in connection with any matter referred to in section 16 of the Act or the application or the applicant; or</w:t>
      </w:r>
    </w:p>
    <w:p w14:paraId="5E39B035" w14:textId="77777777" w:rsidR="00A32384" w:rsidRPr="00240B7F" w:rsidRDefault="00A32384" w:rsidP="00A32384">
      <w:pPr>
        <w:pStyle w:val="REG-Pa"/>
        <w:rPr>
          <w:szCs w:val="21"/>
        </w:rPr>
      </w:pPr>
    </w:p>
    <w:p w14:paraId="6629DC82" w14:textId="77777777" w:rsidR="00A32384" w:rsidRPr="00240B7F" w:rsidRDefault="00A32384" w:rsidP="00A32384">
      <w:pPr>
        <w:pStyle w:val="REG-Pa"/>
      </w:pPr>
      <w:r w:rsidRPr="00240B7F">
        <w:rPr>
          <w:szCs w:val="21"/>
        </w:rPr>
        <w:t xml:space="preserve">(b) </w:t>
      </w:r>
      <w:r w:rsidRPr="00240B7F">
        <w:rPr>
          <w:szCs w:val="21"/>
        </w:rPr>
        <w:tab/>
        <w:t>procure from any other person or authority whom the chief executive authority considers appropriate any comments in writing in relation to any such matter, and attach such comments to the report.</w:t>
      </w:r>
    </w:p>
    <w:p w14:paraId="6EFD5FB5" w14:textId="77777777" w:rsidR="00A32384" w:rsidRPr="00240B7F" w:rsidRDefault="00A32384" w:rsidP="00A32384">
      <w:pPr>
        <w:pStyle w:val="REG-P0"/>
        <w:rPr>
          <w:b/>
        </w:rPr>
      </w:pPr>
    </w:p>
    <w:p w14:paraId="094DA5F5" w14:textId="77777777" w:rsidR="006E4618" w:rsidRPr="00240B7F" w:rsidRDefault="006E4618" w:rsidP="00A32384">
      <w:pPr>
        <w:pStyle w:val="REG-P0"/>
        <w:rPr>
          <w:b/>
          <w:szCs w:val="20"/>
        </w:rPr>
      </w:pPr>
      <w:r w:rsidRPr="00240B7F">
        <w:rPr>
          <w:b/>
          <w:szCs w:val="20"/>
        </w:rPr>
        <w:t>Objections or submission</w:t>
      </w:r>
    </w:p>
    <w:p w14:paraId="02E45D95" w14:textId="77777777" w:rsidR="006E4618" w:rsidRPr="00240B7F" w:rsidRDefault="006E4618" w:rsidP="00A32384">
      <w:pPr>
        <w:pStyle w:val="REG-P0"/>
        <w:rPr>
          <w:b/>
          <w:szCs w:val="24"/>
        </w:rPr>
      </w:pPr>
    </w:p>
    <w:p w14:paraId="0DE6CBBD" w14:textId="77777777" w:rsidR="006E4618" w:rsidRPr="00240B7F" w:rsidRDefault="006E4618" w:rsidP="00A32384">
      <w:pPr>
        <w:pStyle w:val="REG-P1"/>
      </w:pPr>
      <w:r w:rsidRPr="00240B7F">
        <w:rPr>
          <w:b/>
        </w:rPr>
        <w:t>30.</w:t>
      </w:r>
      <w:r w:rsidRPr="00240B7F">
        <w:tab/>
        <w:t>Any objection or written submission in terms of section 28(1) of the Act in relation to an application referred to in regulation 25 must be lodged, subject to regulation 11 -</w:t>
      </w:r>
    </w:p>
    <w:p w14:paraId="6A22C463" w14:textId="77777777" w:rsidR="006E4618" w:rsidRPr="00240B7F" w:rsidRDefault="006E4618" w:rsidP="00A32384">
      <w:pPr>
        <w:pStyle w:val="REG-P1"/>
        <w:rPr>
          <w:szCs w:val="24"/>
        </w:rPr>
      </w:pPr>
    </w:p>
    <w:p w14:paraId="52D4F9AF" w14:textId="77777777" w:rsidR="006E4618" w:rsidRPr="00240B7F" w:rsidRDefault="006E4618" w:rsidP="00A32384">
      <w:pPr>
        <w:pStyle w:val="REG-Pa"/>
      </w:pPr>
      <w:r w:rsidRPr="00240B7F">
        <w:t>(a)</w:t>
      </w:r>
      <w:r w:rsidRPr="00240B7F">
        <w:tab/>
        <w:t>in duplicate;</w:t>
      </w:r>
    </w:p>
    <w:p w14:paraId="4F7B81BE" w14:textId="77777777" w:rsidR="006E4618" w:rsidRPr="00240B7F" w:rsidRDefault="006E4618" w:rsidP="00A32384">
      <w:pPr>
        <w:pStyle w:val="REG-Pa"/>
      </w:pPr>
    </w:p>
    <w:p w14:paraId="502D47B0" w14:textId="77777777" w:rsidR="006E4618" w:rsidRPr="00240B7F" w:rsidRDefault="006E4618" w:rsidP="00A32384">
      <w:pPr>
        <w:pStyle w:val="REG-Pa"/>
      </w:pPr>
      <w:r w:rsidRPr="00240B7F">
        <w:t>(b)</w:t>
      </w:r>
      <w:r w:rsidRPr="00240B7F">
        <w:tab/>
        <w:t>with the secretary of the Committee;</w:t>
      </w:r>
    </w:p>
    <w:p w14:paraId="742419D4" w14:textId="77777777" w:rsidR="006E4618" w:rsidRPr="00240B7F" w:rsidRDefault="006E4618" w:rsidP="00A32384">
      <w:pPr>
        <w:pStyle w:val="REG-Pa"/>
        <w:rPr>
          <w:szCs w:val="24"/>
        </w:rPr>
      </w:pPr>
    </w:p>
    <w:p w14:paraId="27FFD3A0" w14:textId="77777777" w:rsidR="006E4618" w:rsidRPr="00240B7F" w:rsidRDefault="006E4618" w:rsidP="00A32384">
      <w:pPr>
        <w:pStyle w:val="REG-Pa"/>
      </w:pPr>
      <w:r w:rsidRPr="00240B7F">
        <w:t>(c)</w:t>
      </w:r>
      <w:r w:rsidRPr="00240B7F">
        <w:tab/>
        <w:t>not less than 21 days before the date of the meeting of the Committee at which the application is to be considered.</w:t>
      </w:r>
    </w:p>
    <w:p w14:paraId="1C667379" w14:textId="77777777" w:rsidR="006E4618" w:rsidRPr="00240B7F" w:rsidRDefault="006E4618" w:rsidP="00A32384">
      <w:pPr>
        <w:pStyle w:val="REG-P0"/>
        <w:rPr>
          <w:b/>
        </w:rPr>
      </w:pPr>
    </w:p>
    <w:p w14:paraId="2168B456" w14:textId="77777777" w:rsidR="006E4618" w:rsidRPr="00240B7F" w:rsidRDefault="006E4618" w:rsidP="00A32384">
      <w:pPr>
        <w:pStyle w:val="REG-P0"/>
        <w:rPr>
          <w:b/>
          <w:szCs w:val="20"/>
        </w:rPr>
      </w:pPr>
      <w:r w:rsidRPr="00240B7F">
        <w:rPr>
          <w:b/>
          <w:szCs w:val="20"/>
        </w:rPr>
        <w:t>Procedure after grant of application</w:t>
      </w:r>
    </w:p>
    <w:p w14:paraId="48DB16BE" w14:textId="77777777" w:rsidR="006E4618" w:rsidRPr="00240B7F" w:rsidRDefault="006E4618" w:rsidP="00A32384">
      <w:pPr>
        <w:pStyle w:val="REG-P0"/>
        <w:rPr>
          <w:b/>
        </w:rPr>
      </w:pPr>
    </w:p>
    <w:p w14:paraId="18044627" w14:textId="77777777" w:rsidR="006E4618" w:rsidRPr="00240B7F" w:rsidRDefault="006E4618" w:rsidP="00A32384">
      <w:pPr>
        <w:pStyle w:val="REG-P1"/>
      </w:pPr>
      <w:r w:rsidRPr="00240B7F">
        <w:rPr>
          <w:b/>
          <w:szCs w:val="20"/>
        </w:rPr>
        <w:t>31.</w:t>
      </w:r>
      <w:r w:rsidRPr="00240B7F">
        <w:rPr>
          <w:szCs w:val="20"/>
        </w:rPr>
        <w:tab/>
      </w:r>
      <w:r w:rsidRPr="00240B7F">
        <w:t xml:space="preserve">(1) </w:t>
      </w:r>
      <w:r w:rsidR="00A32384" w:rsidRPr="00240B7F">
        <w:tab/>
      </w:r>
      <w:r w:rsidRPr="00240B7F">
        <w:t>If an application referred to in regulation 25 is granted by the Committee, and upon proof of payment of the prescribed fee, the secretary of the Committee must -</w:t>
      </w:r>
    </w:p>
    <w:p w14:paraId="7703F273" w14:textId="77777777" w:rsidR="006E4618" w:rsidRPr="00240B7F" w:rsidRDefault="006E4618" w:rsidP="00A32384">
      <w:pPr>
        <w:pStyle w:val="REG-P1"/>
        <w:rPr>
          <w:szCs w:val="24"/>
        </w:rPr>
      </w:pPr>
    </w:p>
    <w:p w14:paraId="6D790D07" w14:textId="77777777" w:rsidR="006E4618" w:rsidRPr="00240B7F" w:rsidRDefault="006E4618" w:rsidP="00A32384">
      <w:pPr>
        <w:pStyle w:val="REG-Pa"/>
      </w:pPr>
      <w:r w:rsidRPr="00240B7F">
        <w:t>(a)</w:t>
      </w:r>
      <w:r w:rsidRPr="00240B7F">
        <w:tab/>
        <w:t>issue to the applicant a certificate in the form as set out in Form 15; and</w:t>
      </w:r>
    </w:p>
    <w:p w14:paraId="57F5AB12" w14:textId="77777777" w:rsidR="006E4618" w:rsidRPr="00240B7F" w:rsidRDefault="006E4618" w:rsidP="00A32384">
      <w:pPr>
        <w:pStyle w:val="REG-Pa"/>
        <w:rPr>
          <w:szCs w:val="24"/>
        </w:rPr>
      </w:pPr>
    </w:p>
    <w:p w14:paraId="06B0B02D" w14:textId="77777777" w:rsidR="00A32384" w:rsidRPr="00240B7F" w:rsidRDefault="006E4618" w:rsidP="00A32384">
      <w:pPr>
        <w:pStyle w:val="REG-Pa"/>
      </w:pPr>
      <w:r w:rsidRPr="00240B7F">
        <w:t>(b)</w:t>
      </w:r>
      <w:r w:rsidRPr="00240B7F">
        <w:tab/>
        <w:t>transmit a duplicate of the certificate referred to in paragraph (a) to the magistrate of the district in which the licensed premises concerned arc situated.</w:t>
      </w:r>
    </w:p>
    <w:p w14:paraId="436371A2" w14:textId="77777777" w:rsidR="00634105" w:rsidRPr="00240B7F" w:rsidRDefault="00634105" w:rsidP="00A32384">
      <w:pPr>
        <w:pStyle w:val="REG-Pa"/>
      </w:pPr>
    </w:p>
    <w:p w14:paraId="590B3209" w14:textId="7972118C" w:rsidR="006E4618" w:rsidRPr="00240B7F" w:rsidRDefault="006E4618" w:rsidP="00A32384">
      <w:pPr>
        <w:pStyle w:val="REG-P1"/>
      </w:pPr>
      <w:r w:rsidRPr="00240B7F">
        <w:t>(2)</w:t>
      </w:r>
      <w:r w:rsidR="005714A3">
        <w:t xml:space="preserve"> </w:t>
      </w:r>
      <w:r w:rsidRPr="00240B7F">
        <w:t>The licensee must append the certificate referred tin subregulation (1)(a) to the original licence.</w:t>
      </w:r>
    </w:p>
    <w:p w14:paraId="1D8B6979" w14:textId="77777777" w:rsidR="006E4618" w:rsidRPr="00240B7F" w:rsidRDefault="006E4618" w:rsidP="00A32384">
      <w:pPr>
        <w:pStyle w:val="REG-P1"/>
        <w:rPr>
          <w:szCs w:val="24"/>
        </w:rPr>
      </w:pPr>
    </w:p>
    <w:p w14:paraId="085A1782" w14:textId="77777777" w:rsidR="006E4618" w:rsidRPr="00240B7F" w:rsidRDefault="006E4618" w:rsidP="00A32384">
      <w:pPr>
        <w:pStyle w:val="REG-P0"/>
        <w:jc w:val="center"/>
        <w:rPr>
          <w:b/>
          <w:szCs w:val="20"/>
        </w:rPr>
      </w:pPr>
      <w:r w:rsidRPr="00240B7F">
        <w:rPr>
          <w:b/>
          <w:szCs w:val="20"/>
        </w:rPr>
        <w:t>PART VIII</w:t>
      </w:r>
    </w:p>
    <w:p w14:paraId="034493D2" w14:textId="77777777" w:rsidR="006E4618" w:rsidRPr="00240B7F" w:rsidRDefault="006E4618" w:rsidP="00A32384">
      <w:pPr>
        <w:pStyle w:val="REG-P0"/>
        <w:jc w:val="center"/>
        <w:rPr>
          <w:b/>
          <w:szCs w:val="20"/>
        </w:rPr>
      </w:pPr>
      <w:r w:rsidRPr="00240B7F">
        <w:rPr>
          <w:b/>
          <w:szCs w:val="20"/>
        </w:rPr>
        <w:t>PERMANENT OR TEMPORARY REMOVAL OF A LICENCE</w:t>
      </w:r>
    </w:p>
    <w:p w14:paraId="78E79E9A" w14:textId="77777777" w:rsidR="006E4618" w:rsidRPr="00240B7F" w:rsidRDefault="006E4618" w:rsidP="00A32384">
      <w:pPr>
        <w:pStyle w:val="REG-P0"/>
        <w:rPr>
          <w:b/>
          <w:szCs w:val="24"/>
        </w:rPr>
      </w:pPr>
    </w:p>
    <w:p w14:paraId="68BC6671" w14:textId="77777777" w:rsidR="006E4618" w:rsidRPr="00240B7F" w:rsidRDefault="006E4618" w:rsidP="00A32384">
      <w:pPr>
        <w:pStyle w:val="REG-P0"/>
        <w:rPr>
          <w:b/>
          <w:szCs w:val="20"/>
        </w:rPr>
      </w:pPr>
      <w:r w:rsidRPr="00240B7F">
        <w:rPr>
          <w:b/>
          <w:szCs w:val="20"/>
        </w:rPr>
        <w:t>Application for removal of licence</w:t>
      </w:r>
    </w:p>
    <w:p w14:paraId="1EB2EE92" w14:textId="77777777" w:rsidR="006E4618" w:rsidRPr="00240B7F" w:rsidRDefault="006E4618" w:rsidP="00A32384">
      <w:pPr>
        <w:pStyle w:val="REG-P0"/>
        <w:rPr>
          <w:b/>
          <w:szCs w:val="24"/>
        </w:rPr>
      </w:pPr>
    </w:p>
    <w:p w14:paraId="517711A2" w14:textId="77777777" w:rsidR="006E4618" w:rsidRPr="00240B7F" w:rsidRDefault="006E4618" w:rsidP="00A32384">
      <w:pPr>
        <w:pStyle w:val="REG-P1"/>
      </w:pPr>
      <w:r w:rsidRPr="00240B7F">
        <w:rPr>
          <w:b/>
          <w:szCs w:val="20"/>
        </w:rPr>
        <w:t>32.</w:t>
      </w:r>
      <w:r w:rsidRPr="00240B7F">
        <w:rPr>
          <w:szCs w:val="20"/>
        </w:rPr>
        <w:tab/>
        <w:t>(</w:t>
      </w:r>
      <w:r w:rsidRPr="00240B7F">
        <w:t xml:space="preserve">1) </w:t>
      </w:r>
      <w:r w:rsidR="00A32384" w:rsidRPr="00240B7F">
        <w:tab/>
      </w:r>
      <w:r w:rsidRPr="00240B7F">
        <w:t>An application in terms of section 31 of the Act for the permanent or temporary removal of a licence must -</w:t>
      </w:r>
    </w:p>
    <w:p w14:paraId="5FEC4F56" w14:textId="77777777" w:rsidR="006E4618" w:rsidRPr="00240B7F" w:rsidRDefault="006E4618" w:rsidP="00A32384">
      <w:pPr>
        <w:pStyle w:val="REG-P1"/>
        <w:rPr>
          <w:szCs w:val="24"/>
        </w:rPr>
      </w:pPr>
    </w:p>
    <w:p w14:paraId="07AC8E22" w14:textId="77777777" w:rsidR="006E4618" w:rsidRPr="00240B7F" w:rsidRDefault="006E4618" w:rsidP="00A32384">
      <w:pPr>
        <w:pStyle w:val="REG-Pa"/>
      </w:pPr>
      <w:r w:rsidRPr="00240B7F">
        <w:t>(a)</w:t>
      </w:r>
      <w:r w:rsidRPr="00240B7F">
        <w:tab/>
        <w:t>be made in the form as set out in Form 16; and</w:t>
      </w:r>
    </w:p>
    <w:p w14:paraId="01D55372" w14:textId="77777777" w:rsidR="006E4618" w:rsidRPr="00240B7F" w:rsidRDefault="006E4618" w:rsidP="00A32384">
      <w:pPr>
        <w:pStyle w:val="REG-Pa"/>
      </w:pPr>
    </w:p>
    <w:p w14:paraId="6FEEEC84" w14:textId="77777777" w:rsidR="006E4618" w:rsidRPr="00240B7F" w:rsidRDefault="006E4618" w:rsidP="00A32384">
      <w:pPr>
        <w:pStyle w:val="REG-Pa"/>
      </w:pPr>
      <w:r w:rsidRPr="00240B7F">
        <w:t>(b)</w:t>
      </w:r>
      <w:r w:rsidRPr="00240B7F">
        <w:tab/>
        <w:t>be lodged in eightfold with the clerk of the court; and</w:t>
      </w:r>
    </w:p>
    <w:p w14:paraId="3BF47553" w14:textId="77777777" w:rsidR="006E4618" w:rsidRPr="00240B7F" w:rsidRDefault="006E4618" w:rsidP="00A32384">
      <w:pPr>
        <w:pStyle w:val="REG-Pa"/>
        <w:rPr>
          <w:szCs w:val="24"/>
        </w:rPr>
      </w:pPr>
    </w:p>
    <w:p w14:paraId="2C45B4D0" w14:textId="77777777" w:rsidR="006E4618" w:rsidRPr="00240B7F" w:rsidRDefault="006E4618" w:rsidP="00A32384">
      <w:pPr>
        <w:pStyle w:val="REG-Pa"/>
      </w:pPr>
      <w:r w:rsidRPr="00240B7F">
        <w:t>(c)</w:t>
      </w:r>
      <w:r w:rsidRPr="00240B7F">
        <w:tab/>
        <w:t>be lodged not more than 60 days and not less than 42 days before the date of the meeting of the Committee at which the application is to be considered.</w:t>
      </w:r>
    </w:p>
    <w:p w14:paraId="09366A3B" w14:textId="77777777" w:rsidR="006E4618" w:rsidRPr="00240B7F" w:rsidRDefault="006E4618" w:rsidP="00A32384">
      <w:pPr>
        <w:pStyle w:val="REG-Pa"/>
      </w:pPr>
    </w:p>
    <w:p w14:paraId="079604AC" w14:textId="77777777" w:rsidR="006E4618" w:rsidRPr="00240B7F" w:rsidRDefault="006E4618" w:rsidP="00A32384">
      <w:pPr>
        <w:pStyle w:val="REG-P1"/>
      </w:pPr>
      <w:r w:rsidRPr="00240B7F">
        <w:t>(2)</w:t>
      </w:r>
      <w:r w:rsidRPr="00240B7F">
        <w:tab/>
        <w:t>An application referred to in subregulation (1) must be accompanied by -</w:t>
      </w:r>
    </w:p>
    <w:p w14:paraId="213DE68B" w14:textId="77777777" w:rsidR="006E4618" w:rsidRPr="00240B7F" w:rsidRDefault="006E4618" w:rsidP="006E4618">
      <w:pPr>
        <w:pStyle w:val="REG-P0"/>
        <w:rPr>
          <w:sz w:val="24"/>
          <w:szCs w:val="24"/>
        </w:rPr>
      </w:pPr>
    </w:p>
    <w:p w14:paraId="5EC234D7" w14:textId="77777777" w:rsidR="00A32384" w:rsidRPr="00240B7F" w:rsidRDefault="006E4618" w:rsidP="00A32384">
      <w:pPr>
        <w:pStyle w:val="REG-Pa"/>
      </w:pPr>
      <w:r w:rsidRPr="00240B7F">
        <w:t>(a)</w:t>
      </w:r>
      <w:r w:rsidRPr="00240B7F">
        <w:tab/>
        <w:t>a statement by the applicant setting forth the reasons for the removal of the licence; and</w:t>
      </w:r>
    </w:p>
    <w:p w14:paraId="5B720DD8" w14:textId="77777777" w:rsidR="00A32384" w:rsidRPr="00240B7F" w:rsidRDefault="00A32384" w:rsidP="00A32384">
      <w:pPr>
        <w:pStyle w:val="REG-Pa"/>
      </w:pPr>
    </w:p>
    <w:p w14:paraId="418A0D55" w14:textId="77777777" w:rsidR="006E4618" w:rsidRPr="00240B7F" w:rsidRDefault="006E4618" w:rsidP="00A32384">
      <w:pPr>
        <w:pStyle w:val="REG-Pa"/>
      </w:pPr>
      <w:r w:rsidRPr="00240B7F">
        <w:t>(b)</w:t>
      </w:r>
      <w:r w:rsidRPr="00240B7F">
        <w:tab/>
        <w:t>a certified copy of the existing licence.</w:t>
      </w:r>
    </w:p>
    <w:p w14:paraId="682E4500" w14:textId="77777777" w:rsidR="006E4618" w:rsidRPr="00240B7F" w:rsidRDefault="006E4618" w:rsidP="00A32384">
      <w:pPr>
        <w:pStyle w:val="REG-Pa"/>
      </w:pPr>
    </w:p>
    <w:p w14:paraId="521A0A02" w14:textId="77777777" w:rsidR="006E4618" w:rsidRPr="00240B7F" w:rsidRDefault="006E4618" w:rsidP="00A32384">
      <w:pPr>
        <w:pStyle w:val="REG-P1"/>
      </w:pPr>
      <w:r w:rsidRPr="00240B7F">
        <w:t>(3)</w:t>
      </w:r>
      <w:r w:rsidRPr="00240B7F">
        <w:tab/>
        <w:t>Upon the lodging of an application in terms of subregulation (1), the applicant must furnish to the clerk of the court -</w:t>
      </w:r>
    </w:p>
    <w:p w14:paraId="4BFED5FA" w14:textId="77777777" w:rsidR="006E4618" w:rsidRPr="00240B7F" w:rsidRDefault="006E4618" w:rsidP="006E4618">
      <w:pPr>
        <w:pStyle w:val="REG-P0"/>
      </w:pPr>
    </w:p>
    <w:p w14:paraId="0A63BD34" w14:textId="77777777" w:rsidR="006E4618" w:rsidRPr="00240B7F" w:rsidRDefault="006E4618" w:rsidP="00A32384">
      <w:pPr>
        <w:pStyle w:val="REG-Pa"/>
      </w:pPr>
      <w:r w:rsidRPr="00240B7F">
        <w:t>(a)</w:t>
      </w:r>
      <w:r w:rsidRPr="00240B7F">
        <w:tab/>
        <w:t>the receipt in respect of payment of the application fee; and</w:t>
      </w:r>
    </w:p>
    <w:p w14:paraId="2F5E1E27" w14:textId="77777777" w:rsidR="006E4618" w:rsidRPr="00240B7F" w:rsidRDefault="006E4618" w:rsidP="00A32384">
      <w:pPr>
        <w:pStyle w:val="REG-Pa"/>
      </w:pPr>
    </w:p>
    <w:p w14:paraId="48B782BA" w14:textId="77777777" w:rsidR="006E4618" w:rsidRPr="00240B7F" w:rsidRDefault="006E4618" w:rsidP="00A32384">
      <w:pPr>
        <w:pStyle w:val="REG-Pa"/>
      </w:pPr>
      <w:r w:rsidRPr="00240B7F">
        <w:t>(b)</w:t>
      </w:r>
      <w:r w:rsidRPr="00240B7F">
        <w:tab/>
        <w:t>three copies of the notice referred to in regulation 33, duly completed.</w:t>
      </w:r>
    </w:p>
    <w:p w14:paraId="431EFB21" w14:textId="77777777" w:rsidR="006E4618" w:rsidRPr="00240B7F" w:rsidRDefault="006E4618" w:rsidP="00A32384">
      <w:pPr>
        <w:pStyle w:val="REG-Pa"/>
      </w:pPr>
    </w:p>
    <w:p w14:paraId="1694E780" w14:textId="77777777" w:rsidR="006E4618" w:rsidRPr="00240B7F" w:rsidRDefault="006E4618" w:rsidP="00A32384">
      <w:pPr>
        <w:pStyle w:val="REG-P0"/>
        <w:rPr>
          <w:b/>
        </w:rPr>
      </w:pPr>
      <w:r w:rsidRPr="00240B7F">
        <w:rPr>
          <w:b/>
        </w:rPr>
        <w:t>Notice of application</w:t>
      </w:r>
    </w:p>
    <w:p w14:paraId="6981CA0D" w14:textId="77777777" w:rsidR="006E4618" w:rsidRPr="00240B7F" w:rsidRDefault="006E4618" w:rsidP="00A32384">
      <w:pPr>
        <w:pStyle w:val="REG-P1"/>
      </w:pPr>
    </w:p>
    <w:p w14:paraId="33314989" w14:textId="77777777" w:rsidR="006E4618" w:rsidRPr="00240B7F" w:rsidRDefault="006E4618" w:rsidP="00A32384">
      <w:pPr>
        <w:pStyle w:val="REG-P1"/>
      </w:pPr>
      <w:r w:rsidRPr="00240B7F">
        <w:rPr>
          <w:b/>
          <w:szCs w:val="20"/>
        </w:rPr>
        <w:t>33.</w:t>
      </w:r>
      <w:r w:rsidRPr="00240B7F">
        <w:rPr>
          <w:szCs w:val="20"/>
        </w:rPr>
        <w:tab/>
      </w:r>
      <w:r w:rsidRPr="00240B7F">
        <w:t>A licensee who intends to lodge an application referred to in regulation 32 must advertise the application by publishing a notice, in the manner as prescribed by regulation 10 -</w:t>
      </w:r>
    </w:p>
    <w:p w14:paraId="04DEED6E" w14:textId="77777777" w:rsidR="006E4618" w:rsidRPr="00240B7F" w:rsidRDefault="006E4618" w:rsidP="00A32384">
      <w:pPr>
        <w:pStyle w:val="REG-P1"/>
      </w:pPr>
    </w:p>
    <w:p w14:paraId="77475492" w14:textId="77777777" w:rsidR="006E4618" w:rsidRPr="00240B7F" w:rsidRDefault="006E4618" w:rsidP="00A32384">
      <w:pPr>
        <w:pStyle w:val="REG-Pa"/>
      </w:pPr>
      <w:r w:rsidRPr="00240B7F">
        <w:t>(a)</w:t>
      </w:r>
      <w:r w:rsidRPr="00240B7F">
        <w:tab/>
        <w:t>in the form as set out in Form 2;</w:t>
      </w:r>
    </w:p>
    <w:p w14:paraId="06846D6A" w14:textId="77777777" w:rsidR="006E4618" w:rsidRPr="00240B7F" w:rsidRDefault="006E4618" w:rsidP="00A32384">
      <w:pPr>
        <w:pStyle w:val="REG-Pa"/>
        <w:rPr>
          <w:szCs w:val="24"/>
        </w:rPr>
      </w:pPr>
    </w:p>
    <w:p w14:paraId="21661F1A" w14:textId="77777777" w:rsidR="006E4618" w:rsidRPr="00240B7F" w:rsidRDefault="006E4618" w:rsidP="00A32384">
      <w:pPr>
        <w:pStyle w:val="REG-Pa"/>
      </w:pPr>
      <w:r w:rsidRPr="00240B7F">
        <w:t>(b)</w:t>
      </w:r>
      <w:r w:rsidRPr="00240B7F">
        <w:tab/>
        <w:t>not more than 14 days and not less than 7 days before the date on which the application will be lodged with the clerk of the court.</w:t>
      </w:r>
    </w:p>
    <w:p w14:paraId="65C3E6A2" w14:textId="77777777" w:rsidR="006E4618" w:rsidRPr="00240B7F" w:rsidRDefault="006E4618" w:rsidP="00A32384">
      <w:pPr>
        <w:pStyle w:val="REG-Pa"/>
      </w:pPr>
    </w:p>
    <w:p w14:paraId="2773CBEA" w14:textId="77777777" w:rsidR="006E4618" w:rsidRPr="00240B7F" w:rsidRDefault="006E4618" w:rsidP="00A32384">
      <w:pPr>
        <w:pStyle w:val="REG-P0"/>
        <w:rPr>
          <w:b/>
        </w:rPr>
      </w:pPr>
      <w:r w:rsidRPr="00240B7F">
        <w:rPr>
          <w:b/>
        </w:rPr>
        <w:t>Procedure on receipt of application</w:t>
      </w:r>
    </w:p>
    <w:p w14:paraId="20629B8A" w14:textId="77777777" w:rsidR="006E4618" w:rsidRPr="00240B7F" w:rsidRDefault="006E4618" w:rsidP="00A32384">
      <w:pPr>
        <w:pStyle w:val="REG-P0"/>
        <w:rPr>
          <w:b/>
        </w:rPr>
      </w:pPr>
    </w:p>
    <w:p w14:paraId="01F5B436" w14:textId="77777777" w:rsidR="006E4618" w:rsidRPr="00240B7F" w:rsidRDefault="006E4618" w:rsidP="00A32384">
      <w:pPr>
        <w:pStyle w:val="REG-P1"/>
      </w:pPr>
      <w:r w:rsidRPr="00240B7F">
        <w:rPr>
          <w:b/>
        </w:rPr>
        <w:t>34.</w:t>
      </w:r>
      <w:r w:rsidRPr="00240B7F">
        <w:tab/>
        <w:t>On receipt of an application lodged with the clerk of the court in terms of regulation 32, the magistrate concerned must -</w:t>
      </w:r>
    </w:p>
    <w:p w14:paraId="4A0F1C23" w14:textId="77777777" w:rsidR="006E4618" w:rsidRPr="00240B7F" w:rsidRDefault="006E4618" w:rsidP="00A32384">
      <w:pPr>
        <w:pStyle w:val="REG-P1"/>
      </w:pPr>
    </w:p>
    <w:p w14:paraId="40B73E1D" w14:textId="6E2B8CC8" w:rsidR="006E4618" w:rsidRPr="00240B7F" w:rsidRDefault="006E4618" w:rsidP="00A32384">
      <w:pPr>
        <w:pStyle w:val="REG-Pa"/>
      </w:pPr>
      <w:r w:rsidRPr="00240B7F">
        <w:t>(a)</w:t>
      </w:r>
      <w:r w:rsidRPr="00240B7F">
        <w:tab/>
        <w:t>if the magistrate is not the Committee Chairperson stationed at the seat of the region as contemplated in section 24(2)(a)(i) of the Act, cause one of the copies of the applicant</w:t>
      </w:r>
      <w:r w:rsidR="009E4688">
        <w:t>’</w:t>
      </w:r>
      <w:r w:rsidRPr="00240B7F">
        <w:t>s notice of application referred to in regulation 32(3)(b) to be displayed on the notice board of the magistrate</w:t>
      </w:r>
      <w:r w:rsidR="009E4688">
        <w:t>’</w:t>
      </w:r>
      <w:r w:rsidRPr="00240B7F">
        <w:t>s court for a period of not less than 30 days before the date of the meeting of the Committee at which the application is to be heard;</w:t>
      </w:r>
    </w:p>
    <w:p w14:paraId="50D6AF62" w14:textId="77777777" w:rsidR="006E4618" w:rsidRPr="00240B7F" w:rsidRDefault="006E4618" w:rsidP="00A32384">
      <w:pPr>
        <w:pStyle w:val="REG-Pa"/>
      </w:pPr>
    </w:p>
    <w:p w14:paraId="57131C11" w14:textId="744977B3" w:rsidR="006E4618" w:rsidRPr="00240B7F" w:rsidRDefault="006E4618" w:rsidP="00A32384">
      <w:pPr>
        <w:pStyle w:val="REG-Pa"/>
      </w:pPr>
      <w:r w:rsidRPr="00240B7F">
        <w:t>(b)</w:t>
      </w:r>
      <w:r w:rsidRPr="00240B7F">
        <w:tab/>
        <w:t>transmit to the secretary of the Committee the original and four copies of the application and two copies of the applicant</w:t>
      </w:r>
      <w:r w:rsidR="009E4688">
        <w:t>’</w:t>
      </w:r>
      <w:r w:rsidRPr="00240B7F">
        <w:t>s notice of application referred to in regulation 32(3)(b);</w:t>
      </w:r>
    </w:p>
    <w:p w14:paraId="13288D5F" w14:textId="77777777" w:rsidR="006E4618" w:rsidRPr="00240B7F" w:rsidRDefault="006E4618" w:rsidP="00A32384">
      <w:pPr>
        <w:pStyle w:val="REG-Pa"/>
        <w:rPr>
          <w:szCs w:val="24"/>
        </w:rPr>
      </w:pPr>
    </w:p>
    <w:p w14:paraId="15C43D25" w14:textId="77777777" w:rsidR="006E4618" w:rsidRPr="00240B7F" w:rsidRDefault="006E4618" w:rsidP="00A32384">
      <w:pPr>
        <w:pStyle w:val="REG-Pa"/>
      </w:pPr>
      <w:r w:rsidRPr="00240B7F">
        <w:t>(c)</w:t>
      </w:r>
      <w:r w:rsidRPr="00240B7F">
        <w:tab/>
        <w:t>if the premises are situated in a local authority area, transmit one copy of the application to the chief executive officer of the local authority council;</w:t>
      </w:r>
    </w:p>
    <w:p w14:paraId="246A80CC" w14:textId="77777777" w:rsidR="006E4618" w:rsidRPr="00240B7F" w:rsidRDefault="006E4618" w:rsidP="00A32384">
      <w:pPr>
        <w:pStyle w:val="REG-Pa"/>
      </w:pPr>
    </w:p>
    <w:p w14:paraId="24DBC91C" w14:textId="77777777" w:rsidR="006E4618" w:rsidRPr="00240B7F" w:rsidRDefault="006E4618" w:rsidP="00A32384">
      <w:pPr>
        <w:pStyle w:val="REG-Pa"/>
      </w:pPr>
      <w:r w:rsidRPr="00240B7F">
        <w:t>(d)</w:t>
      </w:r>
      <w:r w:rsidRPr="00240B7F">
        <w:tab/>
        <w:t>if the premises are situated outside a local authority area, transmit two copies of the application to the chief executive officer of the regional council of the region in which the premises to which the application relates are situated; and</w:t>
      </w:r>
    </w:p>
    <w:p w14:paraId="1EBEF717" w14:textId="77777777" w:rsidR="006E4618" w:rsidRPr="00240B7F" w:rsidRDefault="006E4618" w:rsidP="00A32384">
      <w:pPr>
        <w:pStyle w:val="REG-Pa"/>
      </w:pPr>
    </w:p>
    <w:p w14:paraId="1F19DE83" w14:textId="77777777" w:rsidR="006E4618" w:rsidRPr="00240B7F" w:rsidRDefault="006E4618" w:rsidP="00A32384">
      <w:pPr>
        <w:pStyle w:val="REG-Pa"/>
      </w:pPr>
      <w:r w:rsidRPr="00240B7F">
        <w:t>(e)</w:t>
      </w:r>
      <w:r w:rsidRPr="00240B7F">
        <w:tab/>
        <w:t>retain one copy of the application for the records of the magistrate.</w:t>
      </w:r>
    </w:p>
    <w:p w14:paraId="3E7A010F" w14:textId="77777777" w:rsidR="006E4618" w:rsidRPr="00240B7F" w:rsidRDefault="006E4618" w:rsidP="00A32384">
      <w:pPr>
        <w:pStyle w:val="REG-Pa"/>
      </w:pPr>
    </w:p>
    <w:p w14:paraId="69878280" w14:textId="77777777" w:rsidR="006E4618" w:rsidRPr="00240B7F" w:rsidRDefault="006E4618" w:rsidP="00A32384">
      <w:pPr>
        <w:pStyle w:val="REG-P0"/>
        <w:rPr>
          <w:b/>
        </w:rPr>
      </w:pPr>
      <w:r w:rsidRPr="00240B7F">
        <w:rPr>
          <w:b/>
        </w:rPr>
        <w:t>Display of notice by secretary</w:t>
      </w:r>
    </w:p>
    <w:p w14:paraId="0EA6517A" w14:textId="77777777" w:rsidR="006E4618" w:rsidRPr="00240B7F" w:rsidRDefault="006E4618" w:rsidP="00A32384">
      <w:pPr>
        <w:pStyle w:val="REG-P0"/>
        <w:rPr>
          <w:b/>
        </w:rPr>
      </w:pPr>
    </w:p>
    <w:p w14:paraId="1D907B28" w14:textId="333DF837" w:rsidR="006E4618" w:rsidRPr="00240B7F" w:rsidRDefault="006E4618" w:rsidP="00A32384">
      <w:pPr>
        <w:pStyle w:val="REG-P1"/>
      </w:pPr>
      <w:r w:rsidRPr="00240B7F">
        <w:rPr>
          <w:b/>
        </w:rPr>
        <w:t>35.</w:t>
      </w:r>
      <w:r w:rsidRPr="00240B7F">
        <w:tab/>
        <w:t>On receipt of the application and copies of the applicant</w:t>
      </w:r>
      <w:r w:rsidR="009E4688">
        <w:t>’</w:t>
      </w:r>
      <w:r w:rsidRPr="00240B7F">
        <w:t>s notice of application in terms of regulation 34(b) the secretary of the Committee must display one copy of the notice on the notice board at the seat of the Committee.</w:t>
      </w:r>
    </w:p>
    <w:p w14:paraId="4AD16C19" w14:textId="77777777" w:rsidR="006E4618" w:rsidRPr="00240B7F" w:rsidRDefault="006E4618" w:rsidP="00A32384">
      <w:pPr>
        <w:pStyle w:val="REG-P1"/>
      </w:pPr>
    </w:p>
    <w:p w14:paraId="5F2CC842" w14:textId="77777777" w:rsidR="006E4618" w:rsidRPr="00240B7F" w:rsidRDefault="006E4618" w:rsidP="00A32384">
      <w:pPr>
        <w:pStyle w:val="REG-P0"/>
        <w:rPr>
          <w:b/>
        </w:rPr>
      </w:pPr>
      <w:r w:rsidRPr="00240B7F">
        <w:rPr>
          <w:b/>
        </w:rPr>
        <w:t>Report by local authority or regional council in relation to application</w:t>
      </w:r>
    </w:p>
    <w:p w14:paraId="540B6943" w14:textId="77777777" w:rsidR="006E4618" w:rsidRPr="00240B7F" w:rsidRDefault="006E4618" w:rsidP="00A32384">
      <w:pPr>
        <w:pStyle w:val="REG-P0"/>
        <w:rPr>
          <w:b/>
        </w:rPr>
      </w:pPr>
    </w:p>
    <w:p w14:paraId="54D20EA6" w14:textId="3EBDA27A" w:rsidR="006E4618" w:rsidRPr="00240B7F" w:rsidRDefault="006E4618" w:rsidP="00A32384">
      <w:pPr>
        <w:pStyle w:val="REG-P1"/>
      </w:pPr>
      <w:r w:rsidRPr="00240B7F">
        <w:rPr>
          <w:b/>
        </w:rPr>
        <w:t>36.</w:t>
      </w:r>
      <w:r w:rsidRPr="00240B7F">
        <w:tab/>
        <w:t>(1)</w:t>
      </w:r>
      <w:r w:rsidR="005714A3">
        <w:t xml:space="preserve"> </w:t>
      </w:r>
      <w:r w:rsidR="00A32384" w:rsidRPr="00240B7F">
        <w:tab/>
      </w:r>
      <w:r w:rsidRPr="00240B7F">
        <w:t>On receipt of the copy of an application in terms of regulation 34(c) or (d) the chief executive officer of the local authority council or the regional council, as the case may be, must -</w:t>
      </w:r>
    </w:p>
    <w:p w14:paraId="1988D1F2" w14:textId="77777777" w:rsidR="006E4618" w:rsidRPr="00240B7F" w:rsidRDefault="006E4618" w:rsidP="00A32384">
      <w:pPr>
        <w:pStyle w:val="REG-P1"/>
        <w:rPr>
          <w:szCs w:val="24"/>
        </w:rPr>
      </w:pPr>
    </w:p>
    <w:p w14:paraId="30EAEA03" w14:textId="77777777" w:rsidR="006E4618" w:rsidRPr="00240B7F" w:rsidRDefault="006E4618" w:rsidP="00A32384">
      <w:pPr>
        <w:pStyle w:val="REG-Pa"/>
      </w:pPr>
      <w:r w:rsidRPr="00240B7F">
        <w:t xml:space="preserve">(a) </w:t>
      </w:r>
      <w:r w:rsidR="00A32384" w:rsidRPr="00240B7F">
        <w:tab/>
      </w:r>
      <w:r w:rsidRPr="00240B7F">
        <w:t>compile a report in relation to the application concerning the considerations referred to in section 16 of the Act and any other matter relating to the application or the applicant as the chief executive officer may consider relevant; and</w:t>
      </w:r>
    </w:p>
    <w:p w14:paraId="3F20384D" w14:textId="77777777" w:rsidR="00A32384" w:rsidRPr="00240B7F" w:rsidRDefault="00A32384" w:rsidP="00A32384">
      <w:pPr>
        <w:pStyle w:val="REG-Pa"/>
      </w:pPr>
    </w:p>
    <w:p w14:paraId="521CB930" w14:textId="77777777" w:rsidR="00A32384" w:rsidRPr="00240B7F" w:rsidRDefault="00A32384" w:rsidP="00A32384">
      <w:pPr>
        <w:pStyle w:val="REG-Pa"/>
        <w:rPr>
          <w:szCs w:val="20"/>
        </w:rPr>
      </w:pPr>
      <w:r w:rsidRPr="00240B7F">
        <w:rPr>
          <w:szCs w:val="20"/>
        </w:rPr>
        <w:t xml:space="preserve">(b) </w:t>
      </w:r>
      <w:r w:rsidRPr="00240B7F">
        <w:rPr>
          <w:szCs w:val="20"/>
        </w:rPr>
        <w:tab/>
        <w:t>submit that report to the secretary of the Committee not less than 7 days before the date of the meeting of the Committee at which the application is to be heard.</w:t>
      </w:r>
    </w:p>
    <w:p w14:paraId="32F950C3" w14:textId="77777777" w:rsidR="00A32384" w:rsidRPr="00240B7F" w:rsidRDefault="00A32384" w:rsidP="00A32384">
      <w:pPr>
        <w:autoSpaceDE w:val="0"/>
        <w:autoSpaceDN w:val="0"/>
        <w:adjustRightInd w:val="0"/>
        <w:rPr>
          <w:rFonts w:cs="Times New Roman"/>
          <w:sz w:val="20"/>
          <w:szCs w:val="20"/>
          <w:lang w:val="en-ZA"/>
        </w:rPr>
      </w:pPr>
    </w:p>
    <w:p w14:paraId="219C1904" w14:textId="77777777" w:rsidR="00A32384" w:rsidRPr="00240B7F" w:rsidRDefault="00A32384" w:rsidP="00A32384">
      <w:pPr>
        <w:pStyle w:val="REG-P1"/>
      </w:pPr>
      <w:r w:rsidRPr="00240B7F">
        <w:t xml:space="preserve">(2) </w:t>
      </w:r>
      <w:r w:rsidRPr="00240B7F">
        <w:tab/>
        <w:t>For the purpose of compiling the report referred to in subregulation (1), the chief executive officer concerned may -</w:t>
      </w:r>
    </w:p>
    <w:p w14:paraId="7C786F90" w14:textId="77777777" w:rsidR="00A32384" w:rsidRPr="00240B7F" w:rsidRDefault="00A32384" w:rsidP="00A32384">
      <w:pPr>
        <w:pStyle w:val="REG-P1"/>
      </w:pPr>
    </w:p>
    <w:p w14:paraId="335CE199" w14:textId="77777777" w:rsidR="00A32384" w:rsidRPr="00240B7F" w:rsidRDefault="00A32384" w:rsidP="00A32384">
      <w:pPr>
        <w:pStyle w:val="REG-Pa"/>
        <w:rPr>
          <w:szCs w:val="20"/>
        </w:rPr>
      </w:pPr>
      <w:r w:rsidRPr="00240B7F">
        <w:rPr>
          <w:szCs w:val="20"/>
        </w:rPr>
        <w:t xml:space="preserve">(a) </w:t>
      </w:r>
      <w:r w:rsidRPr="00240B7F">
        <w:rPr>
          <w:szCs w:val="20"/>
        </w:rPr>
        <w:tab/>
        <w:t>consult any person in connection with any matter referred to in section 16 of the Act or the application or the applicant; or</w:t>
      </w:r>
    </w:p>
    <w:p w14:paraId="0D476ED8" w14:textId="77777777" w:rsidR="00A32384" w:rsidRPr="00240B7F" w:rsidRDefault="00A32384" w:rsidP="00A32384">
      <w:pPr>
        <w:pStyle w:val="REG-Pa"/>
        <w:rPr>
          <w:szCs w:val="20"/>
        </w:rPr>
      </w:pPr>
    </w:p>
    <w:p w14:paraId="08741A28" w14:textId="77777777" w:rsidR="006E4618" w:rsidRPr="00240B7F" w:rsidRDefault="00A32384" w:rsidP="00A32384">
      <w:pPr>
        <w:pStyle w:val="REG-Pa"/>
        <w:rPr>
          <w:szCs w:val="17"/>
        </w:rPr>
      </w:pPr>
      <w:r w:rsidRPr="00240B7F">
        <w:rPr>
          <w:szCs w:val="20"/>
        </w:rPr>
        <w:t xml:space="preserve">(b) </w:t>
      </w:r>
      <w:r w:rsidRPr="00240B7F">
        <w:rPr>
          <w:szCs w:val="20"/>
        </w:rPr>
        <w:tab/>
        <w:t>procure from any other person or authority whom the chief executive authority considers appropriate any comments in writing in relation to any such matter, and attach such comments to the report.</w:t>
      </w:r>
    </w:p>
    <w:p w14:paraId="691C2128" w14:textId="77777777" w:rsidR="00A32384" w:rsidRPr="00240B7F" w:rsidRDefault="00A32384" w:rsidP="00A32384">
      <w:pPr>
        <w:pStyle w:val="REG-Pa"/>
        <w:rPr>
          <w:szCs w:val="20"/>
        </w:rPr>
      </w:pPr>
    </w:p>
    <w:p w14:paraId="7730F74F" w14:textId="77777777" w:rsidR="006E4618" w:rsidRPr="00240B7F" w:rsidRDefault="006E4618" w:rsidP="00A32384">
      <w:pPr>
        <w:pStyle w:val="REG-P0"/>
        <w:rPr>
          <w:b/>
        </w:rPr>
      </w:pPr>
      <w:r w:rsidRPr="00240B7F">
        <w:rPr>
          <w:b/>
        </w:rPr>
        <w:t>Objections or submissions</w:t>
      </w:r>
    </w:p>
    <w:p w14:paraId="2C8C949A" w14:textId="77777777" w:rsidR="006E4618" w:rsidRPr="00240B7F" w:rsidRDefault="006E4618" w:rsidP="00A32384">
      <w:pPr>
        <w:pStyle w:val="REG-P0"/>
        <w:rPr>
          <w:b/>
          <w:szCs w:val="24"/>
        </w:rPr>
      </w:pPr>
    </w:p>
    <w:p w14:paraId="282D9803" w14:textId="77777777" w:rsidR="006E4618" w:rsidRPr="00240B7F" w:rsidRDefault="006E4618" w:rsidP="00A32384">
      <w:pPr>
        <w:pStyle w:val="REG-P1"/>
      </w:pPr>
      <w:r w:rsidRPr="00240B7F">
        <w:rPr>
          <w:b/>
        </w:rPr>
        <w:t>37.</w:t>
      </w:r>
      <w:r w:rsidRPr="00240B7F">
        <w:t xml:space="preserve"> </w:t>
      </w:r>
      <w:r w:rsidR="00A32384" w:rsidRPr="00240B7F">
        <w:tab/>
      </w:r>
      <w:r w:rsidRPr="00240B7F">
        <w:t>Any objection or written submission in terms of section 28(1) of the Act in relation to an application referred to in regulation 32 must be lodged, subject to regulation 11 -</w:t>
      </w:r>
    </w:p>
    <w:p w14:paraId="782D6A2D" w14:textId="77777777" w:rsidR="006E4618" w:rsidRPr="00240B7F" w:rsidRDefault="006E4618" w:rsidP="00A32384">
      <w:pPr>
        <w:pStyle w:val="REG-P1"/>
      </w:pPr>
    </w:p>
    <w:p w14:paraId="014F3E4E" w14:textId="77777777" w:rsidR="006E4618" w:rsidRPr="00240B7F" w:rsidRDefault="006E4618" w:rsidP="00A32384">
      <w:pPr>
        <w:pStyle w:val="REG-Pa"/>
      </w:pPr>
      <w:r w:rsidRPr="00240B7F">
        <w:t>(a)</w:t>
      </w:r>
      <w:r w:rsidRPr="00240B7F">
        <w:tab/>
        <w:t>in duplicate;</w:t>
      </w:r>
    </w:p>
    <w:p w14:paraId="5815F6D9" w14:textId="77777777" w:rsidR="006E4618" w:rsidRPr="00240B7F" w:rsidRDefault="006E4618" w:rsidP="00A32384">
      <w:pPr>
        <w:pStyle w:val="REG-Pa"/>
      </w:pPr>
    </w:p>
    <w:p w14:paraId="5DABCBBB" w14:textId="77777777" w:rsidR="006E4618" w:rsidRPr="00240B7F" w:rsidRDefault="006E4618" w:rsidP="00A32384">
      <w:pPr>
        <w:pStyle w:val="REG-Pa"/>
      </w:pPr>
      <w:r w:rsidRPr="00240B7F">
        <w:t>(b)</w:t>
      </w:r>
      <w:r w:rsidRPr="00240B7F">
        <w:tab/>
        <w:t>with the secretary of the Committee;</w:t>
      </w:r>
    </w:p>
    <w:p w14:paraId="22B3B5A1" w14:textId="77777777" w:rsidR="006E4618" w:rsidRPr="00240B7F" w:rsidRDefault="006E4618" w:rsidP="00A32384">
      <w:pPr>
        <w:pStyle w:val="REG-Pa"/>
        <w:rPr>
          <w:szCs w:val="24"/>
        </w:rPr>
      </w:pPr>
    </w:p>
    <w:p w14:paraId="634B9C28" w14:textId="77777777" w:rsidR="006E4618" w:rsidRPr="00240B7F" w:rsidRDefault="006E4618" w:rsidP="00A32384">
      <w:pPr>
        <w:pStyle w:val="REG-Pa"/>
      </w:pPr>
      <w:r w:rsidRPr="00240B7F">
        <w:t>(c)</w:t>
      </w:r>
      <w:r w:rsidRPr="00240B7F">
        <w:tab/>
        <w:t>not less than 21 days before the date of the meeting of the Committee at which the application is to be considered.</w:t>
      </w:r>
    </w:p>
    <w:p w14:paraId="66B28CFC" w14:textId="77777777" w:rsidR="006E4618" w:rsidRPr="00240B7F" w:rsidRDefault="006E4618" w:rsidP="00A32384">
      <w:pPr>
        <w:pStyle w:val="REG-Pa"/>
        <w:rPr>
          <w:szCs w:val="24"/>
        </w:rPr>
      </w:pPr>
    </w:p>
    <w:p w14:paraId="6AD7934F" w14:textId="77777777" w:rsidR="006E4618" w:rsidRPr="00240B7F" w:rsidRDefault="006E4618" w:rsidP="00A32384">
      <w:pPr>
        <w:pStyle w:val="REG-P0"/>
        <w:rPr>
          <w:b/>
        </w:rPr>
      </w:pPr>
      <w:r w:rsidRPr="00240B7F">
        <w:rPr>
          <w:b/>
        </w:rPr>
        <w:t>Procedure after grant of application</w:t>
      </w:r>
    </w:p>
    <w:p w14:paraId="6B3B2FE3" w14:textId="77777777" w:rsidR="006E4618" w:rsidRPr="00240B7F" w:rsidRDefault="006E4618" w:rsidP="00A32384">
      <w:pPr>
        <w:pStyle w:val="REG-P0"/>
        <w:rPr>
          <w:b/>
          <w:szCs w:val="24"/>
        </w:rPr>
      </w:pPr>
    </w:p>
    <w:p w14:paraId="58A910C6" w14:textId="77777777" w:rsidR="006E4618" w:rsidRPr="00240B7F" w:rsidRDefault="006E4618" w:rsidP="00A32384">
      <w:pPr>
        <w:pStyle w:val="REG-P1"/>
      </w:pPr>
      <w:r w:rsidRPr="00240B7F">
        <w:rPr>
          <w:b/>
          <w:szCs w:val="20"/>
        </w:rPr>
        <w:t>38.</w:t>
      </w:r>
      <w:r w:rsidRPr="00240B7F">
        <w:rPr>
          <w:b/>
          <w:szCs w:val="20"/>
        </w:rPr>
        <w:tab/>
      </w:r>
      <w:r w:rsidRPr="00240B7F">
        <w:t xml:space="preserve">(1) </w:t>
      </w:r>
      <w:r w:rsidR="00A32384" w:rsidRPr="00240B7F">
        <w:tab/>
      </w:r>
      <w:r w:rsidRPr="00240B7F">
        <w:t>If the Committee approves an application referred to in regulation 32, the secretary of the Committee must-</w:t>
      </w:r>
    </w:p>
    <w:p w14:paraId="68F558C3" w14:textId="77777777" w:rsidR="006E4618" w:rsidRPr="00240B7F" w:rsidRDefault="006E4618" w:rsidP="00A32384">
      <w:pPr>
        <w:pStyle w:val="REG-P1"/>
        <w:rPr>
          <w:szCs w:val="24"/>
        </w:rPr>
      </w:pPr>
    </w:p>
    <w:p w14:paraId="275B3311" w14:textId="77777777" w:rsidR="006E4618" w:rsidRPr="00240B7F" w:rsidRDefault="006E4618" w:rsidP="00A32384">
      <w:pPr>
        <w:pStyle w:val="REG-Pa"/>
      </w:pPr>
      <w:r w:rsidRPr="00240B7F">
        <w:t>(a)</w:t>
      </w:r>
      <w:r w:rsidRPr="00240B7F">
        <w:tab/>
        <w:t>if the application is approved subject to conditions contemplated in section 31(4) of the Act, issue to the applicant a conditional authority of removal in the form as set out in Form 17; or</w:t>
      </w:r>
    </w:p>
    <w:p w14:paraId="70C2E12C" w14:textId="77777777" w:rsidR="006E4618" w:rsidRPr="00240B7F" w:rsidRDefault="006E4618" w:rsidP="00A32384">
      <w:pPr>
        <w:pStyle w:val="REG-Pa"/>
      </w:pPr>
    </w:p>
    <w:p w14:paraId="7F45588E" w14:textId="77777777" w:rsidR="006E4618" w:rsidRPr="00240B7F" w:rsidRDefault="006E4618" w:rsidP="00A32384">
      <w:pPr>
        <w:pStyle w:val="REG-Pa"/>
        <w:rPr>
          <w:szCs w:val="20"/>
        </w:rPr>
      </w:pPr>
      <w:r w:rsidRPr="00240B7F">
        <w:t>(b)</w:t>
      </w:r>
      <w:r w:rsidRPr="00240B7F">
        <w:tab/>
        <w:t>if the application is approved free of any condition referred to in paragraph</w:t>
      </w:r>
      <w:r w:rsidR="00A32384" w:rsidRPr="00240B7F">
        <w:t xml:space="preserve"> </w:t>
      </w:r>
      <w:r w:rsidRPr="00240B7F">
        <w:rPr>
          <w:szCs w:val="20"/>
        </w:rPr>
        <w:t>(a)</w:t>
      </w:r>
      <w:r w:rsidR="00A32384" w:rsidRPr="00240B7F">
        <w:rPr>
          <w:szCs w:val="20"/>
        </w:rPr>
        <w:t xml:space="preserve"> </w:t>
      </w:r>
      <w:r w:rsidRPr="00240B7F">
        <w:rPr>
          <w:szCs w:val="20"/>
        </w:rPr>
        <w:t>-</w:t>
      </w:r>
    </w:p>
    <w:p w14:paraId="22633E4B" w14:textId="77777777" w:rsidR="006E4618" w:rsidRPr="00240B7F" w:rsidRDefault="006E4618" w:rsidP="00A32384">
      <w:pPr>
        <w:pStyle w:val="REG-Pa"/>
        <w:rPr>
          <w:szCs w:val="24"/>
        </w:rPr>
      </w:pPr>
    </w:p>
    <w:p w14:paraId="54597CB7" w14:textId="77777777" w:rsidR="006E4618" w:rsidRPr="00240B7F" w:rsidRDefault="006E4618" w:rsidP="00A32384">
      <w:pPr>
        <w:pStyle w:val="REG-Pi"/>
      </w:pPr>
      <w:r w:rsidRPr="00240B7F">
        <w:t>(i)</w:t>
      </w:r>
      <w:r w:rsidRPr="00240B7F">
        <w:tab/>
        <w:t>issue to the applicant a certificate of removal in the form as set out in Form 18; and</w:t>
      </w:r>
    </w:p>
    <w:p w14:paraId="08125E89" w14:textId="77777777" w:rsidR="006E4618" w:rsidRPr="00240B7F" w:rsidRDefault="006E4618" w:rsidP="00A32384">
      <w:pPr>
        <w:pStyle w:val="REG-Pi"/>
        <w:rPr>
          <w:szCs w:val="24"/>
        </w:rPr>
      </w:pPr>
    </w:p>
    <w:p w14:paraId="43C17062" w14:textId="77777777" w:rsidR="006E4618" w:rsidRPr="00240B7F" w:rsidRDefault="006E4618" w:rsidP="00A32384">
      <w:pPr>
        <w:pStyle w:val="REG-Pi"/>
      </w:pPr>
      <w:r w:rsidRPr="00240B7F">
        <w:t>(ii)</w:t>
      </w:r>
      <w:r w:rsidRPr="00240B7F">
        <w:tab/>
        <w:t>transmit a duplicate of that certificate to the magistrate of the district in which the premises concerned arc situated.</w:t>
      </w:r>
    </w:p>
    <w:p w14:paraId="6F01256F" w14:textId="77777777" w:rsidR="006E4618" w:rsidRPr="00240B7F" w:rsidRDefault="006E4618" w:rsidP="00A32384">
      <w:pPr>
        <w:pStyle w:val="REG-Pi"/>
        <w:rPr>
          <w:szCs w:val="24"/>
        </w:rPr>
      </w:pPr>
    </w:p>
    <w:p w14:paraId="1A05F841" w14:textId="77777777" w:rsidR="006E4618" w:rsidRPr="00240B7F" w:rsidRDefault="006E4618" w:rsidP="00A32384">
      <w:pPr>
        <w:pStyle w:val="REG-P1"/>
      </w:pPr>
      <w:r w:rsidRPr="00240B7F">
        <w:t>(2)</w:t>
      </w:r>
      <w:r w:rsidRPr="00240B7F">
        <w:tab/>
        <w:t>An application in terms of section 30(4) of</w:t>
      </w:r>
      <w:r w:rsidR="00A32384" w:rsidRPr="00240B7F">
        <w:t xml:space="preserve"> </w:t>
      </w:r>
      <w:r w:rsidRPr="00240B7F">
        <w:t xml:space="preserve">the Act for the extension of time specified in a conditional authority </w:t>
      </w:r>
      <w:r w:rsidR="00A32384" w:rsidRPr="00240B7F">
        <w:t>referr</w:t>
      </w:r>
      <w:r w:rsidRPr="00240B7F">
        <w:t>ed to in subregulation (1)(a), must -</w:t>
      </w:r>
    </w:p>
    <w:p w14:paraId="7211A2DD" w14:textId="77777777" w:rsidR="006E4618" w:rsidRPr="00240B7F" w:rsidRDefault="006E4618" w:rsidP="00A32384">
      <w:pPr>
        <w:pStyle w:val="REG-P1"/>
      </w:pPr>
    </w:p>
    <w:p w14:paraId="29A1DC8A" w14:textId="77777777" w:rsidR="006E4618" w:rsidRPr="00240B7F" w:rsidRDefault="006E4618" w:rsidP="00A32384">
      <w:pPr>
        <w:pStyle w:val="REG-Pa"/>
      </w:pPr>
      <w:r w:rsidRPr="00240B7F">
        <w:t>(a)</w:t>
      </w:r>
      <w:r w:rsidRPr="00240B7F">
        <w:tab/>
        <w:t>be made in the form as set out in Part A of Form 6; and</w:t>
      </w:r>
    </w:p>
    <w:p w14:paraId="41967578" w14:textId="77777777" w:rsidR="006E4618" w:rsidRPr="00240B7F" w:rsidRDefault="006E4618" w:rsidP="00A32384">
      <w:pPr>
        <w:pStyle w:val="REG-Pa"/>
        <w:rPr>
          <w:szCs w:val="24"/>
        </w:rPr>
      </w:pPr>
    </w:p>
    <w:p w14:paraId="4425668B" w14:textId="77777777" w:rsidR="006E4618" w:rsidRPr="00240B7F" w:rsidRDefault="006E4618" w:rsidP="00A32384">
      <w:pPr>
        <w:pStyle w:val="REG-Pa"/>
      </w:pPr>
      <w:r w:rsidRPr="00240B7F">
        <w:t>(b)</w:t>
      </w:r>
      <w:r w:rsidRPr="00240B7F">
        <w:tab/>
        <w:t>be lodged with the magistrate in duplicate before the expiry of the period specified in the conditional authority.</w:t>
      </w:r>
    </w:p>
    <w:p w14:paraId="69DBB630" w14:textId="77777777" w:rsidR="006E4618" w:rsidRPr="00240B7F" w:rsidRDefault="006E4618" w:rsidP="00A32384">
      <w:pPr>
        <w:pStyle w:val="REG-Pa"/>
      </w:pPr>
    </w:p>
    <w:p w14:paraId="2CE94B85" w14:textId="77777777" w:rsidR="006E4618" w:rsidRPr="00240B7F" w:rsidRDefault="006E4618" w:rsidP="00A32384">
      <w:pPr>
        <w:pStyle w:val="REG-P1"/>
      </w:pPr>
      <w:r w:rsidRPr="00240B7F">
        <w:t>(3)</w:t>
      </w:r>
      <w:r w:rsidRPr="00240B7F">
        <w:tab/>
        <w:t>If an application for extension of time referred to in subregulation (2) is granted, the magistrate must issue to the applicant a certificate of extension in the form as set out in Part B of Form 6.</w:t>
      </w:r>
    </w:p>
    <w:p w14:paraId="0D02FF5E" w14:textId="77777777" w:rsidR="006E4618" w:rsidRPr="00240B7F" w:rsidRDefault="006E4618" w:rsidP="00A32384">
      <w:pPr>
        <w:pStyle w:val="REG-P1"/>
        <w:rPr>
          <w:szCs w:val="24"/>
        </w:rPr>
      </w:pPr>
    </w:p>
    <w:p w14:paraId="470B68A7" w14:textId="77777777" w:rsidR="00634105" w:rsidRPr="00240B7F" w:rsidRDefault="006E4618" w:rsidP="00A32384">
      <w:pPr>
        <w:pStyle w:val="REG-P1"/>
      </w:pPr>
      <w:r w:rsidRPr="00240B7F">
        <w:t>(4)</w:t>
      </w:r>
      <w:r w:rsidRPr="00240B7F">
        <w:tab/>
        <w:t xml:space="preserve">Confirmation by a magistrate that the conditions specified in a conditional authority referred to in subregulation (l)(a) </w:t>
      </w:r>
      <w:r w:rsidR="00A32384" w:rsidRPr="00240B7F">
        <w:t xml:space="preserve">have </w:t>
      </w:r>
      <w:r w:rsidRPr="00240B7F">
        <w:t>been complied with must be issued in the form as set out in Form 5.</w:t>
      </w:r>
    </w:p>
    <w:p w14:paraId="1BBAAEA7" w14:textId="77777777" w:rsidR="00634105" w:rsidRPr="00240B7F" w:rsidRDefault="00634105" w:rsidP="00A32384">
      <w:pPr>
        <w:pStyle w:val="REG-P1"/>
      </w:pPr>
    </w:p>
    <w:p w14:paraId="63CB0A4B" w14:textId="77777777" w:rsidR="006E4618" w:rsidRPr="00240B7F" w:rsidRDefault="006E4618" w:rsidP="00A32384">
      <w:pPr>
        <w:pStyle w:val="REG-P1"/>
      </w:pPr>
      <w:r w:rsidRPr="00240B7F">
        <w:t>(5)</w:t>
      </w:r>
      <w:r w:rsidRPr="00240B7F">
        <w:tab/>
        <w:t>On submission</w:t>
      </w:r>
      <w:r w:rsidR="00A32384" w:rsidRPr="00240B7F">
        <w:t xml:space="preserve"> </w:t>
      </w:r>
      <w:r w:rsidRPr="00240B7F">
        <w:t>-</w:t>
      </w:r>
    </w:p>
    <w:p w14:paraId="7F56BFFA" w14:textId="77777777" w:rsidR="006E4618" w:rsidRPr="00240B7F" w:rsidRDefault="006E4618" w:rsidP="00A32384">
      <w:pPr>
        <w:pStyle w:val="REG-P1"/>
      </w:pPr>
    </w:p>
    <w:p w14:paraId="3E0FC6C4" w14:textId="77777777" w:rsidR="006E4618" w:rsidRPr="00240B7F" w:rsidRDefault="006E4618" w:rsidP="00A32384">
      <w:pPr>
        <w:pStyle w:val="REG-Pa"/>
      </w:pPr>
      <w:r w:rsidRPr="00240B7F">
        <w:t>(a)</w:t>
      </w:r>
      <w:r w:rsidRPr="00240B7F">
        <w:tab/>
        <w:t>of the certificate referred to in subregulation (1)(b) or the confirmation referred to in subregulation (4);</w:t>
      </w:r>
    </w:p>
    <w:p w14:paraId="7E492B3C" w14:textId="77777777" w:rsidR="006E4618" w:rsidRPr="00240B7F" w:rsidRDefault="006E4618" w:rsidP="00A32384">
      <w:pPr>
        <w:pStyle w:val="REG-Pa"/>
      </w:pPr>
    </w:p>
    <w:p w14:paraId="580C9B6D" w14:textId="77777777" w:rsidR="006E4618" w:rsidRPr="00240B7F" w:rsidRDefault="006E4618" w:rsidP="00A32384">
      <w:pPr>
        <w:pStyle w:val="REG-Pa"/>
      </w:pPr>
      <w:r w:rsidRPr="00240B7F">
        <w:t>(b)</w:t>
      </w:r>
      <w:r w:rsidRPr="00240B7F">
        <w:tab/>
        <w:t>the original licence; and</w:t>
      </w:r>
    </w:p>
    <w:p w14:paraId="76B37D89" w14:textId="77777777" w:rsidR="006E4618" w:rsidRPr="00240B7F" w:rsidRDefault="006E4618" w:rsidP="00A32384">
      <w:pPr>
        <w:pStyle w:val="REG-Pa"/>
      </w:pPr>
    </w:p>
    <w:p w14:paraId="5EE3E1E9" w14:textId="77777777" w:rsidR="006E4618" w:rsidRPr="00240B7F" w:rsidRDefault="006E4618" w:rsidP="00A32384">
      <w:pPr>
        <w:pStyle w:val="REG-Pa"/>
      </w:pPr>
      <w:r w:rsidRPr="00240B7F">
        <w:t>(c)</w:t>
      </w:r>
      <w:r w:rsidRPr="00240B7F">
        <w:tab/>
        <w:t>proof of payment of the relevant fee,</w:t>
      </w:r>
    </w:p>
    <w:p w14:paraId="675E8C45" w14:textId="77777777" w:rsidR="006E4618" w:rsidRPr="00240B7F" w:rsidRDefault="006E4618" w:rsidP="00A32384">
      <w:pPr>
        <w:pStyle w:val="REG-Pa"/>
        <w:rPr>
          <w:szCs w:val="24"/>
        </w:rPr>
      </w:pPr>
    </w:p>
    <w:p w14:paraId="31383119" w14:textId="77777777" w:rsidR="006E4618" w:rsidRPr="00240B7F" w:rsidRDefault="006E4618" w:rsidP="00A32384">
      <w:pPr>
        <w:pStyle w:val="REG-P0"/>
      </w:pPr>
      <w:r w:rsidRPr="00240B7F">
        <w:t>the magistrate of the district in which the premises are situated must issue to the applicant an amended licence in the form as set out in Form 8.</w:t>
      </w:r>
    </w:p>
    <w:p w14:paraId="53C0537D" w14:textId="77777777" w:rsidR="006E4618" w:rsidRPr="00240B7F" w:rsidRDefault="006E4618" w:rsidP="00A32384">
      <w:pPr>
        <w:pStyle w:val="REG-P0"/>
        <w:rPr>
          <w:szCs w:val="24"/>
        </w:rPr>
      </w:pPr>
    </w:p>
    <w:p w14:paraId="144FC039" w14:textId="77777777" w:rsidR="00A32384" w:rsidRPr="00240B7F" w:rsidRDefault="006E4618" w:rsidP="00A32384">
      <w:pPr>
        <w:pStyle w:val="REG-P0"/>
        <w:jc w:val="center"/>
        <w:rPr>
          <w:b/>
        </w:rPr>
      </w:pPr>
      <w:r w:rsidRPr="00240B7F">
        <w:rPr>
          <w:b/>
        </w:rPr>
        <w:t>PART IX</w:t>
      </w:r>
    </w:p>
    <w:p w14:paraId="528E0E11" w14:textId="77777777" w:rsidR="006E4618" w:rsidRPr="00240B7F" w:rsidRDefault="006E4618" w:rsidP="00A32384">
      <w:pPr>
        <w:pStyle w:val="REG-P0"/>
        <w:jc w:val="center"/>
        <w:rPr>
          <w:b/>
        </w:rPr>
      </w:pPr>
      <w:r w:rsidRPr="00240B7F">
        <w:rPr>
          <w:b/>
        </w:rPr>
        <w:t>TRANSFER OF A LICENCE</w:t>
      </w:r>
    </w:p>
    <w:p w14:paraId="2EBE8755" w14:textId="77777777" w:rsidR="006E4618" w:rsidRPr="00240B7F" w:rsidRDefault="006E4618" w:rsidP="00A32384">
      <w:pPr>
        <w:pStyle w:val="REG-P0"/>
        <w:rPr>
          <w:b/>
        </w:rPr>
      </w:pPr>
    </w:p>
    <w:p w14:paraId="5E5A8398" w14:textId="77777777" w:rsidR="006E4618" w:rsidRPr="00240B7F" w:rsidRDefault="006E4618" w:rsidP="00A32384">
      <w:pPr>
        <w:pStyle w:val="REG-P0"/>
        <w:rPr>
          <w:b/>
          <w:szCs w:val="20"/>
        </w:rPr>
      </w:pPr>
      <w:r w:rsidRPr="00240B7F">
        <w:rPr>
          <w:b/>
          <w:szCs w:val="20"/>
        </w:rPr>
        <w:t>Application for transfer of licence</w:t>
      </w:r>
    </w:p>
    <w:p w14:paraId="51775581" w14:textId="77777777" w:rsidR="006E4618" w:rsidRPr="00240B7F" w:rsidRDefault="006E4618" w:rsidP="00A32384">
      <w:pPr>
        <w:pStyle w:val="REG-P0"/>
        <w:rPr>
          <w:b/>
          <w:szCs w:val="24"/>
        </w:rPr>
      </w:pPr>
    </w:p>
    <w:p w14:paraId="6A18164B" w14:textId="77777777" w:rsidR="006E4618" w:rsidRPr="00240B7F" w:rsidRDefault="006E4618" w:rsidP="00A32384">
      <w:pPr>
        <w:pStyle w:val="REG-P1"/>
      </w:pPr>
      <w:r w:rsidRPr="00240B7F">
        <w:rPr>
          <w:b/>
          <w:szCs w:val="20"/>
        </w:rPr>
        <w:t>39.</w:t>
      </w:r>
      <w:r w:rsidRPr="00240B7F">
        <w:rPr>
          <w:szCs w:val="20"/>
        </w:rPr>
        <w:tab/>
        <w:t>(</w:t>
      </w:r>
      <w:r w:rsidRPr="00240B7F">
        <w:t>1)</w:t>
      </w:r>
      <w:r w:rsidRPr="00240B7F">
        <w:tab/>
        <w:t>An application in terms of section 33 of the Act for the transfer of a licence, must -</w:t>
      </w:r>
    </w:p>
    <w:p w14:paraId="391C32AF" w14:textId="77777777" w:rsidR="006E4618" w:rsidRPr="00240B7F" w:rsidRDefault="006E4618" w:rsidP="00A32384">
      <w:pPr>
        <w:pStyle w:val="REG-P1"/>
        <w:rPr>
          <w:szCs w:val="24"/>
        </w:rPr>
      </w:pPr>
    </w:p>
    <w:p w14:paraId="09D12B95" w14:textId="31E345E6" w:rsidR="006E4618" w:rsidRPr="00240B7F" w:rsidRDefault="006E4618" w:rsidP="00A32384">
      <w:pPr>
        <w:pStyle w:val="REG-P1"/>
        <w:ind w:left="1134" w:hanging="567"/>
      </w:pPr>
      <w:r w:rsidRPr="00240B7F">
        <w:t>(a)</w:t>
      </w:r>
      <w:r w:rsidRPr="00240B7F">
        <w:tab/>
        <w:t>be made in the form as set out in</w:t>
      </w:r>
      <w:r w:rsidR="00A32384" w:rsidRPr="00240B7F">
        <w:t xml:space="preserve"> </w:t>
      </w:r>
      <w:r w:rsidRPr="00240B7F">
        <w:t>Form 19</w:t>
      </w:r>
      <w:r w:rsidR="00C8442C">
        <w:t xml:space="preserve">, </w:t>
      </w:r>
      <w:r w:rsidRPr="00240B7F">
        <w:t>jointly by the licensee and by the person to</w:t>
      </w:r>
      <w:r w:rsidR="00A32384" w:rsidRPr="00240B7F">
        <w:t xml:space="preserve"> </w:t>
      </w:r>
      <w:r w:rsidRPr="00240B7F">
        <w:t>whom the licence is to be transferred;</w:t>
      </w:r>
    </w:p>
    <w:p w14:paraId="3881BBF6" w14:textId="77777777" w:rsidR="006E4618" w:rsidRPr="00240B7F" w:rsidRDefault="006E4618" w:rsidP="00A32384">
      <w:pPr>
        <w:pStyle w:val="REG-P1"/>
      </w:pPr>
    </w:p>
    <w:p w14:paraId="6414951F" w14:textId="77777777" w:rsidR="006E4618" w:rsidRPr="00240B7F" w:rsidRDefault="006E4618" w:rsidP="00A32384">
      <w:pPr>
        <w:pStyle w:val="REG-P1"/>
        <w:ind w:left="1134" w:hanging="567"/>
      </w:pPr>
      <w:r w:rsidRPr="00240B7F">
        <w:t>(b)</w:t>
      </w:r>
      <w:r w:rsidRPr="00240B7F">
        <w:tab/>
        <w:t>be lodged in duplicate with the magistrate of the district in which the licensed premises are situated.</w:t>
      </w:r>
    </w:p>
    <w:p w14:paraId="04A9AE6A" w14:textId="77777777" w:rsidR="006E4618" w:rsidRPr="00240B7F" w:rsidRDefault="006E4618" w:rsidP="00A32384">
      <w:pPr>
        <w:pStyle w:val="REG-P1"/>
      </w:pPr>
    </w:p>
    <w:p w14:paraId="7C94DE6A" w14:textId="77777777" w:rsidR="006E4618" w:rsidRPr="00240B7F" w:rsidRDefault="006E4618" w:rsidP="00A32384">
      <w:pPr>
        <w:pStyle w:val="REG-P1"/>
      </w:pPr>
      <w:r w:rsidRPr="00240B7F">
        <w:t>(2)</w:t>
      </w:r>
      <w:r w:rsidRPr="00240B7F">
        <w:tab/>
        <w:t>An application referred to in subregulation (1) must be accompanied by -</w:t>
      </w:r>
    </w:p>
    <w:p w14:paraId="76257467" w14:textId="77777777" w:rsidR="006E4618" w:rsidRPr="00240B7F" w:rsidRDefault="006E4618" w:rsidP="00A32384">
      <w:pPr>
        <w:pStyle w:val="REG-P1"/>
        <w:rPr>
          <w:szCs w:val="24"/>
        </w:rPr>
      </w:pPr>
    </w:p>
    <w:p w14:paraId="15EF82D7" w14:textId="77777777" w:rsidR="006E4618" w:rsidRPr="00240B7F" w:rsidRDefault="006E4618" w:rsidP="00A32384">
      <w:pPr>
        <w:pStyle w:val="REG-Pa"/>
      </w:pPr>
      <w:r w:rsidRPr="00240B7F">
        <w:t>(a)</w:t>
      </w:r>
      <w:r w:rsidRPr="00240B7F">
        <w:tab/>
        <w:t>an affidavit of financial interest referred to in regulation 9, made by the applicant who is the proposed transferee;</w:t>
      </w:r>
    </w:p>
    <w:p w14:paraId="207B297B" w14:textId="77777777" w:rsidR="006E4618" w:rsidRPr="00240B7F" w:rsidRDefault="006E4618" w:rsidP="00A32384">
      <w:pPr>
        <w:pStyle w:val="REG-Pa"/>
        <w:rPr>
          <w:szCs w:val="24"/>
        </w:rPr>
      </w:pPr>
    </w:p>
    <w:p w14:paraId="2FF31014" w14:textId="77777777" w:rsidR="006E4618" w:rsidRPr="00240B7F" w:rsidRDefault="006E4618" w:rsidP="00A32384">
      <w:pPr>
        <w:pStyle w:val="REG-Pa"/>
      </w:pPr>
      <w:r w:rsidRPr="00240B7F">
        <w:t>(b)</w:t>
      </w:r>
      <w:r w:rsidRPr="00240B7F">
        <w:tab/>
        <w:t>a certified copy of the agreement relating to any financial interest, if any, referred to in paragraph (c);</w:t>
      </w:r>
    </w:p>
    <w:p w14:paraId="1ABC922E" w14:textId="77777777" w:rsidR="006E4618" w:rsidRPr="00240B7F" w:rsidRDefault="006E4618" w:rsidP="00A32384">
      <w:pPr>
        <w:pStyle w:val="REG-Pa"/>
        <w:rPr>
          <w:szCs w:val="24"/>
        </w:rPr>
      </w:pPr>
    </w:p>
    <w:p w14:paraId="4F40AA0E" w14:textId="06ADA3F8" w:rsidR="006E4618" w:rsidRPr="00240B7F" w:rsidRDefault="006E4618" w:rsidP="00A32384">
      <w:pPr>
        <w:pStyle w:val="REG-Pa"/>
      </w:pPr>
      <w:r w:rsidRPr="00240B7F">
        <w:t>(c)</w:t>
      </w:r>
      <w:r w:rsidRPr="00240B7F">
        <w:tab/>
        <w:t>a certified copy of a title deed, an agreement of</w:t>
      </w:r>
      <w:r w:rsidR="005212C2">
        <w:t xml:space="preserve"> l</w:t>
      </w:r>
      <w:r w:rsidRPr="00240B7F">
        <w:t>ease or any other instrument showing the transferee</w:t>
      </w:r>
      <w:r w:rsidR="009E4688">
        <w:t>’</w:t>
      </w:r>
      <w:r w:rsidRPr="00240B7F">
        <w:t>s right of occupation of the licensed premises;</w:t>
      </w:r>
    </w:p>
    <w:p w14:paraId="7EC8AF87" w14:textId="77777777" w:rsidR="006E4618" w:rsidRPr="00240B7F" w:rsidRDefault="006E4618" w:rsidP="00A32384">
      <w:pPr>
        <w:pStyle w:val="REG-Pa"/>
      </w:pPr>
    </w:p>
    <w:p w14:paraId="7402C314" w14:textId="77777777" w:rsidR="006E4618" w:rsidRPr="00240B7F" w:rsidRDefault="006E4618" w:rsidP="00A32384">
      <w:pPr>
        <w:pStyle w:val="REG-Pa"/>
      </w:pPr>
      <w:r w:rsidRPr="00240B7F">
        <w:t>(d)</w:t>
      </w:r>
      <w:r w:rsidRPr="00240B7F">
        <w:tab/>
        <w:t>a copy of the notice of application published in terms of regulation 40 and proof of the publication and the date of publication thereof;</w:t>
      </w:r>
    </w:p>
    <w:p w14:paraId="2902CBFB" w14:textId="77777777" w:rsidR="006E4618" w:rsidRPr="00240B7F" w:rsidRDefault="006E4618" w:rsidP="00A32384">
      <w:pPr>
        <w:pStyle w:val="REG-Pa"/>
      </w:pPr>
    </w:p>
    <w:p w14:paraId="6B581D72" w14:textId="77777777" w:rsidR="006E4618" w:rsidRPr="00240B7F" w:rsidRDefault="006E4618" w:rsidP="00A32384">
      <w:pPr>
        <w:pStyle w:val="REG-Pa"/>
      </w:pPr>
      <w:r w:rsidRPr="00240B7F">
        <w:t>(e)</w:t>
      </w:r>
      <w:r w:rsidRPr="00240B7F">
        <w:tab/>
        <w:t>the receipt in respect of payment of the application fee;</w:t>
      </w:r>
    </w:p>
    <w:p w14:paraId="2E6E8046" w14:textId="77777777" w:rsidR="006E4618" w:rsidRPr="00240B7F" w:rsidRDefault="006E4618" w:rsidP="00A32384">
      <w:pPr>
        <w:pStyle w:val="REG-Pa"/>
        <w:rPr>
          <w:szCs w:val="24"/>
        </w:rPr>
      </w:pPr>
    </w:p>
    <w:p w14:paraId="603BB998" w14:textId="77777777" w:rsidR="006E4618" w:rsidRPr="00240B7F" w:rsidRDefault="006E4618" w:rsidP="00A32384">
      <w:pPr>
        <w:pStyle w:val="REG-Pa"/>
      </w:pPr>
      <w:r w:rsidRPr="00240B7F">
        <w:t>(f)</w:t>
      </w:r>
      <w:r w:rsidRPr="00240B7F">
        <w:tab/>
        <w:t>if applicable, an extract of the resolution referred to in regulation 8(2);</w:t>
      </w:r>
    </w:p>
    <w:p w14:paraId="6E4BF6F3" w14:textId="77777777" w:rsidR="006E4618" w:rsidRPr="00240B7F" w:rsidRDefault="006E4618" w:rsidP="00A32384">
      <w:pPr>
        <w:pStyle w:val="REG-Pa"/>
      </w:pPr>
    </w:p>
    <w:p w14:paraId="734DB658" w14:textId="36E36139" w:rsidR="006E4618" w:rsidRPr="00240B7F" w:rsidRDefault="006E4618" w:rsidP="00A32384">
      <w:pPr>
        <w:pStyle w:val="REG-Pa"/>
      </w:pPr>
      <w:r w:rsidRPr="00240B7F">
        <w:t>(g)</w:t>
      </w:r>
      <w:r w:rsidRPr="00240B7F">
        <w:tab/>
        <w:t>a certified copy of</w:t>
      </w:r>
      <w:r w:rsidR="005212C2">
        <w:t xml:space="preserve"> </w:t>
      </w:r>
      <w:r w:rsidRPr="00240B7F">
        <w:t>th</w:t>
      </w:r>
      <w:r w:rsidR="005212C2">
        <w:t>e</w:t>
      </w:r>
      <w:r w:rsidRPr="00240B7F">
        <w:t xml:space="preserve"> licence concerned; and</w:t>
      </w:r>
    </w:p>
    <w:p w14:paraId="075947BB" w14:textId="77777777" w:rsidR="006E4618" w:rsidRPr="00240B7F" w:rsidRDefault="006E4618" w:rsidP="00A32384">
      <w:pPr>
        <w:pStyle w:val="REG-Pa"/>
      </w:pPr>
    </w:p>
    <w:p w14:paraId="07218ADB" w14:textId="77777777" w:rsidR="006E4618" w:rsidRPr="00240B7F" w:rsidRDefault="006E4618" w:rsidP="00A32384">
      <w:pPr>
        <w:pStyle w:val="REG-Pa"/>
      </w:pPr>
      <w:r w:rsidRPr="00240B7F">
        <w:t>(h)</w:t>
      </w:r>
      <w:r w:rsidRPr="00240B7F">
        <w:tab/>
        <w:t>any written representations which the licensee or transferee may wish to lodge in support of the application.</w:t>
      </w:r>
    </w:p>
    <w:p w14:paraId="2CD8B6B2" w14:textId="77777777" w:rsidR="006E4618" w:rsidRPr="00240B7F" w:rsidRDefault="006E4618" w:rsidP="00A32384">
      <w:pPr>
        <w:pStyle w:val="REG-Pa"/>
        <w:rPr>
          <w:szCs w:val="24"/>
        </w:rPr>
      </w:pPr>
    </w:p>
    <w:p w14:paraId="10E59AEA" w14:textId="77777777" w:rsidR="006E4618" w:rsidRPr="00240B7F" w:rsidRDefault="006E4618" w:rsidP="00A32384">
      <w:pPr>
        <w:pStyle w:val="REG-P0"/>
        <w:rPr>
          <w:b/>
        </w:rPr>
      </w:pPr>
      <w:r w:rsidRPr="00240B7F">
        <w:rPr>
          <w:b/>
        </w:rPr>
        <w:t>Notice of application</w:t>
      </w:r>
    </w:p>
    <w:p w14:paraId="5374CB17" w14:textId="77777777" w:rsidR="006E4618" w:rsidRPr="00240B7F" w:rsidRDefault="006E4618" w:rsidP="00A32384">
      <w:pPr>
        <w:pStyle w:val="REG-P0"/>
        <w:rPr>
          <w:b/>
          <w:szCs w:val="24"/>
        </w:rPr>
      </w:pPr>
    </w:p>
    <w:p w14:paraId="42A00127" w14:textId="77777777" w:rsidR="006E4618" w:rsidRPr="00240B7F" w:rsidRDefault="006E4618" w:rsidP="00A32384">
      <w:pPr>
        <w:pStyle w:val="REG-P1"/>
      </w:pPr>
      <w:r w:rsidRPr="00240B7F">
        <w:rPr>
          <w:b/>
          <w:szCs w:val="20"/>
        </w:rPr>
        <w:t>40.</w:t>
      </w:r>
      <w:r w:rsidRPr="00240B7F">
        <w:rPr>
          <w:szCs w:val="20"/>
        </w:rPr>
        <w:tab/>
      </w:r>
      <w:r w:rsidRPr="00240B7F">
        <w:t>(1)</w:t>
      </w:r>
      <w:r w:rsidRPr="00240B7F">
        <w:tab/>
        <w:t>The applicant who is the licensee must advertise the application by publishing a notice, in the manner as prescribed by regulation 10 -</w:t>
      </w:r>
    </w:p>
    <w:p w14:paraId="0F59202B" w14:textId="77777777" w:rsidR="006E4618" w:rsidRPr="00240B7F" w:rsidRDefault="006E4618" w:rsidP="00A32384">
      <w:pPr>
        <w:pStyle w:val="REG-P1"/>
      </w:pPr>
    </w:p>
    <w:p w14:paraId="6933D3C8" w14:textId="77777777" w:rsidR="006E4618" w:rsidRPr="00240B7F" w:rsidRDefault="006E4618" w:rsidP="00A32384">
      <w:pPr>
        <w:pStyle w:val="REG-Pa"/>
      </w:pPr>
      <w:r w:rsidRPr="00240B7F">
        <w:t>(a)</w:t>
      </w:r>
      <w:r w:rsidRPr="00240B7F">
        <w:tab/>
        <w:t xml:space="preserve">in the form as set out in Form 20, </w:t>
      </w:r>
    </w:p>
    <w:p w14:paraId="04508869" w14:textId="77777777" w:rsidR="00A32384" w:rsidRPr="00240B7F" w:rsidRDefault="00A32384" w:rsidP="00A32384">
      <w:pPr>
        <w:pStyle w:val="REG-Pa"/>
      </w:pPr>
    </w:p>
    <w:p w14:paraId="208DD513" w14:textId="77777777" w:rsidR="006E4618" w:rsidRPr="00240B7F" w:rsidRDefault="006E4618" w:rsidP="00A32384">
      <w:pPr>
        <w:pStyle w:val="REG-Pa"/>
      </w:pPr>
      <w:r w:rsidRPr="00240B7F">
        <w:t>(b)</w:t>
      </w:r>
      <w:r w:rsidRPr="00240B7F">
        <w:tab/>
        <w:t>not more than 14 days and not less than 7 days before the date on which the application is to be lodged with the magistrate.</w:t>
      </w:r>
    </w:p>
    <w:p w14:paraId="7C3404D4" w14:textId="77777777" w:rsidR="006E4618" w:rsidRPr="00240B7F" w:rsidRDefault="006E4618" w:rsidP="00A32384">
      <w:pPr>
        <w:pStyle w:val="REG-Pa"/>
        <w:rPr>
          <w:szCs w:val="24"/>
        </w:rPr>
      </w:pPr>
    </w:p>
    <w:p w14:paraId="72AA2B6E" w14:textId="77777777" w:rsidR="006E4618" w:rsidRPr="00240B7F" w:rsidRDefault="006E4618" w:rsidP="00A32384">
      <w:pPr>
        <w:pStyle w:val="REG-P1"/>
      </w:pPr>
      <w:r w:rsidRPr="00240B7F">
        <w:t>(2)</w:t>
      </w:r>
      <w:r w:rsidRPr="00240B7F">
        <w:tab/>
        <w:t>Not more than 7 days and not less than one day before the date on which the notice referred to in subregulation (1) is published, the licensee must lodge a copy of that notice with the clerk of court.</w:t>
      </w:r>
    </w:p>
    <w:p w14:paraId="055102E4" w14:textId="77777777" w:rsidR="006E4618" w:rsidRPr="00240B7F" w:rsidRDefault="006E4618" w:rsidP="006E4618">
      <w:pPr>
        <w:pStyle w:val="REG-P0"/>
      </w:pPr>
    </w:p>
    <w:p w14:paraId="0FE895E9" w14:textId="77777777" w:rsidR="006E4618" w:rsidRPr="00240B7F" w:rsidRDefault="006E4618" w:rsidP="00A32384">
      <w:pPr>
        <w:pStyle w:val="REG-P1"/>
      </w:pPr>
      <w:r w:rsidRPr="00240B7F">
        <w:t>(3)</w:t>
      </w:r>
      <w:r w:rsidRPr="00240B7F">
        <w:tab/>
        <w:t>On receipt of the notice of application in terms of subregulation (2) the clerk of the court must display that copy on the notice board at the magistrate=s court.</w:t>
      </w:r>
    </w:p>
    <w:p w14:paraId="68CBBE25" w14:textId="77777777" w:rsidR="00A32384" w:rsidRPr="00240B7F" w:rsidRDefault="00A32384" w:rsidP="00A32384">
      <w:pPr>
        <w:pStyle w:val="REG-P1"/>
      </w:pPr>
    </w:p>
    <w:p w14:paraId="6B4A7B9D" w14:textId="247C934B" w:rsidR="00A32384" w:rsidRPr="00240B7F" w:rsidRDefault="00634105" w:rsidP="00A32384">
      <w:pPr>
        <w:pStyle w:val="REG-Amend"/>
      </w:pPr>
      <w:r w:rsidRPr="00240B7F">
        <w:t>[</w:t>
      </w:r>
      <w:r w:rsidR="005864DC" w:rsidRPr="00240B7F">
        <w:t>T</w:t>
      </w:r>
      <w:r w:rsidR="00A32384" w:rsidRPr="00240B7F">
        <w:t xml:space="preserve">he word </w:t>
      </w:r>
      <w:r w:rsidR="009E4688">
        <w:t>“</w:t>
      </w:r>
      <w:r w:rsidR="00A32384" w:rsidRPr="00240B7F">
        <w:t>magistrate=s</w:t>
      </w:r>
      <w:r w:rsidR="009E4688">
        <w:t>”</w:t>
      </w:r>
      <w:r w:rsidR="00A32384" w:rsidRPr="00240B7F">
        <w:t xml:space="preserve"> should be </w:t>
      </w:r>
      <w:r w:rsidR="009E4688">
        <w:t>“</w:t>
      </w:r>
      <w:r w:rsidR="00A32384" w:rsidRPr="00240B7F">
        <w:t>magistrate</w:t>
      </w:r>
      <w:r w:rsidR="009E4688">
        <w:t>’</w:t>
      </w:r>
      <w:r w:rsidR="00A32384" w:rsidRPr="00240B7F">
        <w:t>s</w:t>
      </w:r>
      <w:r w:rsidR="009E4688">
        <w:t>”</w:t>
      </w:r>
      <w:r w:rsidR="005864DC" w:rsidRPr="00240B7F">
        <w:t>.</w:t>
      </w:r>
      <w:r w:rsidR="00A32384" w:rsidRPr="00240B7F">
        <w:t>]</w:t>
      </w:r>
    </w:p>
    <w:p w14:paraId="23751EA3" w14:textId="77777777" w:rsidR="006E4618" w:rsidRPr="00240B7F" w:rsidRDefault="006E4618" w:rsidP="00A32384">
      <w:pPr>
        <w:pStyle w:val="REG-P0"/>
      </w:pPr>
    </w:p>
    <w:p w14:paraId="5F251C91" w14:textId="77777777" w:rsidR="006E4618" w:rsidRPr="00240B7F" w:rsidRDefault="006E4618" w:rsidP="00A32384">
      <w:pPr>
        <w:pStyle w:val="REG-P0"/>
        <w:rPr>
          <w:b/>
        </w:rPr>
      </w:pPr>
      <w:r w:rsidRPr="00240B7F">
        <w:rPr>
          <w:b/>
        </w:rPr>
        <w:t>Objections or submissions</w:t>
      </w:r>
    </w:p>
    <w:p w14:paraId="2DC5E036" w14:textId="77777777" w:rsidR="006E4618" w:rsidRPr="00240B7F" w:rsidRDefault="006E4618" w:rsidP="00A32384">
      <w:pPr>
        <w:pStyle w:val="REG-P0"/>
        <w:rPr>
          <w:b/>
        </w:rPr>
      </w:pPr>
    </w:p>
    <w:p w14:paraId="1B3742EC" w14:textId="77777777" w:rsidR="006E4618" w:rsidRPr="00240B7F" w:rsidRDefault="006E4618" w:rsidP="00A32384">
      <w:pPr>
        <w:pStyle w:val="REG-P1"/>
        <w:rPr>
          <w:rFonts w:eastAsia="Arial"/>
          <w:szCs w:val="20"/>
        </w:rPr>
      </w:pPr>
      <w:r w:rsidRPr="00240B7F">
        <w:rPr>
          <w:rFonts w:eastAsia="Arial"/>
          <w:b/>
          <w:szCs w:val="19"/>
        </w:rPr>
        <w:t xml:space="preserve">41. </w:t>
      </w:r>
      <w:r w:rsidR="00A32384" w:rsidRPr="00240B7F">
        <w:rPr>
          <w:rFonts w:eastAsia="Arial"/>
          <w:b/>
          <w:szCs w:val="19"/>
        </w:rPr>
        <w:tab/>
      </w:r>
      <w:r w:rsidRPr="00240B7F">
        <w:t xml:space="preserve">Any objection or written submission in terms of section 28(1) of the Act in relation to an application referred to in regulation 39 must be lodged, subject to regulation </w:t>
      </w:r>
      <w:r w:rsidRPr="00240B7F">
        <w:rPr>
          <w:rFonts w:eastAsia="Arial"/>
          <w:szCs w:val="20"/>
        </w:rPr>
        <w:t>11 -</w:t>
      </w:r>
    </w:p>
    <w:p w14:paraId="320F2044" w14:textId="77777777" w:rsidR="006E4618" w:rsidRPr="00240B7F" w:rsidRDefault="006E4618" w:rsidP="00A32384">
      <w:pPr>
        <w:pStyle w:val="REG-P1"/>
      </w:pPr>
    </w:p>
    <w:p w14:paraId="0955A3F4" w14:textId="77777777" w:rsidR="006E4618" w:rsidRPr="00240B7F" w:rsidRDefault="006E4618" w:rsidP="00A32384">
      <w:pPr>
        <w:pStyle w:val="REG-Pa"/>
      </w:pPr>
      <w:r w:rsidRPr="00240B7F">
        <w:t>(a)</w:t>
      </w:r>
      <w:r w:rsidRPr="00240B7F">
        <w:tab/>
        <w:t>in duplicate;</w:t>
      </w:r>
    </w:p>
    <w:p w14:paraId="357F738D" w14:textId="77777777" w:rsidR="006E4618" w:rsidRPr="00240B7F" w:rsidRDefault="006E4618" w:rsidP="00A32384">
      <w:pPr>
        <w:pStyle w:val="REG-Pa"/>
      </w:pPr>
    </w:p>
    <w:p w14:paraId="7580ACA1" w14:textId="77777777" w:rsidR="006E4618" w:rsidRPr="00240B7F" w:rsidRDefault="006E4618" w:rsidP="00A32384">
      <w:pPr>
        <w:pStyle w:val="REG-Pa"/>
      </w:pPr>
      <w:r w:rsidRPr="00240B7F">
        <w:t>(b)</w:t>
      </w:r>
      <w:r w:rsidRPr="00240B7F">
        <w:tab/>
        <w:t>with the magistrate;</w:t>
      </w:r>
    </w:p>
    <w:p w14:paraId="646B9678" w14:textId="77777777" w:rsidR="006E4618" w:rsidRPr="00240B7F" w:rsidRDefault="006E4618" w:rsidP="00A32384">
      <w:pPr>
        <w:pStyle w:val="REG-Pa"/>
      </w:pPr>
    </w:p>
    <w:p w14:paraId="0E786EB6" w14:textId="77777777" w:rsidR="006E4618" w:rsidRPr="00240B7F" w:rsidRDefault="006E4618" w:rsidP="00A32384">
      <w:pPr>
        <w:pStyle w:val="REG-Pa"/>
      </w:pPr>
      <w:r w:rsidRPr="00240B7F">
        <w:t>(c)</w:t>
      </w:r>
      <w:r w:rsidRPr="00240B7F">
        <w:tab/>
        <w:t>within 7 days after the date on which the application was lodged with the magistrate.</w:t>
      </w:r>
    </w:p>
    <w:p w14:paraId="3D3BEBEC" w14:textId="77777777" w:rsidR="006E4618" w:rsidRPr="00240B7F" w:rsidRDefault="006E4618" w:rsidP="00A32384">
      <w:pPr>
        <w:pStyle w:val="REG-Pa"/>
      </w:pPr>
    </w:p>
    <w:p w14:paraId="3ED6923A" w14:textId="77777777" w:rsidR="006E4618" w:rsidRPr="00240B7F" w:rsidRDefault="006E4618" w:rsidP="00A32384">
      <w:pPr>
        <w:pStyle w:val="REG-P0"/>
        <w:rPr>
          <w:b/>
          <w:szCs w:val="20"/>
        </w:rPr>
      </w:pPr>
      <w:r w:rsidRPr="00240B7F">
        <w:rPr>
          <w:b/>
          <w:szCs w:val="20"/>
        </w:rPr>
        <w:t>Public hearing of application</w:t>
      </w:r>
    </w:p>
    <w:p w14:paraId="48B49E93" w14:textId="77777777" w:rsidR="006E4618" w:rsidRPr="00240B7F" w:rsidRDefault="006E4618" w:rsidP="00A32384">
      <w:pPr>
        <w:pStyle w:val="REG-P0"/>
        <w:rPr>
          <w:b/>
          <w:szCs w:val="24"/>
        </w:rPr>
      </w:pPr>
    </w:p>
    <w:p w14:paraId="54344FA2" w14:textId="77777777" w:rsidR="006E4618" w:rsidRPr="00240B7F" w:rsidRDefault="006E4618" w:rsidP="00A32384">
      <w:pPr>
        <w:pStyle w:val="REG-P1"/>
      </w:pPr>
      <w:r w:rsidRPr="00240B7F">
        <w:rPr>
          <w:b/>
        </w:rPr>
        <w:t>42.</w:t>
      </w:r>
      <w:r w:rsidRPr="00240B7F">
        <w:tab/>
        <w:t>(1)</w:t>
      </w:r>
      <w:r w:rsidRPr="00240B7F">
        <w:tab/>
        <w:t>The magistrate must -</w:t>
      </w:r>
    </w:p>
    <w:p w14:paraId="75DFD8B5" w14:textId="77777777" w:rsidR="006E4618" w:rsidRPr="00240B7F" w:rsidRDefault="006E4618" w:rsidP="00A32384">
      <w:pPr>
        <w:pStyle w:val="REG-P1"/>
      </w:pPr>
    </w:p>
    <w:p w14:paraId="2789964F" w14:textId="77777777" w:rsidR="006E4618" w:rsidRPr="00240B7F" w:rsidRDefault="006E4618" w:rsidP="00A32384">
      <w:pPr>
        <w:pStyle w:val="REG-Pa"/>
      </w:pPr>
      <w:r w:rsidRPr="00240B7F">
        <w:t>(a)</w:t>
      </w:r>
      <w:r w:rsidRPr="00240B7F">
        <w:tab/>
        <w:t>determine a date for a public hearing of the application for transfer of the licence, which must be not more than 28 days after the date on which the application is lodged; and</w:t>
      </w:r>
    </w:p>
    <w:p w14:paraId="64582698" w14:textId="77777777" w:rsidR="006E4618" w:rsidRPr="00240B7F" w:rsidRDefault="006E4618" w:rsidP="00A32384">
      <w:pPr>
        <w:pStyle w:val="REG-Pa"/>
      </w:pPr>
    </w:p>
    <w:p w14:paraId="24CD8384" w14:textId="77777777" w:rsidR="006E4618" w:rsidRPr="00240B7F" w:rsidRDefault="006E4618" w:rsidP="00A32384">
      <w:pPr>
        <w:pStyle w:val="REG-Pa"/>
      </w:pPr>
      <w:r w:rsidRPr="00240B7F">
        <w:t>(b)</w:t>
      </w:r>
      <w:r w:rsidRPr="00240B7F">
        <w:tab/>
        <w:t>not less than seven days before the date of the hearing -</w:t>
      </w:r>
    </w:p>
    <w:p w14:paraId="7B3B20D0" w14:textId="77777777" w:rsidR="006E4618" w:rsidRPr="00240B7F" w:rsidRDefault="006E4618" w:rsidP="00A32384">
      <w:pPr>
        <w:pStyle w:val="REG-Pa"/>
        <w:rPr>
          <w:szCs w:val="24"/>
        </w:rPr>
      </w:pPr>
    </w:p>
    <w:p w14:paraId="2666BECE" w14:textId="77777777" w:rsidR="006E4618" w:rsidRPr="00240B7F" w:rsidRDefault="006E4618" w:rsidP="00A32384">
      <w:pPr>
        <w:pStyle w:val="REG-Pi"/>
      </w:pPr>
      <w:r w:rsidRPr="00240B7F">
        <w:t>(i)</w:t>
      </w:r>
      <w:r w:rsidRPr="00240B7F">
        <w:tab/>
        <w:t xml:space="preserve">give notice thereof, in the form as set out in Form 43, to the applicant and every person who has lodged an objection or submission in relation </w:t>
      </w:r>
      <w:r w:rsidR="00A9108C" w:rsidRPr="00240B7F">
        <w:t xml:space="preserve">to the application; </w:t>
      </w:r>
      <w:r w:rsidRPr="00240B7F">
        <w:t>and</w:t>
      </w:r>
    </w:p>
    <w:p w14:paraId="4EB2A666" w14:textId="77777777" w:rsidR="006E4618" w:rsidRPr="00240B7F" w:rsidRDefault="006E4618" w:rsidP="00A32384">
      <w:pPr>
        <w:pStyle w:val="REG-Pi"/>
      </w:pPr>
    </w:p>
    <w:p w14:paraId="36A66E6C" w14:textId="4F23FF99" w:rsidR="006E4618" w:rsidRPr="00240B7F" w:rsidRDefault="006E4618" w:rsidP="00A32384">
      <w:pPr>
        <w:pStyle w:val="REG-Pi"/>
      </w:pPr>
      <w:r w:rsidRPr="00240B7F">
        <w:t>(ii)</w:t>
      </w:r>
      <w:r w:rsidRPr="00240B7F">
        <w:tab/>
        <w:t>cause a copy of that notice to be displayed on the notice board at the magistrate</w:t>
      </w:r>
      <w:r w:rsidR="009E4688">
        <w:t>’</w:t>
      </w:r>
      <w:r w:rsidRPr="00240B7F">
        <w:t>s court.</w:t>
      </w:r>
    </w:p>
    <w:p w14:paraId="29E6F722" w14:textId="77777777" w:rsidR="006E4618" w:rsidRPr="00240B7F" w:rsidRDefault="006E4618" w:rsidP="00A32384">
      <w:pPr>
        <w:pStyle w:val="REG-Pi"/>
        <w:rPr>
          <w:szCs w:val="24"/>
        </w:rPr>
      </w:pPr>
    </w:p>
    <w:p w14:paraId="1CA39B49" w14:textId="77777777" w:rsidR="006E4618" w:rsidRPr="00240B7F" w:rsidRDefault="006E4618" w:rsidP="00A9108C">
      <w:pPr>
        <w:pStyle w:val="REG-P1"/>
      </w:pPr>
      <w:r w:rsidRPr="00240B7F">
        <w:t>(2)</w:t>
      </w:r>
      <w:r w:rsidRPr="00240B7F">
        <w:tab/>
        <w:t>If an application for the transfer of a licence is approved, the magistrate must issue to the transferee a certificate in the form as set out in Form 21.</w:t>
      </w:r>
    </w:p>
    <w:p w14:paraId="4B890162" w14:textId="77777777" w:rsidR="006E4618" w:rsidRPr="00240B7F" w:rsidRDefault="006E4618" w:rsidP="00A9108C">
      <w:pPr>
        <w:pStyle w:val="REG-P1"/>
        <w:rPr>
          <w:szCs w:val="24"/>
        </w:rPr>
      </w:pPr>
    </w:p>
    <w:p w14:paraId="6206D97A" w14:textId="2097B92B" w:rsidR="006E4618" w:rsidRPr="00240B7F" w:rsidRDefault="006E4618" w:rsidP="00A9108C">
      <w:pPr>
        <w:pStyle w:val="REG-P1"/>
      </w:pPr>
      <w:r w:rsidRPr="00240B7F">
        <w:t>(3)</w:t>
      </w:r>
      <w:r w:rsidRPr="00240B7F">
        <w:tab/>
        <w:t>On submission of</w:t>
      </w:r>
      <w:r w:rsidR="00FF7D7E">
        <w:t xml:space="preserve"> </w:t>
      </w:r>
      <w:r w:rsidRPr="00240B7F">
        <w:t>-</w:t>
      </w:r>
    </w:p>
    <w:p w14:paraId="3BD20519" w14:textId="77777777" w:rsidR="006E4618" w:rsidRPr="00240B7F" w:rsidRDefault="006E4618" w:rsidP="00A9108C">
      <w:pPr>
        <w:pStyle w:val="REG-P1"/>
      </w:pPr>
    </w:p>
    <w:p w14:paraId="031A5984" w14:textId="77777777" w:rsidR="006E4618" w:rsidRPr="00240B7F" w:rsidRDefault="006E4618" w:rsidP="00A9108C">
      <w:pPr>
        <w:pStyle w:val="REG-Pa"/>
      </w:pPr>
      <w:r w:rsidRPr="00240B7F">
        <w:t>(a)</w:t>
      </w:r>
      <w:r w:rsidRPr="00240B7F">
        <w:tab/>
        <w:t>the certificate referred to in subregulation (2);</w:t>
      </w:r>
    </w:p>
    <w:p w14:paraId="24E8D0BB" w14:textId="77777777" w:rsidR="006E4618" w:rsidRPr="00240B7F" w:rsidRDefault="006E4618" w:rsidP="00A9108C">
      <w:pPr>
        <w:pStyle w:val="REG-Pa"/>
      </w:pPr>
    </w:p>
    <w:p w14:paraId="129C5D1F" w14:textId="77777777" w:rsidR="006E4618" w:rsidRPr="00240B7F" w:rsidRDefault="006E4618" w:rsidP="00A9108C">
      <w:pPr>
        <w:pStyle w:val="REG-Pa"/>
      </w:pPr>
      <w:r w:rsidRPr="00240B7F">
        <w:t>(b)</w:t>
      </w:r>
      <w:r w:rsidRPr="00240B7F">
        <w:tab/>
        <w:t>the original licence; and</w:t>
      </w:r>
    </w:p>
    <w:p w14:paraId="13AD27CF" w14:textId="77777777" w:rsidR="006E4618" w:rsidRPr="00240B7F" w:rsidRDefault="006E4618" w:rsidP="00A9108C">
      <w:pPr>
        <w:pStyle w:val="REG-Pa"/>
      </w:pPr>
    </w:p>
    <w:p w14:paraId="74DCF6DB" w14:textId="77777777" w:rsidR="006E4618" w:rsidRPr="00240B7F" w:rsidRDefault="006E4618" w:rsidP="00A9108C">
      <w:pPr>
        <w:pStyle w:val="REG-Pa"/>
      </w:pPr>
      <w:r w:rsidRPr="00240B7F">
        <w:t>(c)</w:t>
      </w:r>
      <w:r w:rsidRPr="00240B7F">
        <w:tab/>
        <w:t>proof of payment of the relevant licence fee,</w:t>
      </w:r>
    </w:p>
    <w:p w14:paraId="5BF71469" w14:textId="77777777" w:rsidR="006E4618" w:rsidRPr="00240B7F" w:rsidRDefault="006E4618" w:rsidP="00A9108C">
      <w:pPr>
        <w:pStyle w:val="REG-Pa"/>
        <w:rPr>
          <w:szCs w:val="24"/>
        </w:rPr>
      </w:pPr>
    </w:p>
    <w:p w14:paraId="30D6ECDE" w14:textId="77777777" w:rsidR="006E4618" w:rsidRPr="00240B7F" w:rsidRDefault="006E4618" w:rsidP="00A9108C">
      <w:pPr>
        <w:pStyle w:val="REG-P0"/>
      </w:pPr>
      <w:r w:rsidRPr="00240B7F">
        <w:t>the magistrate must cancel the existing licence and issue to the transferee a new licence in the form as set out in Form 8 in accordance with section 20 of the Act.</w:t>
      </w:r>
    </w:p>
    <w:p w14:paraId="4049C9A1" w14:textId="77777777" w:rsidR="006E4618" w:rsidRPr="00240B7F" w:rsidRDefault="006E4618" w:rsidP="00A9108C">
      <w:pPr>
        <w:pStyle w:val="REG-P0"/>
        <w:rPr>
          <w:szCs w:val="24"/>
        </w:rPr>
      </w:pPr>
    </w:p>
    <w:p w14:paraId="69C8FC2E" w14:textId="77777777" w:rsidR="006E4618" w:rsidRPr="00240B7F" w:rsidRDefault="006E4618" w:rsidP="00A9108C">
      <w:pPr>
        <w:pStyle w:val="REG-P0"/>
        <w:jc w:val="center"/>
        <w:rPr>
          <w:b/>
        </w:rPr>
      </w:pPr>
      <w:r w:rsidRPr="00240B7F">
        <w:rPr>
          <w:b/>
        </w:rPr>
        <w:t>PART X</w:t>
      </w:r>
    </w:p>
    <w:p w14:paraId="5E7F509E" w14:textId="77777777" w:rsidR="00A9108C" w:rsidRPr="00240B7F" w:rsidRDefault="006E4618" w:rsidP="00A9108C">
      <w:pPr>
        <w:pStyle w:val="REG-P0"/>
        <w:jc w:val="center"/>
        <w:rPr>
          <w:b/>
        </w:rPr>
      </w:pPr>
      <w:r w:rsidRPr="00240B7F">
        <w:rPr>
          <w:b/>
        </w:rPr>
        <w:t>ACQUISITION OF CONTROLLING INTEREST</w:t>
      </w:r>
    </w:p>
    <w:p w14:paraId="5544AA6B" w14:textId="77777777" w:rsidR="006E4618" w:rsidRPr="00240B7F" w:rsidRDefault="006E4618" w:rsidP="00A9108C">
      <w:pPr>
        <w:pStyle w:val="REG-P0"/>
        <w:jc w:val="center"/>
        <w:rPr>
          <w:b/>
        </w:rPr>
      </w:pPr>
      <w:r w:rsidRPr="00240B7F">
        <w:rPr>
          <w:b/>
        </w:rPr>
        <w:t>IN LICENSED BUSINESS</w:t>
      </w:r>
    </w:p>
    <w:p w14:paraId="464AAFB9" w14:textId="77777777" w:rsidR="006E4618" w:rsidRPr="00240B7F" w:rsidRDefault="006E4618" w:rsidP="006E4618">
      <w:pPr>
        <w:pStyle w:val="REG-P0"/>
        <w:rPr>
          <w:sz w:val="24"/>
          <w:szCs w:val="24"/>
        </w:rPr>
      </w:pPr>
    </w:p>
    <w:p w14:paraId="3A4438C7" w14:textId="77777777" w:rsidR="006E4618" w:rsidRPr="00240B7F" w:rsidRDefault="006E4618" w:rsidP="00A9108C">
      <w:pPr>
        <w:pStyle w:val="REG-P0"/>
        <w:rPr>
          <w:b/>
        </w:rPr>
      </w:pPr>
      <w:r w:rsidRPr="00240B7F">
        <w:rPr>
          <w:b/>
        </w:rPr>
        <w:t>Application for acquisition of controlling interest</w:t>
      </w:r>
    </w:p>
    <w:p w14:paraId="66430BB3" w14:textId="77777777" w:rsidR="006E4618" w:rsidRPr="00240B7F" w:rsidRDefault="006E4618" w:rsidP="00A9108C">
      <w:pPr>
        <w:pStyle w:val="REG-P0"/>
        <w:rPr>
          <w:b/>
        </w:rPr>
      </w:pPr>
    </w:p>
    <w:p w14:paraId="3524B0F6" w14:textId="77777777" w:rsidR="006E4618" w:rsidRPr="00240B7F" w:rsidRDefault="006E4618" w:rsidP="00A9108C">
      <w:pPr>
        <w:pStyle w:val="REG-P1"/>
      </w:pPr>
      <w:r w:rsidRPr="00240B7F">
        <w:rPr>
          <w:b/>
          <w:szCs w:val="20"/>
        </w:rPr>
        <w:t>43.</w:t>
      </w:r>
      <w:r w:rsidRPr="00240B7F">
        <w:rPr>
          <w:szCs w:val="20"/>
        </w:rPr>
        <w:tab/>
        <w:t>(</w:t>
      </w:r>
      <w:r w:rsidRPr="00240B7F">
        <w:t>1)</w:t>
      </w:r>
      <w:r w:rsidRPr="00240B7F">
        <w:tab/>
        <w:t>An application in terms of section 34 of the Act for the grant of approval for acquisition of the controlling interest in a licensed business, must -</w:t>
      </w:r>
    </w:p>
    <w:p w14:paraId="5BA5AC86" w14:textId="77777777" w:rsidR="006E4618" w:rsidRPr="00240B7F" w:rsidRDefault="006E4618" w:rsidP="006E4618">
      <w:pPr>
        <w:pStyle w:val="REG-P0"/>
        <w:rPr>
          <w:sz w:val="24"/>
          <w:szCs w:val="24"/>
        </w:rPr>
      </w:pPr>
    </w:p>
    <w:p w14:paraId="7DD884BD" w14:textId="77777777" w:rsidR="006E4618" w:rsidRPr="00240B7F" w:rsidRDefault="006E4618" w:rsidP="00A9108C">
      <w:pPr>
        <w:pStyle w:val="REG-Pa"/>
      </w:pPr>
      <w:r w:rsidRPr="00240B7F">
        <w:t>(a)</w:t>
      </w:r>
      <w:r w:rsidRPr="00240B7F">
        <w:tab/>
        <w:t>be made in the form as set out in Form 22, jointly by the licensee and by the person who wishes to acquire the controlling interest in the licensed business;</w:t>
      </w:r>
    </w:p>
    <w:p w14:paraId="766954B9" w14:textId="77777777" w:rsidR="006E4618" w:rsidRPr="00240B7F" w:rsidRDefault="006E4618" w:rsidP="00A9108C">
      <w:pPr>
        <w:pStyle w:val="REG-Pa"/>
        <w:rPr>
          <w:szCs w:val="24"/>
        </w:rPr>
      </w:pPr>
    </w:p>
    <w:p w14:paraId="41E42608" w14:textId="77777777" w:rsidR="006E4618" w:rsidRPr="00240B7F" w:rsidRDefault="006E4618" w:rsidP="00A9108C">
      <w:pPr>
        <w:pStyle w:val="REG-Pa"/>
      </w:pPr>
      <w:r w:rsidRPr="00240B7F">
        <w:t>(b)</w:t>
      </w:r>
      <w:r w:rsidRPr="00240B7F">
        <w:tab/>
        <w:t>be lodged in duplicate with the magistrate of the district in which the licensed business is situated.</w:t>
      </w:r>
    </w:p>
    <w:p w14:paraId="6893DF3D" w14:textId="77777777" w:rsidR="00A9108C" w:rsidRPr="00240B7F" w:rsidRDefault="00A9108C" w:rsidP="006E4618">
      <w:pPr>
        <w:pStyle w:val="REG-P0"/>
      </w:pPr>
    </w:p>
    <w:p w14:paraId="0BE81B4D" w14:textId="77777777" w:rsidR="006E4618" w:rsidRPr="00240B7F" w:rsidRDefault="006E4618" w:rsidP="00A9108C">
      <w:pPr>
        <w:pStyle w:val="REG-P1"/>
      </w:pPr>
      <w:r w:rsidRPr="00240B7F">
        <w:t>(2)</w:t>
      </w:r>
      <w:r w:rsidRPr="00240B7F">
        <w:tab/>
        <w:t>An application referred to in subregulation (1) must be accompanied by</w:t>
      </w:r>
      <w:r w:rsidR="00A9108C" w:rsidRPr="00240B7F">
        <w:t xml:space="preserve"> </w:t>
      </w:r>
      <w:r w:rsidRPr="00240B7F">
        <w:t>-</w:t>
      </w:r>
    </w:p>
    <w:p w14:paraId="626C2147" w14:textId="77777777" w:rsidR="006E4618" w:rsidRPr="00240B7F" w:rsidRDefault="006E4618" w:rsidP="00A9108C">
      <w:pPr>
        <w:pStyle w:val="REG-P1"/>
      </w:pPr>
    </w:p>
    <w:p w14:paraId="6945857F" w14:textId="77777777" w:rsidR="006E4618" w:rsidRPr="00240B7F" w:rsidRDefault="006E4618" w:rsidP="00A9108C">
      <w:pPr>
        <w:pStyle w:val="REG-Pa"/>
      </w:pPr>
      <w:r w:rsidRPr="00240B7F">
        <w:t>(a)</w:t>
      </w:r>
      <w:r w:rsidRPr="00240B7F">
        <w:tab/>
        <w:t>a receipt in respect of the payment of the application fee;</w:t>
      </w:r>
    </w:p>
    <w:p w14:paraId="2B1F37C6" w14:textId="77777777" w:rsidR="006E4618" w:rsidRPr="00240B7F" w:rsidRDefault="006E4618" w:rsidP="00A9108C">
      <w:pPr>
        <w:pStyle w:val="REG-Pa"/>
        <w:rPr>
          <w:szCs w:val="24"/>
        </w:rPr>
      </w:pPr>
    </w:p>
    <w:p w14:paraId="67AB6A37" w14:textId="77777777" w:rsidR="006E4618" w:rsidRPr="00240B7F" w:rsidRDefault="006E4618" w:rsidP="00A9108C">
      <w:pPr>
        <w:pStyle w:val="REG-Pa"/>
      </w:pPr>
      <w:r w:rsidRPr="00240B7F">
        <w:t>(b)</w:t>
      </w:r>
      <w:r w:rsidRPr="00240B7F">
        <w:tab/>
        <w:t>a certified copy of the agreement in terms of which the controlling interest is to be acquired;</w:t>
      </w:r>
    </w:p>
    <w:p w14:paraId="36169E2B" w14:textId="77777777" w:rsidR="006E4618" w:rsidRPr="00240B7F" w:rsidRDefault="006E4618" w:rsidP="00A9108C">
      <w:pPr>
        <w:pStyle w:val="REG-Pa"/>
      </w:pPr>
    </w:p>
    <w:p w14:paraId="1CBE9776" w14:textId="77777777" w:rsidR="006E4618" w:rsidRPr="00240B7F" w:rsidRDefault="006E4618" w:rsidP="00A9108C">
      <w:pPr>
        <w:pStyle w:val="REG-Pa"/>
      </w:pPr>
      <w:r w:rsidRPr="00240B7F">
        <w:t>(c)</w:t>
      </w:r>
      <w:r w:rsidRPr="00240B7F">
        <w:tab/>
        <w:t>a copy of the notice of application published in terms of regulation 44 and proof of the publication and the date of publication thereof;</w:t>
      </w:r>
    </w:p>
    <w:p w14:paraId="56C55A6A" w14:textId="77777777" w:rsidR="006E4618" w:rsidRPr="00240B7F" w:rsidRDefault="006E4618" w:rsidP="00A9108C">
      <w:pPr>
        <w:pStyle w:val="REG-Pa"/>
      </w:pPr>
    </w:p>
    <w:p w14:paraId="6C2A7876" w14:textId="77777777" w:rsidR="006E4618" w:rsidRPr="00240B7F" w:rsidRDefault="006E4618" w:rsidP="00A9108C">
      <w:pPr>
        <w:pStyle w:val="REG-Pa"/>
      </w:pPr>
      <w:r w:rsidRPr="00240B7F">
        <w:t>(c)</w:t>
      </w:r>
      <w:r w:rsidRPr="00240B7F">
        <w:tab/>
        <w:t>if applicable, an extract of the resolution referred to in regulation 8(2);</w:t>
      </w:r>
    </w:p>
    <w:p w14:paraId="345C2C8C" w14:textId="77777777" w:rsidR="006E4618" w:rsidRPr="00240B7F" w:rsidRDefault="006E4618" w:rsidP="00A9108C">
      <w:pPr>
        <w:pStyle w:val="REG-Pa"/>
      </w:pPr>
    </w:p>
    <w:p w14:paraId="4F25BD11" w14:textId="77777777" w:rsidR="006E4618" w:rsidRPr="00240B7F" w:rsidRDefault="006E4618" w:rsidP="00A9108C">
      <w:pPr>
        <w:pStyle w:val="REG-Pa"/>
      </w:pPr>
      <w:r w:rsidRPr="00240B7F">
        <w:t>(d)</w:t>
      </w:r>
      <w:r w:rsidRPr="00240B7F">
        <w:tab/>
        <w:t>a certified copy of the licence concerned; and</w:t>
      </w:r>
    </w:p>
    <w:p w14:paraId="75D31694" w14:textId="77777777" w:rsidR="006E4618" w:rsidRPr="00240B7F" w:rsidRDefault="006E4618" w:rsidP="00A9108C">
      <w:pPr>
        <w:pStyle w:val="REG-Pa"/>
        <w:rPr>
          <w:szCs w:val="24"/>
        </w:rPr>
      </w:pPr>
    </w:p>
    <w:p w14:paraId="3E163110" w14:textId="77777777" w:rsidR="006E4618" w:rsidRPr="00240B7F" w:rsidRDefault="006E4618" w:rsidP="00A9108C">
      <w:pPr>
        <w:pStyle w:val="REG-Pa"/>
      </w:pPr>
      <w:r w:rsidRPr="00240B7F">
        <w:t>(e)</w:t>
      </w:r>
      <w:r w:rsidRPr="00240B7F">
        <w:tab/>
        <w:t>any written representations which the applicants, or either of them, may wish to submit in support of the application.</w:t>
      </w:r>
    </w:p>
    <w:p w14:paraId="7465120B" w14:textId="77777777" w:rsidR="00A9108C" w:rsidRPr="00240B7F" w:rsidRDefault="00A9108C" w:rsidP="00A9108C">
      <w:pPr>
        <w:pStyle w:val="REG-Pa"/>
      </w:pPr>
    </w:p>
    <w:p w14:paraId="64722B07" w14:textId="77777777" w:rsidR="00A9108C" w:rsidRPr="00240B7F" w:rsidRDefault="005864DC" w:rsidP="00A9108C">
      <w:pPr>
        <w:pStyle w:val="REG-Amend"/>
      </w:pPr>
      <w:r w:rsidRPr="00240B7F">
        <w:t>[T</w:t>
      </w:r>
      <w:r w:rsidR="00A9108C" w:rsidRPr="00240B7F">
        <w:t xml:space="preserve">here are two </w:t>
      </w:r>
      <w:r w:rsidRPr="00240B7F">
        <w:t xml:space="preserve">paragraphs labelled (c) </w:t>
      </w:r>
      <w:r w:rsidR="00A9108C" w:rsidRPr="00240B7F">
        <w:t>above</w:t>
      </w:r>
      <w:r w:rsidRPr="00240B7F">
        <w:t xml:space="preserve">. </w:t>
      </w:r>
      <w:r w:rsidRPr="00240B7F">
        <w:br/>
        <w:t>The last three paragraphs should be labelled (d), (e) and (f).</w:t>
      </w:r>
      <w:r w:rsidR="00A9108C" w:rsidRPr="00240B7F">
        <w:t>]</w:t>
      </w:r>
    </w:p>
    <w:p w14:paraId="0AE98F47" w14:textId="77777777" w:rsidR="006E4618" w:rsidRPr="00240B7F" w:rsidRDefault="006E4618" w:rsidP="00A9108C">
      <w:pPr>
        <w:pStyle w:val="REG-P0"/>
      </w:pPr>
    </w:p>
    <w:p w14:paraId="3D2A4134" w14:textId="77777777" w:rsidR="006E4618" w:rsidRPr="00240B7F" w:rsidRDefault="006E4618" w:rsidP="00A9108C">
      <w:pPr>
        <w:pStyle w:val="REG-P0"/>
        <w:rPr>
          <w:b/>
        </w:rPr>
      </w:pPr>
      <w:r w:rsidRPr="00240B7F">
        <w:rPr>
          <w:b/>
        </w:rPr>
        <w:t>Notice of application</w:t>
      </w:r>
    </w:p>
    <w:p w14:paraId="19143A64" w14:textId="77777777" w:rsidR="006E4618" w:rsidRPr="00240B7F" w:rsidRDefault="006E4618" w:rsidP="00A9108C">
      <w:pPr>
        <w:pStyle w:val="REG-P0"/>
        <w:rPr>
          <w:b/>
          <w:szCs w:val="24"/>
        </w:rPr>
      </w:pPr>
    </w:p>
    <w:p w14:paraId="3810C148" w14:textId="77777777" w:rsidR="006E4618" w:rsidRPr="00240B7F" w:rsidRDefault="006E4618" w:rsidP="00A9108C">
      <w:pPr>
        <w:pStyle w:val="REG-P1"/>
      </w:pPr>
      <w:r w:rsidRPr="00240B7F">
        <w:rPr>
          <w:b/>
          <w:szCs w:val="20"/>
        </w:rPr>
        <w:t>44.</w:t>
      </w:r>
      <w:r w:rsidRPr="00240B7F">
        <w:rPr>
          <w:szCs w:val="20"/>
        </w:rPr>
        <w:tab/>
      </w:r>
      <w:r w:rsidRPr="00240B7F">
        <w:t>(1)</w:t>
      </w:r>
      <w:r w:rsidRPr="00240B7F">
        <w:tab/>
        <w:t>The applicant who is the licensee must advertise the application by publishing a notice, in the manner as prescribed by regulation 10 -</w:t>
      </w:r>
    </w:p>
    <w:p w14:paraId="75D3AE69" w14:textId="77777777" w:rsidR="006E4618" w:rsidRPr="00240B7F" w:rsidRDefault="006E4618" w:rsidP="00A9108C">
      <w:pPr>
        <w:pStyle w:val="REG-P1"/>
      </w:pPr>
    </w:p>
    <w:p w14:paraId="54D6E861" w14:textId="77777777" w:rsidR="00A9108C" w:rsidRPr="00240B7F" w:rsidRDefault="006E4618" w:rsidP="005864DC">
      <w:pPr>
        <w:pStyle w:val="REG-Pa"/>
      </w:pPr>
      <w:r w:rsidRPr="00240B7F">
        <w:t>(a)</w:t>
      </w:r>
      <w:r w:rsidRPr="00240B7F">
        <w:tab/>
        <w:t xml:space="preserve">in the form as set out in Form 20, </w:t>
      </w:r>
    </w:p>
    <w:p w14:paraId="539DC35A" w14:textId="77777777" w:rsidR="006E4618" w:rsidRPr="00240B7F" w:rsidRDefault="006E4618" w:rsidP="00A9108C">
      <w:pPr>
        <w:pStyle w:val="REG-Pa"/>
        <w:rPr>
          <w:szCs w:val="24"/>
        </w:rPr>
      </w:pPr>
    </w:p>
    <w:p w14:paraId="665C4609" w14:textId="77777777" w:rsidR="006E4618" w:rsidRPr="00240B7F" w:rsidRDefault="006E4618" w:rsidP="00A9108C">
      <w:pPr>
        <w:pStyle w:val="REG-Pa"/>
      </w:pPr>
      <w:r w:rsidRPr="00240B7F">
        <w:t>(b)</w:t>
      </w:r>
      <w:r w:rsidRPr="00240B7F">
        <w:tab/>
        <w:t>not more than 14 days and not less than 7 days before the date on which the application is to be lodged with the magistrate.</w:t>
      </w:r>
    </w:p>
    <w:p w14:paraId="7CF7A826" w14:textId="77777777" w:rsidR="006E4618" w:rsidRPr="00240B7F" w:rsidRDefault="006E4618" w:rsidP="00A9108C">
      <w:pPr>
        <w:pStyle w:val="REG-Pa"/>
        <w:rPr>
          <w:szCs w:val="24"/>
        </w:rPr>
      </w:pPr>
    </w:p>
    <w:p w14:paraId="43FAB4B0" w14:textId="77777777" w:rsidR="006E4618" w:rsidRPr="00240B7F" w:rsidRDefault="006E4618" w:rsidP="00A9108C">
      <w:pPr>
        <w:pStyle w:val="REG-P1"/>
      </w:pPr>
      <w:r w:rsidRPr="00240B7F">
        <w:t>(2)</w:t>
      </w:r>
      <w:r w:rsidRPr="00240B7F">
        <w:tab/>
        <w:t>Not more than 7 days and not less than one day before the date on which the notice referred to in subregulation (1) is published, the licensee must lodge a copy of</w:t>
      </w:r>
      <w:r w:rsidR="00A9108C" w:rsidRPr="00240B7F">
        <w:t xml:space="preserve"> </w:t>
      </w:r>
      <w:r w:rsidRPr="00240B7F">
        <w:t>that notice with the clerk of court.</w:t>
      </w:r>
    </w:p>
    <w:p w14:paraId="03F29996" w14:textId="77777777" w:rsidR="006E4618" w:rsidRPr="00240B7F" w:rsidRDefault="006E4618" w:rsidP="00A9108C">
      <w:pPr>
        <w:pStyle w:val="REG-P1"/>
      </w:pPr>
    </w:p>
    <w:p w14:paraId="0CFAB436" w14:textId="77777777" w:rsidR="006E4618" w:rsidRPr="00240B7F" w:rsidRDefault="006E4618" w:rsidP="00A9108C">
      <w:pPr>
        <w:pStyle w:val="REG-P1"/>
      </w:pPr>
      <w:r w:rsidRPr="00240B7F">
        <w:t>(3)</w:t>
      </w:r>
      <w:r w:rsidRPr="00240B7F">
        <w:tab/>
        <w:t>On receipt of the notice of application in terms of subregulation (2) the clerk of the court must display that copy on the notice board at the magistrate=s court.</w:t>
      </w:r>
    </w:p>
    <w:p w14:paraId="08E02F3F" w14:textId="77777777" w:rsidR="006E4618" w:rsidRPr="00240B7F" w:rsidRDefault="006E4618" w:rsidP="00A9108C">
      <w:pPr>
        <w:pStyle w:val="REG-P1"/>
      </w:pPr>
    </w:p>
    <w:p w14:paraId="1B813D22" w14:textId="3F46363C" w:rsidR="00A9108C" w:rsidRPr="00240B7F" w:rsidRDefault="005864DC" w:rsidP="00A9108C">
      <w:pPr>
        <w:pStyle w:val="REG-Amend"/>
      </w:pPr>
      <w:r w:rsidRPr="00240B7F">
        <w:t>[T</w:t>
      </w:r>
      <w:r w:rsidR="00A9108C" w:rsidRPr="00240B7F">
        <w:t xml:space="preserve">he word </w:t>
      </w:r>
      <w:r w:rsidR="009E4688">
        <w:t>“</w:t>
      </w:r>
      <w:r w:rsidR="00A9108C" w:rsidRPr="00240B7F">
        <w:t>magistrate=s</w:t>
      </w:r>
      <w:r w:rsidR="009E4688">
        <w:t>”</w:t>
      </w:r>
      <w:r w:rsidR="00A9108C" w:rsidRPr="00240B7F">
        <w:t xml:space="preserve"> should be </w:t>
      </w:r>
      <w:r w:rsidR="009E4688">
        <w:t>“</w:t>
      </w:r>
      <w:r w:rsidR="00A9108C" w:rsidRPr="00240B7F">
        <w:t>magistrate</w:t>
      </w:r>
      <w:r w:rsidR="009E4688">
        <w:t>’</w:t>
      </w:r>
      <w:r w:rsidR="00A9108C" w:rsidRPr="00240B7F">
        <w:t>s</w:t>
      </w:r>
      <w:r w:rsidR="009E4688">
        <w:t>”</w:t>
      </w:r>
      <w:r w:rsidRPr="00240B7F">
        <w:t>.</w:t>
      </w:r>
      <w:r w:rsidR="00A9108C" w:rsidRPr="00240B7F">
        <w:t>]</w:t>
      </w:r>
    </w:p>
    <w:p w14:paraId="48131280" w14:textId="77777777" w:rsidR="00A9108C" w:rsidRPr="00240B7F" w:rsidRDefault="00A9108C" w:rsidP="00A9108C">
      <w:pPr>
        <w:pStyle w:val="REG-P1"/>
      </w:pPr>
    </w:p>
    <w:p w14:paraId="1EB9877A" w14:textId="77777777" w:rsidR="006E4618" w:rsidRPr="00240B7F" w:rsidRDefault="006E4618" w:rsidP="00A9108C">
      <w:pPr>
        <w:pStyle w:val="REG-P0"/>
        <w:rPr>
          <w:b/>
        </w:rPr>
      </w:pPr>
      <w:r w:rsidRPr="00240B7F">
        <w:rPr>
          <w:b/>
        </w:rPr>
        <w:t>Objections or submissions</w:t>
      </w:r>
    </w:p>
    <w:p w14:paraId="4E8F1807" w14:textId="77777777" w:rsidR="006E4618" w:rsidRPr="00240B7F" w:rsidRDefault="006E4618" w:rsidP="00A9108C">
      <w:pPr>
        <w:pStyle w:val="REG-P0"/>
        <w:rPr>
          <w:b/>
          <w:szCs w:val="24"/>
        </w:rPr>
      </w:pPr>
    </w:p>
    <w:p w14:paraId="6299B409" w14:textId="77777777" w:rsidR="006E4618" w:rsidRPr="00240B7F" w:rsidRDefault="006E4618" w:rsidP="00A9108C">
      <w:pPr>
        <w:pStyle w:val="REG-P1"/>
      </w:pPr>
      <w:r w:rsidRPr="00240B7F">
        <w:rPr>
          <w:b/>
          <w:szCs w:val="20"/>
        </w:rPr>
        <w:t>45.</w:t>
      </w:r>
      <w:r w:rsidRPr="00240B7F">
        <w:rPr>
          <w:szCs w:val="20"/>
        </w:rPr>
        <w:tab/>
      </w:r>
      <w:r w:rsidRPr="00240B7F">
        <w:t>Any objection or written submission in terms of section 28(1) of the Act in relation to an application referred to in regulation 43 must be lodged, subject to regulation 11 -</w:t>
      </w:r>
    </w:p>
    <w:p w14:paraId="3D9CA1E6" w14:textId="77777777" w:rsidR="006E4618" w:rsidRPr="00240B7F" w:rsidRDefault="006E4618" w:rsidP="00A9108C">
      <w:pPr>
        <w:pStyle w:val="REG-P1"/>
        <w:rPr>
          <w:szCs w:val="24"/>
        </w:rPr>
      </w:pPr>
    </w:p>
    <w:p w14:paraId="3CFBCC39" w14:textId="77777777" w:rsidR="006E4618" w:rsidRPr="00240B7F" w:rsidRDefault="006E4618" w:rsidP="00A9108C">
      <w:pPr>
        <w:pStyle w:val="REG-Pa"/>
      </w:pPr>
      <w:r w:rsidRPr="00240B7F">
        <w:t>(a)</w:t>
      </w:r>
      <w:r w:rsidRPr="00240B7F">
        <w:tab/>
        <w:t>in duplicate;</w:t>
      </w:r>
    </w:p>
    <w:p w14:paraId="22D66E1E" w14:textId="77777777" w:rsidR="006E4618" w:rsidRPr="00240B7F" w:rsidRDefault="006E4618" w:rsidP="00A9108C">
      <w:pPr>
        <w:pStyle w:val="REG-Pa"/>
      </w:pPr>
    </w:p>
    <w:p w14:paraId="174B2C59" w14:textId="77777777" w:rsidR="006E4618" w:rsidRPr="00240B7F" w:rsidRDefault="006E4618" w:rsidP="00A9108C">
      <w:pPr>
        <w:pStyle w:val="REG-Pa"/>
      </w:pPr>
      <w:r w:rsidRPr="00240B7F">
        <w:t>(b)</w:t>
      </w:r>
      <w:r w:rsidRPr="00240B7F">
        <w:tab/>
        <w:t>with the magistrate;</w:t>
      </w:r>
    </w:p>
    <w:p w14:paraId="39F115B1" w14:textId="77777777" w:rsidR="006E4618" w:rsidRPr="00240B7F" w:rsidRDefault="006E4618" w:rsidP="00A9108C">
      <w:pPr>
        <w:pStyle w:val="REG-Pa"/>
        <w:rPr>
          <w:szCs w:val="24"/>
        </w:rPr>
      </w:pPr>
    </w:p>
    <w:p w14:paraId="70DA0C74" w14:textId="77777777" w:rsidR="006E4618" w:rsidRPr="00240B7F" w:rsidRDefault="006E4618" w:rsidP="00A9108C">
      <w:pPr>
        <w:pStyle w:val="REG-Pa"/>
      </w:pPr>
      <w:r w:rsidRPr="00240B7F">
        <w:t>(c)</w:t>
      </w:r>
      <w:r w:rsidRPr="00240B7F">
        <w:tab/>
        <w:t>within 7 days after the date on which the application was lodged with the magistrate.</w:t>
      </w:r>
    </w:p>
    <w:p w14:paraId="781CA038" w14:textId="77777777" w:rsidR="006E4618" w:rsidRPr="00240B7F" w:rsidRDefault="006E4618" w:rsidP="00A9108C">
      <w:pPr>
        <w:pStyle w:val="REG-Pa"/>
      </w:pPr>
    </w:p>
    <w:p w14:paraId="7D3B7BB3" w14:textId="77777777" w:rsidR="006E4618" w:rsidRPr="00240B7F" w:rsidRDefault="006E4618" w:rsidP="00A9108C">
      <w:pPr>
        <w:pStyle w:val="REG-P0"/>
        <w:rPr>
          <w:b/>
        </w:rPr>
      </w:pPr>
      <w:r w:rsidRPr="00240B7F">
        <w:rPr>
          <w:b/>
        </w:rPr>
        <w:t>Public hearing of application</w:t>
      </w:r>
    </w:p>
    <w:p w14:paraId="6E058FDD" w14:textId="77777777" w:rsidR="006E4618" w:rsidRPr="00240B7F" w:rsidRDefault="006E4618" w:rsidP="00A9108C">
      <w:pPr>
        <w:pStyle w:val="REG-P0"/>
        <w:rPr>
          <w:b/>
        </w:rPr>
      </w:pPr>
    </w:p>
    <w:p w14:paraId="666D0BA4" w14:textId="77777777" w:rsidR="006E4618" w:rsidRPr="00240B7F" w:rsidRDefault="006E4618" w:rsidP="00A9108C">
      <w:pPr>
        <w:pStyle w:val="REG-P1"/>
      </w:pPr>
      <w:r w:rsidRPr="00240B7F">
        <w:rPr>
          <w:b/>
          <w:szCs w:val="20"/>
        </w:rPr>
        <w:t>46.</w:t>
      </w:r>
      <w:r w:rsidRPr="00240B7F">
        <w:rPr>
          <w:szCs w:val="20"/>
        </w:rPr>
        <w:tab/>
      </w:r>
      <w:r w:rsidRPr="00240B7F">
        <w:t>(1)</w:t>
      </w:r>
      <w:r w:rsidRPr="00240B7F">
        <w:tab/>
        <w:t>The magistrate must -</w:t>
      </w:r>
    </w:p>
    <w:p w14:paraId="00648440" w14:textId="77777777" w:rsidR="006E4618" w:rsidRPr="00240B7F" w:rsidRDefault="006E4618" w:rsidP="00A9108C">
      <w:pPr>
        <w:pStyle w:val="REG-P1"/>
        <w:rPr>
          <w:szCs w:val="24"/>
        </w:rPr>
      </w:pPr>
    </w:p>
    <w:p w14:paraId="2B322D6B" w14:textId="77777777" w:rsidR="006E4618" w:rsidRPr="00240B7F" w:rsidRDefault="006E4618" w:rsidP="00A9108C">
      <w:pPr>
        <w:pStyle w:val="REG-Pa"/>
      </w:pPr>
      <w:r w:rsidRPr="00240B7F">
        <w:t>(a)</w:t>
      </w:r>
      <w:r w:rsidRPr="00240B7F">
        <w:tab/>
        <w:t>determine a date for a public hearing of the application for acquisition of a controlling interest, which must be not more than 28 days after the date on which the application was lodged; and</w:t>
      </w:r>
    </w:p>
    <w:p w14:paraId="3F05351E" w14:textId="77777777" w:rsidR="006E4618" w:rsidRPr="00240B7F" w:rsidRDefault="006E4618" w:rsidP="00A9108C">
      <w:pPr>
        <w:pStyle w:val="REG-Pa"/>
      </w:pPr>
    </w:p>
    <w:p w14:paraId="45D3A08E" w14:textId="77777777" w:rsidR="006E4618" w:rsidRPr="00240B7F" w:rsidRDefault="006E4618" w:rsidP="00A9108C">
      <w:pPr>
        <w:pStyle w:val="REG-Pa"/>
      </w:pPr>
      <w:r w:rsidRPr="00240B7F">
        <w:t>(b)</w:t>
      </w:r>
      <w:r w:rsidRPr="00240B7F">
        <w:tab/>
        <w:t>not less than 7 days before the date of the hearing -</w:t>
      </w:r>
    </w:p>
    <w:p w14:paraId="62C34D90" w14:textId="77777777" w:rsidR="006E4618" w:rsidRPr="00240B7F" w:rsidRDefault="006E4618" w:rsidP="00A9108C">
      <w:pPr>
        <w:pStyle w:val="REG-Pa"/>
        <w:rPr>
          <w:szCs w:val="24"/>
        </w:rPr>
      </w:pPr>
    </w:p>
    <w:p w14:paraId="79836F51" w14:textId="77777777" w:rsidR="006E4618" w:rsidRPr="00240B7F" w:rsidRDefault="006E4618" w:rsidP="00A9108C">
      <w:pPr>
        <w:pStyle w:val="REG-Pi"/>
      </w:pPr>
      <w:r w:rsidRPr="00240B7F">
        <w:t>(i)</w:t>
      </w:r>
      <w:r w:rsidRPr="00240B7F">
        <w:tab/>
        <w:t>give notice thereof, in the form as set out in Form 43, to both the applicants and every person who has lodged an objection or submission in relation to the application; and</w:t>
      </w:r>
    </w:p>
    <w:p w14:paraId="425266BE" w14:textId="77777777" w:rsidR="00A9108C" w:rsidRPr="00240B7F" w:rsidRDefault="00A9108C" w:rsidP="006E4618">
      <w:pPr>
        <w:pStyle w:val="REG-P0"/>
      </w:pPr>
    </w:p>
    <w:p w14:paraId="6E3C6BA6" w14:textId="7AE36394" w:rsidR="006E4618" w:rsidRPr="00240B7F" w:rsidRDefault="006E4618" w:rsidP="00A9108C">
      <w:pPr>
        <w:pStyle w:val="REG-Pi"/>
      </w:pPr>
      <w:r w:rsidRPr="00240B7F">
        <w:t>(ii)</w:t>
      </w:r>
      <w:r w:rsidRPr="00240B7F">
        <w:tab/>
        <w:t>cause a copy of that notice to be displayed on the notice board at the magistrate</w:t>
      </w:r>
      <w:r w:rsidR="009E4688">
        <w:t>’</w:t>
      </w:r>
      <w:r w:rsidRPr="00240B7F">
        <w:t>s court.</w:t>
      </w:r>
    </w:p>
    <w:p w14:paraId="1EFABD56" w14:textId="77777777" w:rsidR="006E4618" w:rsidRPr="00240B7F" w:rsidRDefault="006E4618" w:rsidP="00A9108C">
      <w:pPr>
        <w:pStyle w:val="REG-Pi"/>
      </w:pPr>
    </w:p>
    <w:p w14:paraId="143E53CD" w14:textId="77777777" w:rsidR="006E4618" w:rsidRPr="00240B7F" w:rsidRDefault="006E4618" w:rsidP="00A9108C">
      <w:pPr>
        <w:pStyle w:val="REG-P1"/>
      </w:pPr>
      <w:r w:rsidRPr="00240B7F">
        <w:t xml:space="preserve">(2) </w:t>
      </w:r>
      <w:r w:rsidR="00A9108C" w:rsidRPr="00240B7F">
        <w:tab/>
      </w:r>
      <w:r w:rsidRPr="00240B7F">
        <w:t>If the application is approved; the magistrate must, on payment of the relevant licence fee, issue to the person acquiring the controlling interest a certificate of acquisition of the controlling interest in the form as set out in Form 23.</w:t>
      </w:r>
    </w:p>
    <w:p w14:paraId="3621A4DB" w14:textId="77777777" w:rsidR="006E4618" w:rsidRPr="00240B7F" w:rsidRDefault="006E4618" w:rsidP="00A9108C">
      <w:pPr>
        <w:pStyle w:val="REG-P0"/>
        <w:jc w:val="center"/>
        <w:rPr>
          <w:b/>
          <w:szCs w:val="24"/>
        </w:rPr>
      </w:pPr>
    </w:p>
    <w:p w14:paraId="43BE470A" w14:textId="77777777" w:rsidR="006E4618" w:rsidRPr="00240B7F" w:rsidRDefault="006E4618" w:rsidP="00A9108C">
      <w:pPr>
        <w:pStyle w:val="REG-P0"/>
        <w:jc w:val="center"/>
        <w:rPr>
          <w:b/>
          <w:szCs w:val="20"/>
        </w:rPr>
      </w:pPr>
      <w:r w:rsidRPr="00240B7F">
        <w:rPr>
          <w:b/>
          <w:szCs w:val="20"/>
        </w:rPr>
        <w:t>PART XI</w:t>
      </w:r>
    </w:p>
    <w:p w14:paraId="75B83088" w14:textId="77777777" w:rsidR="006E4618" w:rsidRPr="00240B7F" w:rsidRDefault="006E4618" w:rsidP="00A9108C">
      <w:pPr>
        <w:pStyle w:val="REG-P0"/>
        <w:jc w:val="center"/>
        <w:rPr>
          <w:b/>
          <w:szCs w:val="20"/>
        </w:rPr>
      </w:pPr>
      <w:r w:rsidRPr="00240B7F">
        <w:rPr>
          <w:b/>
          <w:szCs w:val="20"/>
        </w:rPr>
        <w:t>CHANGE OF A TRADE NAME OF LICENSED BUSINESS</w:t>
      </w:r>
    </w:p>
    <w:p w14:paraId="362AD2CF" w14:textId="77777777" w:rsidR="006E4618" w:rsidRPr="00240B7F" w:rsidRDefault="006E4618" w:rsidP="00A9108C">
      <w:pPr>
        <w:pStyle w:val="REG-P0"/>
        <w:jc w:val="center"/>
        <w:rPr>
          <w:b/>
          <w:szCs w:val="24"/>
        </w:rPr>
      </w:pPr>
    </w:p>
    <w:p w14:paraId="23E61D5A" w14:textId="77777777" w:rsidR="006E4618" w:rsidRPr="00240B7F" w:rsidRDefault="006E4618" w:rsidP="00A9108C">
      <w:pPr>
        <w:pStyle w:val="REG-P0"/>
        <w:rPr>
          <w:b/>
        </w:rPr>
      </w:pPr>
      <w:r w:rsidRPr="00240B7F">
        <w:rPr>
          <w:b/>
        </w:rPr>
        <w:t>Application for change of trade name of licensed business</w:t>
      </w:r>
    </w:p>
    <w:p w14:paraId="4E00CA7B" w14:textId="77777777" w:rsidR="006E4618" w:rsidRPr="00240B7F" w:rsidRDefault="006E4618" w:rsidP="00A9108C">
      <w:pPr>
        <w:pStyle w:val="REG-P0"/>
        <w:rPr>
          <w:b/>
        </w:rPr>
      </w:pPr>
    </w:p>
    <w:p w14:paraId="0F64A0C9" w14:textId="77777777" w:rsidR="006E4618" w:rsidRPr="00240B7F" w:rsidRDefault="006E4618" w:rsidP="00A9108C">
      <w:pPr>
        <w:pStyle w:val="REG-P1"/>
      </w:pPr>
      <w:r w:rsidRPr="00240B7F">
        <w:rPr>
          <w:b/>
          <w:szCs w:val="20"/>
        </w:rPr>
        <w:t>47.</w:t>
      </w:r>
      <w:r w:rsidRPr="00240B7F">
        <w:rPr>
          <w:szCs w:val="20"/>
        </w:rPr>
        <w:tab/>
        <w:t>(1)</w:t>
      </w:r>
      <w:r w:rsidRPr="00240B7F">
        <w:rPr>
          <w:szCs w:val="20"/>
        </w:rPr>
        <w:tab/>
      </w:r>
      <w:r w:rsidRPr="00240B7F">
        <w:t>An application in terms of section 35 of the Act for the grant of approval for change of the trade name of a licensed business must -</w:t>
      </w:r>
    </w:p>
    <w:p w14:paraId="2278F92B" w14:textId="77777777" w:rsidR="006E4618" w:rsidRPr="00240B7F" w:rsidRDefault="006E4618" w:rsidP="00A9108C">
      <w:pPr>
        <w:pStyle w:val="REG-P1"/>
      </w:pPr>
    </w:p>
    <w:p w14:paraId="15FB984D" w14:textId="77777777" w:rsidR="006E4618" w:rsidRPr="00240B7F" w:rsidRDefault="006E4618" w:rsidP="00A9108C">
      <w:pPr>
        <w:pStyle w:val="REG-Pa"/>
      </w:pPr>
      <w:r w:rsidRPr="00240B7F">
        <w:t>(a)</w:t>
      </w:r>
      <w:r w:rsidRPr="00240B7F">
        <w:tab/>
        <w:t>be made in the form as set out in Form 24; and</w:t>
      </w:r>
    </w:p>
    <w:p w14:paraId="700E85DB" w14:textId="77777777" w:rsidR="006E4618" w:rsidRPr="00240B7F" w:rsidRDefault="006E4618" w:rsidP="00A9108C">
      <w:pPr>
        <w:pStyle w:val="REG-Pa"/>
      </w:pPr>
    </w:p>
    <w:p w14:paraId="78321220" w14:textId="77777777" w:rsidR="006E4618" w:rsidRPr="00240B7F" w:rsidRDefault="006E4618" w:rsidP="00A9108C">
      <w:pPr>
        <w:pStyle w:val="REG-Pa"/>
      </w:pPr>
      <w:r w:rsidRPr="00240B7F">
        <w:t>(b)</w:t>
      </w:r>
      <w:r w:rsidRPr="00240B7F">
        <w:tab/>
        <w:t>be lodged in duplicate with the magistrate of the district in which the licensed business is situated.</w:t>
      </w:r>
    </w:p>
    <w:p w14:paraId="33EE414C" w14:textId="77777777" w:rsidR="00A9108C" w:rsidRPr="00240B7F" w:rsidRDefault="00A9108C" w:rsidP="006E4618">
      <w:pPr>
        <w:pStyle w:val="REG-P0"/>
      </w:pPr>
    </w:p>
    <w:p w14:paraId="564BDB32" w14:textId="77777777" w:rsidR="006E4618" w:rsidRPr="00240B7F" w:rsidRDefault="006E4618" w:rsidP="00A9108C">
      <w:pPr>
        <w:pStyle w:val="REG-P1"/>
      </w:pPr>
      <w:r w:rsidRPr="00240B7F">
        <w:t>(2)</w:t>
      </w:r>
      <w:r w:rsidRPr="00240B7F">
        <w:tab/>
        <w:t xml:space="preserve">An application referred to in subregulation </w:t>
      </w:r>
      <w:r w:rsidRPr="00240B7F">
        <w:rPr>
          <w:szCs w:val="20"/>
        </w:rPr>
        <w:t xml:space="preserve">(1) </w:t>
      </w:r>
      <w:r w:rsidRPr="00240B7F">
        <w:t>must be accompanied by -</w:t>
      </w:r>
    </w:p>
    <w:p w14:paraId="3724FE28" w14:textId="77777777" w:rsidR="006E4618" w:rsidRPr="00240B7F" w:rsidRDefault="006E4618" w:rsidP="00A9108C">
      <w:pPr>
        <w:pStyle w:val="REG-P1"/>
      </w:pPr>
    </w:p>
    <w:p w14:paraId="21371B13" w14:textId="77777777" w:rsidR="006E4618" w:rsidRPr="00240B7F" w:rsidRDefault="006E4618" w:rsidP="00A9108C">
      <w:pPr>
        <w:pStyle w:val="REG-Pa"/>
      </w:pPr>
      <w:r w:rsidRPr="00240B7F">
        <w:t>(a)</w:t>
      </w:r>
      <w:r w:rsidRPr="00240B7F">
        <w:tab/>
        <w:t>a receipt in respect of the payment of the relevant application fee;</w:t>
      </w:r>
    </w:p>
    <w:p w14:paraId="5A1679DF" w14:textId="77777777" w:rsidR="006E4618" w:rsidRPr="00240B7F" w:rsidRDefault="006E4618" w:rsidP="00A9108C">
      <w:pPr>
        <w:pStyle w:val="REG-Pa"/>
        <w:rPr>
          <w:szCs w:val="24"/>
        </w:rPr>
      </w:pPr>
    </w:p>
    <w:p w14:paraId="2B4E5547" w14:textId="77777777" w:rsidR="006E4618" w:rsidRPr="00240B7F" w:rsidRDefault="006E4618" w:rsidP="00A9108C">
      <w:pPr>
        <w:pStyle w:val="REG-Pa"/>
      </w:pPr>
      <w:r w:rsidRPr="00240B7F">
        <w:t>(b)</w:t>
      </w:r>
      <w:r w:rsidRPr="00240B7F">
        <w:tab/>
        <w:t>a copy of the notice of application published in terms of regulation 48 and proof of the publication and the date of publication thereof;</w:t>
      </w:r>
    </w:p>
    <w:p w14:paraId="772A4288" w14:textId="77777777" w:rsidR="006E4618" w:rsidRPr="00240B7F" w:rsidRDefault="006E4618" w:rsidP="00A9108C">
      <w:pPr>
        <w:pStyle w:val="REG-Pa"/>
      </w:pPr>
    </w:p>
    <w:p w14:paraId="2B474F06" w14:textId="77777777" w:rsidR="006E4618" w:rsidRPr="00240B7F" w:rsidRDefault="006E4618" w:rsidP="00A9108C">
      <w:pPr>
        <w:pStyle w:val="REG-Pa"/>
      </w:pPr>
      <w:r w:rsidRPr="00240B7F">
        <w:t>(c)</w:t>
      </w:r>
      <w:r w:rsidRPr="00240B7F">
        <w:tab/>
        <w:t>if applicable, an extract of the resolution referred to in regulation 8(2);</w:t>
      </w:r>
    </w:p>
    <w:p w14:paraId="69AF5725" w14:textId="77777777" w:rsidR="006E4618" w:rsidRPr="00240B7F" w:rsidRDefault="006E4618" w:rsidP="00A9108C">
      <w:pPr>
        <w:pStyle w:val="REG-Pa"/>
      </w:pPr>
    </w:p>
    <w:p w14:paraId="06AF089A" w14:textId="77777777" w:rsidR="006E4618" w:rsidRPr="00240B7F" w:rsidRDefault="006E4618" w:rsidP="00A9108C">
      <w:pPr>
        <w:pStyle w:val="REG-Pa"/>
      </w:pPr>
      <w:r w:rsidRPr="00240B7F">
        <w:t>(d)</w:t>
      </w:r>
      <w:r w:rsidRPr="00240B7F">
        <w:tab/>
        <w:t>the licence concerned; and</w:t>
      </w:r>
    </w:p>
    <w:p w14:paraId="03E9AD7A" w14:textId="77777777" w:rsidR="006E4618" w:rsidRPr="00240B7F" w:rsidRDefault="006E4618" w:rsidP="00A9108C">
      <w:pPr>
        <w:pStyle w:val="REG-Pa"/>
      </w:pPr>
    </w:p>
    <w:p w14:paraId="36B0D745" w14:textId="77777777" w:rsidR="006E4618" w:rsidRPr="00240B7F" w:rsidRDefault="006E4618" w:rsidP="00A9108C">
      <w:pPr>
        <w:pStyle w:val="REG-Pa"/>
      </w:pPr>
      <w:r w:rsidRPr="00240B7F">
        <w:t>(c)</w:t>
      </w:r>
      <w:r w:rsidRPr="00240B7F">
        <w:tab/>
        <w:t>any written representations which the applicant may wish to submit in support of the application.</w:t>
      </w:r>
    </w:p>
    <w:p w14:paraId="393F4384" w14:textId="77777777" w:rsidR="00A9108C" w:rsidRPr="00240B7F" w:rsidRDefault="00A9108C" w:rsidP="00A9108C">
      <w:pPr>
        <w:pStyle w:val="REG-Pa"/>
      </w:pPr>
    </w:p>
    <w:p w14:paraId="4B0DE370" w14:textId="32809C66" w:rsidR="00A9108C" w:rsidRPr="00240B7F" w:rsidRDefault="00A9108C" w:rsidP="00A9108C">
      <w:pPr>
        <w:pStyle w:val="REG-Amend"/>
      </w:pPr>
      <w:r w:rsidRPr="00240B7F">
        <w:t>[</w:t>
      </w:r>
      <w:r w:rsidR="005864DC" w:rsidRPr="00240B7F">
        <w:t>T</w:t>
      </w:r>
      <w:r w:rsidRPr="00240B7F">
        <w:t xml:space="preserve">he </w:t>
      </w:r>
      <w:r w:rsidR="005864DC" w:rsidRPr="00240B7F">
        <w:t xml:space="preserve">last paragraph </w:t>
      </w:r>
      <w:r w:rsidRPr="00240B7F">
        <w:t xml:space="preserve">should be </w:t>
      </w:r>
      <w:r w:rsidR="005864DC" w:rsidRPr="00240B7F">
        <w:t xml:space="preserve">labelled </w:t>
      </w:r>
      <w:r w:rsidR="009E4688">
        <w:t>“</w:t>
      </w:r>
      <w:r w:rsidRPr="00240B7F">
        <w:t>(e)</w:t>
      </w:r>
      <w:r w:rsidR="009E4688">
        <w:t>”</w:t>
      </w:r>
      <w:r w:rsidR="005864DC" w:rsidRPr="00240B7F">
        <w:t xml:space="preserve"> instead of </w:t>
      </w:r>
      <w:r w:rsidR="009E4688">
        <w:t>“</w:t>
      </w:r>
      <w:r w:rsidR="005864DC" w:rsidRPr="00240B7F">
        <w:t>(c)</w:t>
      </w:r>
      <w:r w:rsidR="009E4688">
        <w:t>”</w:t>
      </w:r>
      <w:r w:rsidR="005864DC" w:rsidRPr="00240B7F">
        <w:t>.</w:t>
      </w:r>
      <w:r w:rsidRPr="00240B7F">
        <w:t>]</w:t>
      </w:r>
    </w:p>
    <w:p w14:paraId="6EDB1A46" w14:textId="77777777" w:rsidR="006E4618" w:rsidRPr="00240B7F" w:rsidRDefault="006E4618" w:rsidP="00A9108C">
      <w:pPr>
        <w:pStyle w:val="REG-Pa"/>
        <w:rPr>
          <w:szCs w:val="24"/>
        </w:rPr>
      </w:pPr>
    </w:p>
    <w:p w14:paraId="668BE06B" w14:textId="77777777" w:rsidR="006E4618" w:rsidRPr="00240B7F" w:rsidRDefault="006E4618" w:rsidP="00A9108C">
      <w:pPr>
        <w:pStyle w:val="REG-P0"/>
        <w:rPr>
          <w:b/>
          <w:szCs w:val="20"/>
        </w:rPr>
      </w:pPr>
      <w:r w:rsidRPr="00240B7F">
        <w:rPr>
          <w:b/>
          <w:szCs w:val="20"/>
        </w:rPr>
        <w:t>Notice</w:t>
      </w:r>
      <w:r w:rsidR="00A9108C" w:rsidRPr="00240B7F">
        <w:rPr>
          <w:b/>
          <w:szCs w:val="20"/>
        </w:rPr>
        <w:t xml:space="preserve"> </w:t>
      </w:r>
      <w:r w:rsidRPr="00240B7F">
        <w:rPr>
          <w:b/>
          <w:szCs w:val="20"/>
        </w:rPr>
        <w:t>of</w:t>
      </w:r>
      <w:r w:rsidR="00A9108C" w:rsidRPr="00240B7F">
        <w:rPr>
          <w:b/>
          <w:szCs w:val="20"/>
        </w:rPr>
        <w:t xml:space="preserve"> </w:t>
      </w:r>
      <w:r w:rsidRPr="00240B7F">
        <w:rPr>
          <w:b/>
          <w:szCs w:val="20"/>
        </w:rPr>
        <w:t>appl</w:t>
      </w:r>
      <w:r w:rsidR="00A9108C" w:rsidRPr="00240B7F">
        <w:rPr>
          <w:b/>
          <w:szCs w:val="20"/>
        </w:rPr>
        <w:t>ication</w:t>
      </w:r>
    </w:p>
    <w:p w14:paraId="1F2D65C7" w14:textId="77777777" w:rsidR="006E4618" w:rsidRPr="00240B7F" w:rsidRDefault="006E4618" w:rsidP="00A9108C">
      <w:pPr>
        <w:pStyle w:val="REG-P0"/>
      </w:pPr>
    </w:p>
    <w:p w14:paraId="2BA65544" w14:textId="77777777" w:rsidR="006E4618" w:rsidRPr="00240B7F" w:rsidRDefault="006E4618" w:rsidP="00A9108C">
      <w:pPr>
        <w:pStyle w:val="REG-P1"/>
      </w:pPr>
      <w:r w:rsidRPr="00240B7F">
        <w:rPr>
          <w:b/>
        </w:rPr>
        <w:t>48.</w:t>
      </w:r>
      <w:r w:rsidRPr="00240B7F">
        <w:tab/>
        <w:t>(1)</w:t>
      </w:r>
      <w:r w:rsidRPr="00240B7F">
        <w:tab/>
        <w:t>The licensee must advertise the application by publishing a notice, in the manner as prescribed by regulation 10 -</w:t>
      </w:r>
    </w:p>
    <w:p w14:paraId="2721E09B" w14:textId="77777777" w:rsidR="006E4618" w:rsidRPr="00240B7F" w:rsidRDefault="006E4618" w:rsidP="00A9108C">
      <w:pPr>
        <w:pStyle w:val="REG-P1"/>
      </w:pPr>
    </w:p>
    <w:p w14:paraId="59B2580C" w14:textId="77777777" w:rsidR="006E4618" w:rsidRPr="00240B7F" w:rsidRDefault="006E4618" w:rsidP="00A9108C">
      <w:pPr>
        <w:pStyle w:val="REG-Pa"/>
      </w:pPr>
      <w:r w:rsidRPr="00240B7F">
        <w:t>(a)</w:t>
      </w:r>
      <w:r w:rsidRPr="00240B7F">
        <w:tab/>
        <w:t>in the form as set out in Form 20;</w:t>
      </w:r>
    </w:p>
    <w:p w14:paraId="29E8B7FA" w14:textId="77777777" w:rsidR="006E4618" w:rsidRPr="00240B7F" w:rsidRDefault="006E4618" w:rsidP="00A9108C">
      <w:pPr>
        <w:pStyle w:val="REG-Pa"/>
        <w:rPr>
          <w:szCs w:val="24"/>
        </w:rPr>
      </w:pPr>
    </w:p>
    <w:p w14:paraId="5FE6AFB6" w14:textId="77777777" w:rsidR="006E4618" w:rsidRPr="00240B7F" w:rsidRDefault="006E4618" w:rsidP="00A9108C">
      <w:pPr>
        <w:pStyle w:val="REG-Pa"/>
      </w:pPr>
      <w:r w:rsidRPr="00240B7F">
        <w:t>(b)</w:t>
      </w:r>
      <w:r w:rsidRPr="00240B7F">
        <w:tab/>
        <w:t>not more than 14 days and not less than 7 days before the date on which the application is to be lodged with the magistrate.</w:t>
      </w:r>
    </w:p>
    <w:p w14:paraId="2FEFB44E" w14:textId="77777777" w:rsidR="006E4618" w:rsidRPr="00240B7F" w:rsidRDefault="006E4618" w:rsidP="00A9108C">
      <w:pPr>
        <w:pStyle w:val="REG-Pa"/>
      </w:pPr>
    </w:p>
    <w:p w14:paraId="19E4F05A" w14:textId="77777777" w:rsidR="006E4618" w:rsidRPr="00240B7F" w:rsidRDefault="006E4618" w:rsidP="00A9108C">
      <w:pPr>
        <w:pStyle w:val="REG-P1"/>
      </w:pPr>
      <w:r w:rsidRPr="00240B7F">
        <w:t>(2)</w:t>
      </w:r>
      <w:r w:rsidRPr="00240B7F">
        <w:tab/>
        <w:t xml:space="preserve">Not more than 7 days and not less than one day before the date on which the notice referred to in </w:t>
      </w:r>
      <w:r w:rsidR="00A9108C" w:rsidRPr="00240B7F">
        <w:t>subre</w:t>
      </w:r>
      <w:r w:rsidRPr="00240B7F">
        <w:t>gulation (1) is published, the licensee must lodge a copy of that notice with the clerk of court.</w:t>
      </w:r>
    </w:p>
    <w:p w14:paraId="7EE56244" w14:textId="77777777" w:rsidR="006E4618" w:rsidRPr="00240B7F" w:rsidRDefault="006E4618" w:rsidP="00A9108C">
      <w:pPr>
        <w:pStyle w:val="REG-P1"/>
        <w:rPr>
          <w:szCs w:val="24"/>
        </w:rPr>
      </w:pPr>
    </w:p>
    <w:p w14:paraId="40F7C609" w14:textId="77777777" w:rsidR="006E4618" w:rsidRPr="00240B7F" w:rsidRDefault="006E4618" w:rsidP="00A9108C">
      <w:pPr>
        <w:pStyle w:val="REG-P1"/>
      </w:pPr>
      <w:r w:rsidRPr="00240B7F">
        <w:t>(3)</w:t>
      </w:r>
      <w:r w:rsidRPr="00240B7F">
        <w:tab/>
        <w:t>On receipt of the notice of application in te</w:t>
      </w:r>
      <w:r w:rsidR="00A9108C" w:rsidRPr="00240B7F">
        <w:t>rm</w:t>
      </w:r>
      <w:r w:rsidRPr="00240B7F">
        <w:t>s of subregulation (2) the clerk of the court must display that copy on the notice board at the magistrate=s court.</w:t>
      </w:r>
    </w:p>
    <w:p w14:paraId="7C752081" w14:textId="77777777" w:rsidR="006E4618" w:rsidRPr="00240B7F" w:rsidRDefault="006E4618" w:rsidP="00A9108C">
      <w:pPr>
        <w:pStyle w:val="REG-P1"/>
        <w:rPr>
          <w:szCs w:val="24"/>
        </w:rPr>
      </w:pPr>
    </w:p>
    <w:p w14:paraId="346D01E1" w14:textId="673067E5" w:rsidR="00A9108C" w:rsidRPr="00240B7F" w:rsidRDefault="00A9108C" w:rsidP="00A9108C">
      <w:pPr>
        <w:pStyle w:val="REG-Amend"/>
      </w:pPr>
      <w:r w:rsidRPr="00240B7F">
        <w:t>[</w:t>
      </w:r>
      <w:r w:rsidR="005864DC" w:rsidRPr="00240B7F">
        <w:t>T</w:t>
      </w:r>
      <w:r w:rsidRPr="00240B7F">
        <w:t xml:space="preserve">he word </w:t>
      </w:r>
      <w:r w:rsidR="009E4688">
        <w:t>“</w:t>
      </w:r>
      <w:r w:rsidRPr="00240B7F">
        <w:t>magistrate=s</w:t>
      </w:r>
      <w:r w:rsidR="009E4688">
        <w:t>”</w:t>
      </w:r>
      <w:r w:rsidRPr="00240B7F">
        <w:t xml:space="preserve"> should be </w:t>
      </w:r>
      <w:r w:rsidR="009E4688">
        <w:t>“</w:t>
      </w:r>
      <w:r w:rsidRPr="00240B7F">
        <w:t>magistrate</w:t>
      </w:r>
      <w:r w:rsidR="009E4688">
        <w:t>’</w:t>
      </w:r>
      <w:r w:rsidRPr="00240B7F">
        <w:t>s</w:t>
      </w:r>
      <w:r w:rsidR="009E4688">
        <w:t>”</w:t>
      </w:r>
      <w:r w:rsidR="005864DC" w:rsidRPr="00240B7F">
        <w:t>.</w:t>
      </w:r>
      <w:r w:rsidRPr="00240B7F">
        <w:t>]</w:t>
      </w:r>
    </w:p>
    <w:p w14:paraId="54EDE8E2" w14:textId="77777777" w:rsidR="00A9108C" w:rsidRPr="00240B7F" w:rsidRDefault="00A9108C" w:rsidP="00A9108C">
      <w:pPr>
        <w:pStyle w:val="REG-P0"/>
      </w:pPr>
    </w:p>
    <w:p w14:paraId="460BFF44" w14:textId="77777777" w:rsidR="006E4618" w:rsidRPr="00240B7F" w:rsidRDefault="006E4618" w:rsidP="00A9108C">
      <w:pPr>
        <w:pStyle w:val="REG-P0"/>
        <w:rPr>
          <w:b/>
          <w:szCs w:val="20"/>
        </w:rPr>
      </w:pPr>
      <w:r w:rsidRPr="00240B7F">
        <w:rPr>
          <w:b/>
          <w:szCs w:val="20"/>
        </w:rPr>
        <w:t>Objections or submissions</w:t>
      </w:r>
    </w:p>
    <w:p w14:paraId="554CB363" w14:textId="77777777" w:rsidR="006E4618" w:rsidRPr="00240B7F" w:rsidRDefault="006E4618" w:rsidP="00A9108C">
      <w:pPr>
        <w:pStyle w:val="REG-P0"/>
        <w:rPr>
          <w:b/>
        </w:rPr>
      </w:pPr>
    </w:p>
    <w:p w14:paraId="7A8AB514" w14:textId="77777777" w:rsidR="006E4618" w:rsidRPr="00240B7F" w:rsidRDefault="006E4618" w:rsidP="00A9108C">
      <w:pPr>
        <w:pStyle w:val="REG-P1"/>
      </w:pPr>
      <w:r w:rsidRPr="00240B7F">
        <w:rPr>
          <w:b/>
          <w:szCs w:val="20"/>
        </w:rPr>
        <w:t>49.</w:t>
      </w:r>
      <w:r w:rsidRPr="00240B7F">
        <w:rPr>
          <w:b/>
          <w:szCs w:val="20"/>
        </w:rPr>
        <w:tab/>
      </w:r>
      <w:r w:rsidRPr="00240B7F">
        <w:t>Any objection or written submission in relation to an application referred to in regulation 47 must, subject to regulation 11, be lodged -</w:t>
      </w:r>
    </w:p>
    <w:p w14:paraId="3651B17C" w14:textId="77777777" w:rsidR="006E4618" w:rsidRPr="00240B7F" w:rsidRDefault="006E4618" w:rsidP="00A9108C">
      <w:pPr>
        <w:pStyle w:val="REG-Pa"/>
      </w:pPr>
    </w:p>
    <w:p w14:paraId="7712A734" w14:textId="77777777" w:rsidR="006E4618" w:rsidRPr="00240B7F" w:rsidRDefault="006E4618" w:rsidP="00A9108C">
      <w:pPr>
        <w:pStyle w:val="REG-Pa"/>
      </w:pPr>
      <w:r w:rsidRPr="00240B7F">
        <w:t>(a)</w:t>
      </w:r>
      <w:r w:rsidRPr="00240B7F">
        <w:tab/>
        <w:t>in duplicate;</w:t>
      </w:r>
    </w:p>
    <w:p w14:paraId="21A568D5" w14:textId="77777777" w:rsidR="006E4618" w:rsidRPr="00240B7F" w:rsidRDefault="006E4618" w:rsidP="00A9108C">
      <w:pPr>
        <w:pStyle w:val="REG-Pa"/>
      </w:pPr>
    </w:p>
    <w:p w14:paraId="61B37F6E" w14:textId="77777777" w:rsidR="006E4618" w:rsidRPr="00240B7F" w:rsidRDefault="006E4618" w:rsidP="00A9108C">
      <w:pPr>
        <w:pStyle w:val="REG-Pa"/>
      </w:pPr>
      <w:r w:rsidRPr="00240B7F">
        <w:t>(b)</w:t>
      </w:r>
      <w:r w:rsidRPr="00240B7F">
        <w:tab/>
        <w:t>with the magistrate;</w:t>
      </w:r>
    </w:p>
    <w:p w14:paraId="3E2C86D0" w14:textId="77777777" w:rsidR="006E4618" w:rsidRPr="00240B7F" w:rsidRDefault="006E4618" w:rsidP="00A9108C">
      <w:pPr>
        <w:pStyle w:val="REG-Pa"/>
      </w:pPr>
    </w:p>
    <w:p w14:paraId="4D3CA9F6" w14:textId="77777777" w:rsidR="00A9108C" w:rsidRPr="00240B7F" w:rsidRDefault="006E4618" w:rsidP="00A9108C">
      <w:pPr>
        <w:pStyle w:val="REG-Pa"/>
      </w:pPr>
      <w:r w:rsidRPr="00240B7F">
        <w:t>(c)</w:t>
      </w:r>
      <w:r w:rsidRPr="00240B7F">
        <w:tab/>
        <w:t>within 7 days after the date on which the application was lodged with the</w:t>
      </w:r>
      <w:r w:rsidR="00A9108C" w:rsidRPr="00240B7F">
        <w:t xml:space="preserve"> magistrate.</w:t>
      </w:r>
    </w:p>
    <w:p w14:paraId="2B511863" w14:textId="77777777" w:rsidR="00A9108C" w:rsidRPr="00240B7F" w:rsidRDefault="00A9108C" w:rsidP="00A9108C">
      <w:pPr>
        <w:pStyle w:val="REG-P0"/>
        <w:rPr>
          <w:b/>
        </w:rPr>
      </w:pPr>
    </w:p>
    <w:p w14:paraId="61215585" w14:textId="77777777" w:rsidR="006E4618" w:rsidRPr="00240B7F" w:rsidRDefault="006E4618" w:rsidP="00A9108C">
      <w:pPr>
        <w:pStyle w:val="REG-P0"/>
        <w:rPr>
          <w:b/>
        </w:rPr>
      </w:pPr>
      <w:r w:rsidRPr="00240B7F">
        <w:rPr>
          <w:b/>
        </w:rPr>
        <w:t>Public hearing of application</w:t>
      </w:r>
    </w:p>
    <w:p w14:paraId="56DABB10" w14:textId="77777777" w:rsidR="006E4618" w:rsidRPr="00240B7F" w:rsidRDefault="006E4618" w:rsidP="00A9108C">
      <w:pPr>
        <w:pStyle w:val="REG-P0"/>
        <w:rPr>
          <w:b/>
        </w:rPr>
      </w:pPr>
    </w:p>
    <w:p w14:paraId="2047364C" w14:textId="77777777" w:rsidR="006E4618" w:rsidRPr="00240B7F" w:rsidRDefault="006E4618" w:rsidP="00A9108C">
      <w:pPr>
        <w:pStyle w:val="REG-P1"/>
        <w:rPr>
          <w:szCs w:val="20"/>
        </w:rPr>
      </w:pPr>
      <w:r w:rsidRPr="00240B7F">
        <w:rPr>
          <w:b/>
          <w:szCs w:val="21"/>
        </w:rPr>
        <w:t>50.</w:t>
      </w:r>
      <w:r w:rsidRPr="00240B7F">
        <w:rPr>
          <w:szCs w:val="21"/>
        </w:rPr>
        <w:tab/>
        <w:t>(</w:t>
      </w:r>
      <w:r w:rsidRPr="00240B7F">
        <w:rPr>
          <w:szCs w:val="20"/>
        </w:rPr>
        <w:t>1)</w:t>
      </w:r>
      <w:r w:rsidRPr="00240B7F">
        <w:rPr>
          <w:szCs w:val="20"/>
        </w:rPr>
        <w:tab/>
        <w:t>The magistrate must -</w:t>
      </w:r>
    </w:p>
    <w:p w14:paraId="66FAC126" w14:textId="77777777" w:rsidR="006E4618" w:rsidRPr="00240B7F" w:rsidRDefault="006E4618" w:rsidP="00A9108C">
      <w:pPr>
        <w:pStyle w:val="REG-P1"/>
        <w:rPr>
          <w:szCs w:val="24"/>
        </w:rPr>
      </w:pPr>
    </w:p>
    <w:p w14:paraId="3CD0A9D8" w14:textId="77777777" w:rsidR="006E4618" w:rsidRPr="00240B7F" w:rsidRDefault="006E4618" w:rsidP="00A9108C">
      <w:pPr>
        <w:pStyle w:val="REG-Pa"/>
      </w:pPr>
      <w:r w:rsidRPr="00240B7F">
        <w:t>(a)</w:t>
      </w:r>
      <w:r w:rsidRPr="00240B7F">
        <w:tab/>
        <w:t>determine a date for a public hearing of the application for the change of a trade name, which must be not more than 28 days after the date on which the application was lodged; and</w:t>
      </w:r>
    </w:p>
    <w:p w14:paraId="2C10918C" w14:textId="77777777" w:rsidR="006E4618" w:rsidRPr="00240B7F" w:rsidRDefault="006E4618" w:rsidP="00A9108C">
      <w:pPr>
        <w:pStyle w:val="REG-Pa"/>
      </w:pPr>
    </w:p>
    <w:p w14:paraId="12AC65AE" w14:textId="77777777" w:rsidR="006E4618" w:rsidRPr="00240B7F" w:rsidRDefault="006E4618" w:rsidP="00A9108C">
      <w:pPr>
        <w:pStyle w:val="REG-Pa"/>
      </w:pPr>
      <w:r w:rsidRPr="00240B7F">
        <w:t>(b)</w:t>
      </w:r>
      <w:r w:rsidRPr="00240B7F">
        <w:tab/>
        <w:t>not less than 7 days before the date of the hearing -</w:t>
      </w:r>
    </w:p>
    <w:p w14:paraId="7AC57210" w14:textId="77777777" w:rsidR="006E4618" w:rsidRPr="00240B7F" w:rsidRDefault="006E4618" w:rsidP="00A9108C">
      <w:pPr>
        <w:pStyle w:val="REG-Pa"/>
        <w:rPr>
          <w:szCs w:val="24"/>
        </w:rPr>
      </w:pPr>
    </w:p>
    <w:p w14:paraId="03B5D650" w14:textId="77777777" w:rsidR="006E4618" w:rsidRPr="00240B7F" w:rsidRDefault="006E4618" w:rsidP="00A9108C">
      <w:pPr>
        <w:pStyle w:val="REG-Pi"/>
      </w:pPr>
      <w:r w:rsidRPr="00240B7F">
        <w:t>(i)</w:t>
      </w:r>
      <w:r w:rsidRPr="00240B7F">
        <w:tab/>
        <w:t>give notice thereof, in the form as set out in Form 43, to the applicant and every person who has lodged an objection or submission in relation to the application; and</w:t>
      </w:r>
    </w:p>
    <w:p w14:paraId="71EB7055" w14:textId="77777777" w:rsidR="006E4618" w:rsidRPr="00240B7F" w:rsidRDefault="006E4618" w:rsidP="00A9108C">
      <w:pPr>
        <w:pStyle w:val="REG-Pi"/>
        <w:rPr>
          <w:szCs w:val="24"/>
        </w:rPr>
      </w:pPr>
    </w:p>
    <w:p w14:paraId="704172B3" w14:textId="167BE416" w:rsidR="006E4618" w:rsidRPr="00240B7F" w:rsidRDefault="006E4618" w:rsidP="00A9108C">
      <w:pPr>
        <w:pStyle w:val="REG-Pi"/>
      </w:pPr>
      <w:r w:rsidRPr="00240B7F">
        <w:t>(ii)</w:t>
      </w:r>
      <w:r w:rsidRPr="00240B7F">
        <w:tab/>
        <w:t>cause a copy of that notice to be displayed on the notice board at the magistrate</w:t>
      </w:r>
      <w:r w:rsidR="009E4688">
        <w:t>’</w:t>
      </w:r>
      <w:r w:rsidRPr="00240B7F">
        <w:t>s court.</w:t>
      </w:r>
    </w:p>
    <w:p w14:paraId="19DA26C1" w14:textId="77777777" w:rsidR="006E4618" w:rsidRPr="00240B7F" w:rsidRDefault="006E4618" w:rsidP="00A9108C">
      <w:pPr>
        <w:pStyle w:val="REG-Pi"/>
        <w:rPr>
          <w:szCs w:val="24"/>
        </w:rPr>
      </w:pPr>
    </w:p>
    <w:p w14:paraId="610D78FA" w14:textId="77777777" w:rsidR="006E4618" w:rsidRPr="00240B7F" w:rsidRDefault="006E4618" w:rsidP="00A9108C">
      <w:pPr>
        <w:pStyle w:val="REG-P1"/>
        <w:rPr>
          <w:szCs w:val="20"/>
        </w:rPr>
      </w:pPr>
      <w:r w:rsidRPr="00240B7F">
        <w:rPr>
          <w:szCs w:val="20"/>
        </w:rPr>
        <w:t>(2)</w:t>
      </w:r>
      <w:r w:rsidRPr="00240B7F">
        <w:rPr>
          <w:szCs w:val="20"/>
        </w:rPr>
        <w:tab/>
        <w:t>If the application for change of the trade name is approved, the magistrate must issue to the applicant a certificate of approval in the form as set out in Form 25.</w:t>
      </w:r>
    </w:p>
    <w:p w14:paraId="5CE6F7DE" w14:textId="77777777" w:rsidR="006E4618" w:rsidRPr="00240B7F" w:rsidRDefault="006E4618" w:rsidP="00A9108C">
      <w:pPr>
        <w:pStyle w:val="REG-P1"/>
        <w:rPr>
          <w:szCs w:val="24"/>
        </w:rPr>
      </w:pPr>
    </w:p>
    <w:p w14:paraId="23BFF2D1" w14:textId="350C65A0" w:rsidR="006E4618" w:rsidRPr="00240B7F" w:rsidRDefault="006E4618" w:rsidP="00A9108C">
      <w:pPr>
        <w:pStyle w:val="REG-P1"/>
        <w:rPr>
          <w:szCs w:val="20"/>
        </w:rPr>
      </w:pPr>
      <w:r w:rsidRPr="00240B7F">
        <w:rPr>
          <w:szCs w:val="20"/>
        </w:rPr>
        <w:t>(3)</w:t>
      </w:r>
      <w:r w:rsidRPr="00240B7F">
        <w:rPr>
          <w:szCs w:val="20"/>
        </w:rPr>
        <w:tab/>
        <w:t>On production of</w:t>
      </w:r>
      <w:r w:rsidR="00FF7D7E">
        <w:rPr>
          <w:szCs w:val="20"/>
        </w:rPr>
        <w:t xml:space="preserve"> </w:t>
      </w:r>
      <w:r w:rsidRPr="00240B7F">
        <w:rPr>
          <w:szCs w:val="20"/>
        </w:rPr>
        <w:t>-</w:t>
      </w:r>
    </w:p>
    <w:p w14:paraId="15D2F65F" w14:textId="77777777" w:rsidR="006E4618" w:rsidRPr="00240B7F" w:rsidRDefault="006E4618" w:rsidP="00A9108C">
      <w:pPr>
        <w:pStyle w:val="REG-P1"/>
        <w:rPr>
          <w:szCs w:val="24"/>
        </w:rPr>
      </w:pPr>
    </w:p>
    <w:p w14:paraId="59426810" w14:textId="77777777" w:rsidR="006E4618" w:rsidRPr="00240B7F" w:rsidRDefault="006E4618" w:rsidP="00A9108C">
      <w:pPr>
        <w:pStyle w:val="REG-Pa"/>
      </w:pPr>
      <w:r w:rsidRPr="00240B7F">
        <w:t>(a)</w:t>
      </w:r>
      <w:r w:rsidRPr="00240B7F">
        <w:tab/>
        <w:t>the certificate referred to in sub-regulation (2);</w:t>
      </w:r>
    </w:p>
    <w:p w14:paraId="639F0793" w14:textId="77777777" w:rsidR="006E4618" w:rsidRPr="00240B7F" w:rsidRDefault="006E4618" w:rsidP="00A9108C">
      <w:pPr>
        <w:pStyle w:val="REG-Pa"/>
        <w:rPr>
          <w:szCs w:val="24"/>
        </w:rPr>
      </w:pPr>
    </w:p>
    <w:p w14:paraId="66F28378" w14:textId="77777777" w:rsidR="006E4618" w:rsidRPr="00240B7F" w:rsidRDefault="006E4618" w:rsidP="00A9108C">
      <w:pPr>
        <w:pStyle w:val="REG-Pa"/>
      </w:pPr>
      <w:r w:rsidRPr="00240B7F">
        <w:t>(b)</w:t>
      </w:r>
      <w:r w:rsidRPr="00240B7F">
        <w:tab/>
        <w:t>the original licence; and</w:t>
      </w:r>
    </w:p>
    <w:p w14:paraId="00AA701C" w14:textId="77777777" w:rsidR="006E4618" w:rsidRPr="00240B7F" w:rsidRDefault="006E4618" w:rsidP="00A9108C">
      <w:pPr>
        <w:pStyle w:val="REG-Pa"/>
        <w:rPr>
          <w:szCs w:val="24"/>
        </w:rPr>
      </w:pPr>
    </w:p>
    <w:p w14:paraId="259B89A9" w14:textId="77777777" w:rsidR="006E4618" w:rsidRPr="00240B7F" w:rsidRDefault="006E4618" w:rsidP="00A9108C">
      <w:pPr>
        <w:pStyle w:val="REG-Pa"/>
      </w:pPr>
      <w:r w:rsidRPr="00240B7F">
        <w:t>(c)</w:t>
      </w:r>
      <w:r w:rsidRPr="00240B7F">
        <w:tab/>
        <w:t>proof of payment of the relevant licence fee,</w:t>
      </w:r>
    </w:p>
    <w:p w14:paraId="5AFCE7AB" w14:textId="77777777" w:rsidR="006E4618" w:rsidRPr="00240B7F" w:rsidRDefault="006E4618" w:rsidP="00A9108C">
      <w:pPr>
        <w:pStyle w:val="REG-Pa"/>
        <w:rPr>
          <w:szCs w:val="24"/>
        </w:rPr>
      </w:pPr>
    </w:p>
    <w:p w14:paraId="33507735" w14:textId="77777777" w:rsidR="006E4618" w:rsidRPr="00240B7F" w:rsidRDefault="006E4618" w:rsidP="005864DC">
      <w:pPr>
        <w:pStyle w:val="REG-P1"/>
        <w:ind w:firstLine="0"/>
      </w:pPr>
      <w:r w:rsidRPr="00240B7F">
        <w:t>the clerk of the court must issue to the licensee an amended liquor licence reflecting the new trade name.</w:t>
      </w:r>
    </w:p>
    <w:p w14:paraId="30F9F396" w14:textId="77777777" w:rsidR="006E4618" w:rsidRPr="00240B7F" w:rsidRDefault="006E4618" w:rsidP="00A9108C">
      <w:pPr>
        <w:pStyle w:val="REG-P1"/>
      </w:pPr>
    </w:p>
    <w:p w14:paraId="00029857" w14:textId="77777777" w:rsidR="006E4618" w:rsidRPr="00240B7F" w:rsidRDefault="006E4618" w:rsidP="00A9108C">
      <w:pPr>
        <w:pStyle w:val="REG-P0"/>
        <w:jc w:val="center"/>
        <w:rPr>
          <w:b/>
        </w:rPr>
      </w:pPr>
      <w:r w:rsidRPr="00240B7F">
        <w:rPr>
          <w:b/>
        </w:rPr>
        <w:t>PART XII</w:t>
      </w:r>
    </w:p>
    <w:p w14:paraId="7E9AE2B8" w14:textId="77777777" w:rsidR="006E4618" w:rsidRPr="00240B7F" w:rsidRDefault="006E4618" w:rsidP="00A9108C">
      <w:pPr>
        <w:pStyle w:val="REG-P0"/>
        <w:jc w:val="center"/>
        <w:rPr>
          <w:b/>
          <w:szCs w:val="21"/>
        </w:rPr>
      </w:pPr>
      <w:r w:rsidRPr="00240B7F">
        <w:rPr>
          <w:b/>
          <w:szCs w:val="21"/>
        </w:rPr>
        <w:t>LEASE OF A LICENSED BUSINESS</w:t>
      </w:r>
    </w:p>
    <w:p w14:paraId="16F8B7FD" w14:textId="77777777" w:rsidR="006E4618" w:rsidRPr="00240B7F" w:rsidRDefault="006E4618" w:rsidP="00A9108C">
      <w:pPr>
        <w:pStyle w:val="REG-P0"/>
        <w:jc w:val="center"/>
        <w:rPr>
          <w:b/>
        </w:rPr>
      </w:pPr>
    </w:p>
    <w:p w14:paraId="5EB73203" w14:textId="77777777" w:rsidR="006E4618" w:rsidRPr="00240B7F" w:rsidRDefault="006E4618" w:rsidP="00A9108C">
      <w:pPr>
        <w:pStyle w:val="REG-P0"/>
        <w:rPr>
          <w:b/>
          <w:szCs w:val="21"/>
        </w:rPr>
      </w:pPr>
      <w:r w:rsidRPr="00240B7F">
        <w:rPr>
          <w:b/>
          <w:szCs w:val="21"/>
        </w:rPr>
        <w:t>Application for lease of licensed business</w:t>
      </w:r>
    </w:p>
    <w:p w14:paraId="35067369" w14:textId="77777777" w:rsidR="006E4618" w:rsidRPr="00240B7F" w:rsidRDefault="006E4618" w:rsidP="00A9108C">
      <w:pPr>
        <w:pStyle w:val="REG-P0"/>
        <w:rPr>
          <w:b/>
          <w:szCs w:val="24"/>
        </w:rPr>
      </w:pPr>
    </w:p>
    <w:p w14:paraId="53864036" w14:textId="77777777" w:rsidR="006E4618" w:rsidRPr="00240B7F" w:rsidRDefault="006E4618" w:rsidP="00A9108C">
      <w:pPr>
        <w:pStyle w:val="REG-P1"/>
      </w:pPr>
      <w:r w:rsidRPr="00240B7F">
        <w:rPr>
          <w:rFonts w:eastAsia="Arial"/>
          <w:b/>
          <w:szCs w:val="21"/>
        </w:rPr>
        <w:t>51.</w:t>
      </w:r>
      <w:r w:rsidRPr="00240B7F">
        <w:rPr>
          <w:rFonts w:eastAsia="Arial"/>
          <w:szCs w:val="21"/>
        </w:rPr>
        <w:tab/>
        <w:t>(</w:t>
      </w:r>
      <w:r w:rsidRPr="00240B7F">
        <w:t>1)</w:t>
      </w:r>
      <w:r w:rsidRPr="00240B7F">
        <w:tab/>
        <w:t>An application in terms of section 36 of the Act for the leasing of a licensed business must -</w:t>
      </w:r>
    </w:p>
    <w:p w14:paraId="605A32E1" w14:textId="77777777" w:rsidR="006E4618" w:rsidRPr="00240B7F" w:rsidRDefault="006E4618" w:rsidP="00A9108C">
      <w:pPr>
        <w:pStyle w:val="REG-P1"/>
        <w:rPr>
          <w:szCs w:val="24"/>
        </w:rPr>
      </w:pPr>
    </w:p>
    <w:p w14:paraId="7F5EC4B7" w14:textId="77777777" w:rsidR="006E4618" w:rsidRPr="00240B7F" w:rsidRDefault="006E4618" w:rsidP="00A9108C">
      <w:pPr>
        <w:pStyle w:val="REG-Pa"/>
        <w:rPr>
          <w:szCs w:val="20"/>
        </w:rPr>
      </w:pPr>
      <w:r w:rsidRPr="00240B7F">
        <w:rPr>
          <w:szCs w:val="20"/>
        </w:rPr>
        <w:t>(a)</w:t>
      </w:r>
      <w:r w:rsidRPr="00240B7F">
        <w:rPr>
          <w:szCs w:val="20"/>
        </w:rPr>
        <w:tab/>
        <w:t>be made in the form as set out in Form 26,</w:t>
      </w:r>
      <w:r w:rsidR="00A9108C" w:rsidRPr="00240B7F">
        <w:rPr>
          <w:szCs w:val="20"/>
        </w:rPr>
        <w:t xml:space="preserve"> </w:t>
      </w:r>
      <w:r w:rsidRPr="00240B7F">
        <w:rPr>
          <w:szCs w:val="20"/>
        </w:rPr>
        <w:t>jointly by the licensee and by the proposed lessee; and</w:t>
      </w:r>
    </w:p>
    <w:p w14:paraId="71AD9EA8" w14:textId="77777777" w:rsidR="006E4618" w:rsidRPr="00240B7F" w:rsidRDefault="006E4618" w:rsidP="00A9108C">
      <w:pPr>
        <w:pStyle w:val="REG-Pa"/>
        <w:rPr>
          <w:szCs w:val="24"/>
        </w:rPr>
      </w:pPr>
    </w:p>
    <w:p w14:paraId="2CAC8EBD" w14:textId="77777777" w:rsidR="006E4618" w:rsidRPr="00240B7F" w:rsidRDefault="006E4618" w:rsidP="00A9108C">
      <w:pPr>
        <w:pStyle w:val="REG-Pa"/>
        <w:rPr>
          <w:szCs w:val="20"/>
        </w:rPr>
      </w:pPr>
      <w:r w:rsidRPr="00240B7F">
        <w:rPr>
          <w:szCs w:val="20"/>
        </w:rPr>
        <w:t>(b)</w:t>
      </w:r>
      <w:r w:rsidRPr="00240B7F">
        <w:rPr>
          <w:szCs w:val="20"/>
        </w:rPr>
        <w:tab/>
        <w:t>be lodged in duplicate with the magistrate of the district in which the licensed premises are situated.</w:t>
      </w:r>
    </w:p>
    <w:p w14:paraId="72ECBE4D" w14:textId="77777777" w:rsidR="006E4618" w:rsidRPr="00240B7F" w:rsidRDefault="006E4618" w:rsidP="00A9108C">
      <w:pPr>
        <w:pStyle w:val="REG-Pa"/>
        <w:rPr>
          <w:szCs w:val="24"/>
        </w:rPr>
      </w:pPr>
    </w:p>
    <w:p w14:paraId="7F4D8169" w14:textId="77777777" w:rsidR="006E4618" w:rsidRPr="00240B7F" w:rsidRDefault="006E4618" w:rsidP="00A9108C">
      <w:pPr>
        <w:pStyle w:val="REG-P1"/>
        <w:rPr>
          <w:szCs w:val="20"/>
        </w:rPr>
      </w:pPr>
      <w:r w:rsidRPr="00240B7F">
        <w:rPr>
          <w:szCs w:val="20"/>
        </w:rPr>
        <w:t>(2)</w:t>
      </w:r>
      <w:r w:rsidRPr="00240B7F">
        <w:rPr>
          <w:szCs w:val="20"/>
        </w:rPr>
        <w:tab/>
        <w:t>An application referred to in subregulation (1) must be accompanied by -</w:t>
      </w:r>
    </w:p>
    <w:p w14:paraId="5B6A99A5" w14:textId="77777777" w:rsidR="006E4618" w:rsidRPr="00240B7F" w:rsidRDefault="006E4618" w:rsidP="00A9108C">
      <w:pPr>
        <w:pStyle w:val="REG-P1"/>
        <w:rPr>
          <w:szCs w:val="24"/>
        </w:rPr>
      </w:pPr>
    </w:p>
    <w:p w14:paraId="23953C90" w14:textId="78701F0B" w:rsidR="006E4618" w:rsidRPr="00240B7F" w:rsidRDefault="006E4618" w:rsidP="00A9108C">
      <w:pPr>
        <w:pStyle w:val="REG-Pa"/>
      </w:pPr>
      <w:r w:rsidRPr="00240B7F">
        <w:t>(a)</w:t>
      </w:r>
      <w:r w:rsidRPr="00240B7F">
        <w:tab/>
        <w:t>a receipt in respect of the payment of the relevant application f</w:t>
      </w:r>
      <w:r w:rsidR="00FF7D7E">
        <w:t>ee</w:t>
      </w:r>
      <w:r w:rsidRPr="00240B7F">
        <w:t>;</w:t>
      </w:r>
    </w:p>
    <w:p w14:paraId="2F413030" w14:textId="77777777" w:rsidR="006E4618" w:rsidRPr="00240B7F" w:rsidRDefault="006E4618" w:rsidP="00A9108C">
      <w:pPr>
        <w:pStyle w:val="REG-Pa"/>
        <w:rPr>
          <w:szCs w:val="24"/>
        </w:rPr>
      </w:pPr>
    </w:p>
    <w:p w14:paraId="72E26D0A" w14:textId="77777777" w:rsidR="006E4618" w:rsidRPr="00240B7F" w:rsidRDefault="006E4618" w:rsidP="00A9108C">
      <w:pPr>
        <w:pStyle w:val="REG-Pa"/>
      </w:pPr>
      <w:r w:rsidRPr="00240B7F">
        <w:t>(b)</w:t>
      </w:r>
      <w:r w:rsidRPr="00240B7F">
        <w:tab/>
        <w:t>a certified copy of the proposed agreement of lease between the applicants in respect of the licensed business;</w:t>
      </w:r>
    </w:p>
    <w:p w14:paraId="737DFD09" w14:textId="77777777" w:rsidR="006E4618" w:rsidRPr="00240B7F" w:rsidRDefault="006E4618" w:rsidP="00A9108C">
      <w:pPr>
        <w:pStyle w:val="REG-Pa"/>
        <w:rPr>
          <w:szCs w:val="24"/>
        </w:rPr>
      </w:pPr>
    </w:p>
    <w:p w14:paraId="43612B65" w14:textId="77777777" w:rsidR="006E4618" w:rsidRPr="00240B7F" w:rsidRDefault="006E4618" w:rsidP="00A9108C">
      <w:pPr>
        <w:pStyle w:val="REG-Pa"/>
      </w:pPr>
      <w:r w:rsidRPr="00240B7F">
        <w:t>(c)</w:t>
      </w:r>
      <w:r w:rsidRPr="00240B7F">
        <w:tab/>
        <w:t>if applicable, an extract of the resolution referred to in regulation 8(2);</w:t>
      </w:r>
    </w:p>
    <w:p w14:paraId="01CA958A" w14:textId="77777777" w:rsidR="006E4618" w:rsidRPr="00240B7F" w:rsidRDefault="006E4618" w:rsidP="00A9108C">
      <w:pPr>
        <w:pStyle w:val="REG-Pa"/>
        <w:rPr>
          <w:szCs w:val="24"/>
        </w:rPr>
      </w:pPr>
    </w:p>
    <w:p w14:paraId="53D78C6C" w14:textId="77777777" w:rsidR="006E4618" w:rsidRPr="00240B7F" w:rsidRDefault="006E4618" w:rsidP="00A9108C">
      <w:pPr>
        <w:pStyle w:val="REG-Pa"/>
      </w:pPr>
      <w:r w:rsidRPr="00240B7F">
        <w:t>(d)</w:t>
      </w:r>
      <w:r w:rsidRPr="00240B7F">
        <w:tab/>
        <w:t>the licence concerned; and</w:t>
      </w:r>
    </w:p>
    <w:p w14:paraId="0F32FB68" w14:textId="77777777" w:rsidR="006E4618" w:rsidRPr="00240B7F" w:rsidRDefault="006E4618" w:rsidP="00A9108C">
      <w:pPr>
        <w:pStyle w:val="REG-Pa"/>
        <w:rPr>
          <w:szCs w:val="24"/>
        </w:rPr>
      </w:pPr>
    </w:p>
    <w:p w14:paraId="31E38C0A" w14:textId="77777777" w:rsidR="006E4618" w:rsidRPr="00240B7F" w:rsidRDefault="006E4618" w:rsidP="00A9108C">
      <w:pPr>
        <w:pStyle w:val="REG-Pa"/>
      </w:pPr>
      <w:r w:rsidRPr="00240B7F">
        <w:t>(e)</w:t>
      </w:r>
      <w:r w:rsidRPr="00240B7F">
        <w:tab/>
        <w:t>any written representations which the applicants, or either of them, may wish to submit in support of the application.</w:t>
      </w:r>
    </w:p>
    <w:p w14:paraId="01802B83" w14:textId="77777777" w:rsidR="00A9108C" w:rsidRPr="00240B7F" w:rsidRDefault="00A9108C" w:rsidP="00A9108C">
      <w:pPr>
        <w:pStyle w:val="REG-P0"/>
        <w:rPr>
          <w:b/>
        </w:rPr>
      </w:pPr>
    </w:p>
    <w:p w14:paraId="2D11E5D5" w14:textId="77777777" w:rsidR="006E4618" w:rsidRPr="00240B7F" w:rsidRDefault="006E4618" w:rsidP="00A9108C">
      <w:pPr>
        <w:pStyle w:val="REG-P0"/>
        <w:rPr>
          <w:b/>
        </w:rPr>
      </w:pPr>
      <w:r w:rsidRPr="00240B7F">
        <w:rPr>
          <w:b/>
        </w:rPr>
        <w:t>Procedure after receipt of application</w:t>
      </w:r>
    </w:p>
    <w:p w14:paraId="22AADA6C" w14:textId="77777777" w:rsidR="006E4618" w:rsidRPr="00240B7F" w:rsidRDefault="006E4618" w:rsidP="00A9108C">
      <w:pPr>
        <w:pStyle w:val="REG-P0"/>
        <w:rPr>
          <w:b/>
        </w:rPr>
      </w:pPr>
    </w:p>
    <w:p w14:paraId="0F8A2F80" w14:textId="77777777" w:rsidR="006E4618" w:rsidRPr="00240B7F" w:rsidRDefault="006E4618" w:rsidP="00A9108C">
      <w:pPr>
        <w:pStyle w:val="REG-P1"/>
      </w:pPr>
      <w:r w:rsidRPr="00240B7F">
        <w:rPr>
          <w:b/>
        </w:rPr>
        <w:t>52.</w:t>
      </w:r>
      <w:r w:rsidRPr="00240B7F">
        <w:tab/>
        <w:t>If the application referred to in regulation 51 is granted by the magistrate, the magistrate must, upon payment of the relevant licence fee, issue to the lessee a certificate of approval of</w:t>
      </w:r>
      <w:r w:rsidR="00A9108C" w:rsidRPr="00240B7F">
        <w:t xml:space="preserve"> l</w:t>
      </w:r>
      <w:r w:rsidRPr="00240B7F">
        <w:t>ease of the licensed business in the form as set out in Form 27.</w:t>
      </w:r>
    </w:p>
    <w:p w14:paraId="434CFD8E" w14:textId="77777777" w:rsidR="006E4618" w:rsidRPr="00240B7F" w:rsidRDefault="006E4618" w:rsidP="00A9108C">
      <w:pPr>
        <w:pStyle w:val="REG-P1"/>
      </w:pPr>
    </w:p>
    <w:p w14:paraId="7BA80DAE" w14:textId="77777777" w:rsidR="00A9108C" w:rsidRPr="00240B7F" w:rsidRDefault="006E4618" w:rsidP="00A9108C">
      <w:pPr>
        <w:pStyle w:val="REG-P0"/>
        <w:jc w:val="center"/>
        <w:rPr>
          <w:b/>
        </w:rPr>
      </w:pPr>
      <w:r w:rsidRPr="00240B7F">
        <w:rPr>
          <w:b/>
        </w:rPr>
        <w:t>PART XIII</w:t>
      </w:r>
    </w:p>
    <w:p w14:paraId="7921D3AE" w14:textId="77777777" w:rsidR="006E4618" w:rsidRPr="00240B7F" w:rsidRDefault="006E4618" w:rsidP="00A9108C">
      <w:pPr>
        <w:pStyle w:val="REG-P0"/>
        <w:jc w:val="center"/>
        <w:rPr>
          <w:b/>
        </w:rPr>
      </w:pPr>
      <w:r w:rsidRPr="00240B7F">
        <w:rPr>
          <w:b/>
        </w:rPr>
        <w:t>GENERAL</w:t>
      </w:r>
    </w:p>
    <w:p w14:paraId="21C2A3A3" w14:textId="77777777" w:rsidR="006E4618" w:rsidRPr="00240B7F" w:rsidRDefault="006E4618" w:rsidP="00A9108C">
      <w:pPr>
        <w:pStyle w:val="REG-P0"/>
        <w:rPr>
          <w:b/>
        </w:rPr>
      </w:pPr>
    </w:p>
    <w:p w14:paraId="430C6D92" w14:textId="77777777" w:rsidR="006E4618" w:rsidRPr="00240B7F" w:rsidRDefault="006E4618" w:rsidP="00A9108C">
      <w:pPr>
        <w:pStyle w:val="REG-P0"/>
        <w:rPr>
          <w:b/>
          <w:szCs w:val="21"/>
        </w:rPr>
      </w:pPr>
      <w:r w:rsidRPr="00240B7F">
        <w:rPr>
          <w:b/>
          <w:szCs w:val="21"/>
        </w:rPr>
        <w:t>Notice of change of manager</w:t>
      </w:r>
    </w:p>
    <w:p w14:paraId="4ED44D35" w14:textId="77777777" w:rsidR="006E4618" w:rsidRPr="00240B7F" w:rsidRDefault="006E4618" w:rsidP="00A9108C">
      <w:pPr>
        <w:pStyle w:val="REG-P0"/>
        <w:rPr>
          <w:b/>
          <w:szCs w:val="24"/>
        </w:rPr>
      </w:pPr>
    </w:p>
    <w:p w14:paraId="41A2DBEC" w14:textId="77777777" w:rsidR="006E4618" w:rsidRPr="00240B7F" w:rsidRDefault="006E4618" w:rsidP="00A9108C">
      <w:pPr>
        <w:pStyle w:val="REG-P1"/>
      </w:pPr>
      <w:r w:rsidRPr="00240B7F">
        <w:rPr>
          <w:b/>
        </w:rPr>
        <w:t>53.</w:t>
      </w:r>
      <w:r w:rsidRPr="00240B7F">
        <w:tab/>
        <w:t>Notification of an occurrence contemplated in section 37(1) of the Act in relation to a manager appointed under section 18 of the Act must be given to the magistrate -</w:t>
      </w:r>
    </w:p>
    <w:p w14:paraId="1FDBB544" w14:textId="77777777" w:rsidR="006E4618" w:rsidRPr="00240B7F" w:rsidRDefault="006E4618" w:rsidP="00A9108C">
      <w:pPr>
        <w:pStyle w:val="REG-P1"/>
      </w:pPr>
    </w:p>
    <w:p w14:paraId="4AC5C4F3" w14:textId="77777777" w:rsidR="006E4618" w:rsidRPr="00240B7F" w:rsidRDefault="006E4618" w:rsidP="00A9108C">
      <w:pPr>
        <w:pStyle w:val="REG-Pa"/>
      </w:pPr>
      <w:r w:rsidRPr="00240B7F">
        <w:t>(a)</w:t>
      </w:r>
      <w:r w:rsidRPr="00240B7F">
        <w:tab/>
        <w:t>in the form as set out in Form 28;</w:t>
      </w:r>
    </w:p>
    <w:p w14:paraId="2021708D" w14:textId="77777777" w:rsidR="006E4618" w:rsidRPr="00240B7F" w:rsidRDefault="006E4618" w:rsidP="00A9108C">
      <w:pPr>
        <w:pStyle w:val="REG-Pa"/>
      </w:pPr>
    </w:p>
    <w:p w14:paraId="3DE795A2" w14:textId="77777777" w:rsidR="006E4618" w:rsidRPr="00240B7F" w:rsidRDefault="006E4618" w:rsidP="00A9108C">
      <w:pPr>
        <w:pStyle w:val="REG-Pa"/>
      </w:pPr>
      <w:r w:rsidRPr="00240B7F">
        <w:t>(b)</w:t>
      </w:r>
      <w:r w:rsidRPr="00240B7F">
        <w:tab/>
        <w:t>within 7 days after the occurrence.</w:t>
      </w:r>
    </w:p>
    <w:p w14:paraId="78643B78" w14:textId="77777777" w:rsidR="006E4618" w:rsidRPr="00240B7F" w:rsidRDefault="006E4618" w:rsidP="00A9108C">
      <w:pPr>
        <w:pStyle w:val="REG-Pa"/>
      </w:pPr>
    </w:p>
    <w:p w14:paraId="384A5FB5" w14:textId="77777777" w:rsidR="006E4618" w:rsidRPr="00240B7F" w:rsidRDefault="006E4618" w:rsidP="00A9108C">
      <w:pPr>
        <w:pStyle w:val="REG-P0"/>
        <w:rPr>
          <w:b/>
        </w:rPr>
      </w:pPr>
      <w:r w:rsidRPr="00240B7F">
        <w:rPr>
          <w:b/>
        </w:rPr>
        <w:t>Submission of copies of licences and certificates of renewal issued</w:t>
      </w:r>
    </w:p>
    <w:p w14:paraId="18467900" w14:textId="77777777" w:rsidR="006E4618" w:rsidRPr="00240B7F" w:rsidRDefault="006E4618" w:rsidP="00A9108C">
      <w:pPr>
        <w:pStyle w:val="REG-P0"/>
        <w:rPr>
          <w:b/>
        </w:rPr>
      </w:pPr>
    </w:p>
    <w:p w14:paraId="629CAB19" w14:textId="77777777" w:rsidR="006E4618" w:rsidRPr="00240B7F" w:rsidRDefault="006E4618" w:rsidP="00A9108C">
      <w:pPr>
        <w:pStyle w:val="REG-P1"/>
      </w:pPr>
      <w:r w:rsidRPr="00240B7F">
        <w:rPr>
          <w:b/>
        </w:rPr>
        <w:t>54.</w:t>
      </w:r>
      <w:r w:rsidRPr="00240B7F">
        <w:rPr>
          <w:b/>
        </w:rPr>
        <w:tab/>
      </w:r>
      <w:r w:rsidRPr="00240B7F">
        <w:t>A person who, in terms of subsection (7) of section 38, is required to submit to the authorities mentioned in that subsection and subsection (8) of that section, copies of licences and certificates of renewal issued by that person, must submit such copies -</w:t>
      </w:r>
    </w:p>
    <w:p w14:paraId="2F5CBD78" w14:textId="77777777" w:rsidR="006E4618" w:rsidRPr="00240B7F" w:rsidRDefault="006E4618" w:rsidP="00A9108C">
      <w:pPr>
        <w:pStyle w:val="REG-P1"/>
        <w:rPr>
          <w:szCs w:val="24"/>
        </w:rPr>
      </w:pPr>
    </w:p>
    <w:p w14:paraId="13DD60D7" w14:textId="77777777" w:rsidR="006E4618" w:rsidRPr="00240B7F" w:rsidRDefault="006E4618" w:rsidP="00A9108C">
      <w:pPr>
        <w:pStyle w:val="REG-Pa"/>
      </w:pPr>
      <w:r w:rsidRPr="00240B7F">
        <w:t>(a)</w:t>
      </w:r>
      <w:r w:rsidRPr="00240B7F">
        <w:tab/>
        <w:t>within 7 days after the end of the month in which they were issued;</w:t>
      </w:r>
    </w:p>
    <w:p w14:paraId="2ED8CD15" w14:textId="77777777" w:rsidR="006E4618" w:rsidRPr="00240B7F" w:rsidRDefault="006E4618" w:rsidP="00A9108C">
      <w:pPr>
        <w:pStyle w:val="REG-Pa"/>
      </w:pPr>
    </w:p>
    <w:p w14:paraId="4E406237" w14:textId="77777777" w:rsidR="006E4618" w:rsidRPr="00240B7F" w:rsidRDefault="006E4618" w:rsidP="00A9108C">
      <w:pPr>
        <w:pStyle w:val="REG-Pa"/>
      </w:pPr>
      <w:r w:rsidRPr="00240B7F">
        <w:t>(b)</w:t>
      </w:r>
      <w:r w:rsidRPr="00240B7F">
        <w:tab/>
        <w:t>by personal delivery or by registered post addressed to those authorities.</w:t>
      </w:r>
    </w:p>
    <w:p w14:paraId="1704ABAE" w14:textId="77777777" w:rsidR="006E4618" w:rsidRPr="00240B7F" w:rsidRDefault="006E4618" w:rsidP="00A9108C">
      <w:pPr>
        <w:pStyle w:val="REG-Pa"/>
      </w:pPr>
    </w:p>
    <w:p w14:paraId="293AE191" w14:textId="77777777" w:rsidR="006E4618" w:rsidRPr="00240B7F" w:rsidRDefault="006E4618" w:rsidP="00A9108C">
      <w:pPr>
        <w:pStyle w:val="REG-P0"/>
        <w:rPr>
          <w:b/>
        </w:rPr>
      </w:pPr>
      <w:r w:rsidRPr="00240B7F">
        <w:rPr>
          <w:b/>
        </w:rPr>
        <w:t>Register of licences and extracts from register</w:t>
      </w:r>
    </w:p>
    <w:p w14:paraId="52EC49B9" w14:textId="77777777" w:rsidR="006E4618" w:rsidRPr="00240B7F" w:rsidRDefault="006E4618" w:rsidP="00A9108C">
      <w:pPr>
        <w:pStyle w:val="REG-P0"/>
        <w:rPr>
          <w:b/>
        </w:rPr>
      </w:pPr>
    </w:p>
    <w:p w14:paraId="4DD51413" w14:textId="77777777" w:rsidR="006E4618" w:rsidRPr="00240B7F" w:rsidRDefault="006E4618" w:rsidP="00A9108C">
      <w:pPr>
        <w:pStyle w:val="REG-P1"/>
      </w:pPr>
      <w:r w:rsidRPr="00240B7F">
        <w:rPr>
          <w:b/>
        </w:rPr>
        <w:t>55.</w:t>
      </w:r>
      <w:r w:rsidRPr="00240B7F">
        <w:tab/>
        <w:t xml:space="preserve">(1) </w:t>
      </w:r>
      <w:r w:rsidR="00A9108C" w:rsidRPr="00240B7F">
        <w:tab/>
      </w:r>
      <w:r w:rsidRPr="00240B7F">
        <w:t>The register which a magistrate, or a person authorised by the magistrate, is required to keep in terms of section 39(1) of the Act must -</w:t>
      </w:r>
    </w:p>
    <w:p w14:paraId="026FFCE4" w14:textId="77777777" w:rsidR="006E4618" w:rsidRPr="00240B7F" w:rsidRDefault="006E4618" w:rsidP="00A9108C">
      <w:pPr>
        <w:pStyle w:val="REG-P1"/>
      </w:pPr>
    </w:p>
    <w:p w14:paraId="1D455E18" w14:textId="77777777" w:rsidR="006E4618" w:rsidRPr="00240B7F" w:rsidRDefault="006E4618" w:rsidP="00A9108C">
      <w:pPr>
        <w:pStyle w:val="REG-Pa"/>
      </w:pPr>
      <w:r w:rsidRPr="00240B7F">
        <w:t>(a)</w:t>
      </w:r>
      <w:r w:rsidRPr="00240B7F">
        <w:tab/>
        <w:t>be in the form as set out in Form 29; and</w:t>
      </w:r>
    </w:p>
    <w:p w14:paraId="09377918" w14:textId="77777777" w:rsidR="006E4618" w:rsidRPr="00240B7F" w:rsidRDefault="006E4618" w:rsidP="00A9108C">
      <w:pPr>
        <w:pStyle w:val="REG-Pa"/>
        <w:rPr>
          <w:szCs w:val="24"/>
        </w:rPr>
      </w:pPr>
    </w:p>
    <w:p w14:paraId="302D44F1" w14:textId="77777777" w:rsidR="006E4618" w:rsidRPr="00240B7F" w:rsidRDefault="006E4618" w:rsidP="00A9108C">
      <w:pPr>
        <w:pStyle w:val="REG-Pa"/>
      </w:pPr>
      <w:r w:rsidRPr="00240B7F">
        <w:t>(b)</w:t>
      </w:r>
      <w:r w:rsidRPr="00240B7F">
        <w:tab/>
        <w:t>be affixed to the inside of the front cover of the subject file opened in respect of a licence issued in terms of the Act.</w:t>
      </w:r>
    </w:p>
    <w:p w14:paraId="53BAA65E" w14:textId="77777777" w:rsidR="006E4618" w:rsidRPr="00240B7F" w:rsidRDefault="006E4618" w:rsidP="00A9108C">
      <w:pPr>
        <w:pStyle w:val="REG-Pa"/>
      </w:pPr>
    </w:p>
    <w:p w14:paraId="3A8D55AA" w14:textId="77777777" w:rsidR="006E4618" w:rsidRPr="00240B7F" w:rsidRDefault="006E4618" w:rsidP="00A9108C">
      <w:pPr>
        <w:pStyle w:val="REG-P1"/>
      </w:pPr>
      <w:r w:rsidRPr="00240B7F">
        <w:t>(2)</w:t>
      </w:r>
      <w:r w:rsidRPr="00240B7F">
        <w:tab/>
        <w:t>The clerk of the court must keep a register of payments (card register) in the form as set out in Form 30 in which must be reflected payments received in respect of licence fees and renewal fees specified in the First Schedule to the Act.</w:t>
      </w:r>
    </w:p>
    <w:p w14:paraId="5B1C3BB7" w14:textId="77777777" w:rsidR="006E4618" w:rsidRPr="00240B7F" w:rsidRDefault="006E4618" w:rsidP="00A9108C">
      <w:pPr>
        <w:pStyle w:val="REG-P1"/>
      </w:pPr>
    </w:p>
    <w:p w14:paraId="652BB6F7" w14:textId="77777777" w:rsidR="006E4618" w:rsidRPr="00240B7F" w:rsidRDefault="006E4618" w:rsidP="00A9108C">
      <w:pPr>
        <w:pStyle w:val="REG-P1"/>
      </w:pPr>
      <w:r w:rsidRPr="00240B7F">
        <w:t>(3)</w:t>
      </w:r>
      <w:r w:rsidRPr="00240B7F">
        <w:tab/>
        <w:t>No register is required to be kept in respect of temporary liquor licenses issued in terms of the Act.</w:t>
      </w:r>
    </w:p>
    <w:p w14:paraId="5917199D" w14:textId="77777777" w:rsidR="006E4618" w:rsidRPr="00240B7F" w:rsidRDefault="006E4618" w:rsidP="00A9108C">
      <w:pPr>
        <w:pStyle w:val="REG-P1"/>
      </w:pPr>
    </w:p>
    <w:p w14:paraId="663E8DD9" w14:textId="77777777" w:rsidR="006E4618" w:rsidRPr="00240B7F" w:rsidRDefault="006E4618" w:rsidP="00A9108C">
      <w:pPr>
        <w:pStyle w:val="REG-P1"/>
      </w:pPr>
      <w:r w:rsidRPr="00240B7F">
        <w:t>(4)</w:t>
      </w:r>
      <w:r w:rsidRPr="00240B7F">
        <w:tab/>
        <w:t>The fee payable in terms of</w:t>
      </w:r>
      <w:r w:rsidR="00634105" w:rsidRPr="00240B7F">
        <w:t xml:space="preserve"> </w:t>
      </w:r>
      <w:r w:rsidRPr="00240B7F">
        <w:t>s</w:t>
      </w:r>
      <w:r w:rsidR="00634105" w:rsidRPr="00240B7F">
        <w:t>e</w:t>
      </w:r>
      <w:r w:rsidRPr="00240B7F">
        <w:t>ction 39(2) of the Act for the issue of a certified extract from the register is N$ 3.00 per single page, or part thereof, of every extract or copy made.</w:t>
      </w:r>
    </w:p>
    <w:p w14:paraId="08D4BAAB" w14:textId="77777777" w:rsidR="006E4618" w:rsidRPr="00240B7F" w:rsidRDefault="006E4618" w:rsidP="00A9108C">
      <w:pPr>
        <w:pStyle w:val="REG-P1"/>
      </w:pPr>
    </w:p>
    <w:p w14:paraId="6409D6C2" w14:textId="77777777" w:rsidR="006E4618" w:rsidRPr="00240B7F" w:rsidRDefault="006E4618" w:rsidP="00A9108C">
      <w:pPr>
        <w:pStyle w:val="REG-P0"/>
        <w:rPr>
          <w:b/>
        </w:rPr>
      </w:pPr>
      <w:r w:rsidRPr="00240B7F">
        <w:rPr>
          <w:b/>
        </w:rPr>
        <w:t>Notice of appeal and procedure</w:t>
      </w:r>
    </w:p>
    <w:p w14:paraId="6880C9DC" w14:textId="77777777" w:rsidR="006E4618" w:rsidRPr="00240B7F" w:rsidRDefault="006E4618" w:rsidP="00A9108C">
      <w:pPr>
        <w:pStyle w:val="REG-P0"/>
        <w:rPr>
          <w:b/>
          <w:szCs w:val="24"/>
        </w:rPr>
      </w:pPr>
    </w:p>
    <w:p w14:paraId="2FCCE0A7" w14:textId="77777777" w:rsidR="006E4618" w:rsidRPr="00240B7F" w:rsidRDefault="006E4618" w:rsidP="00A9108C">
      <w:pPr>
        <w:pStyle w:val="REG-P1"/>
      </w:pPr>
      <w:r w:rsidRPr="00240B7F">
        <w:rPr>
          <w:b/>
        </w:rPr>
        <w:t>56.</w:t>
      </w:r>
      <w:r w:rsidRPr="00240B7F">
        <w:tab/>
        <w:t xml:space="preserve">(1) </w:t>
      </w:r>
      <w:r w:rsidR="00634105" w:rsidRPr="00240B7F">
        <w:tab/>
      </w:r>
      <w:r w:rsidRPr="00240B7F">
        <w:t xml:space="preserve">A notice of appeal referred to in section 41(1) </w:t>
      </w:r>
      <w:r w:rsidRPr="00240B7F">
        <w:rPr>
          <w:rFonts w:eastAsia="Arial"/>
          <w:szCs w:val="20"/>
        </w:rPr>
        <w:t xml:space="preserve">Of </w:t>
      </w:r>
      <w:r w:rsidRPr="00240B7F">
        <w:t>the Act must be lodged in the form as set out in Form 31;</w:t>
      </w:r>
    </w:p>
    <w:p w14:paraId="61D33770" w14:textId="77777777" w:rsidR="006E4618" w:rsidRPr="00240B7F" w:rsidRDefault="006E4618" w:rsidP="00A9108C">
      <w:pPr>
        <w:pStyle w:val="REG-P1"/>
      </w:pPr>
    </w:p>
    <w:p w14:paraId="7F02BC8B" w14:textId="77777777" w:rsidR="006E4618" w:rsidRPr="00240B7F" w:rsidRDefault="006E4618" w:rsidP="00A9108C">
      <w:pPr>
        <w:pStyle w:val="REG-P1"/>
      </w:pPr>
      <w:r w:rsidRPr="00240B7F">
        <w:t>(2)</w:t>
      </w:r>
      <w:r w:rsidRPr="00240B7F">
        <w:tab/>
        <w:t>The notice of appeal referred to in subregulation (1) must be accompanied by -</w:t>
      </w:r>
    </w:p>
    <w:p w14:paraId="2708202D" w14:textId="77777777" w:rsidR="006E4618" w:rsidRPr="00240B7F" w:rsidRDefault="006E4618" w:rsidP="00A9108C">
      <w:pPr>
        <w:pStyle w:val="REG-P1"/>
      </w:pPr>
    </w:p>
    <w:p w14:paraId="7DC7259A" w14:textId="77777777" w:rsidR="006E4618" w:rsidRPr="00240B7F" w:rsidRDefault="006E4618" w:rsidP="00A9108C">
      <w:pPr>
        <w:pStyle w:val="REG-Pa"/>
      </w:pPr>
      <w:r w:rsidRPr="00240B7F">
        <w:t>(a)</w:t>
      </w:r>
      <w:r w:rsidRPr="00240B7F">
        <w:tab/>
        <w:t>a receipt in respect of the payment of the fee prescribed in Part III of the First Schedule to the Act for the lodging of a notice of appeal;</w:t>
      </w:r>
    </w:p>
    <w:p w14:paraId="5BFA7B2E" w14:textId="77777777" w:rsidR="006E4618" w:rsidRPr="00240B7F" w:rsidRDefault="006E4618" w:rsidP="00A9108C">
      <w:pPr>
        <w:pStyle w:val="REG-Pa"/>
      </w:pPr>
    </w:p>
    <w:p w14:paraId="335485D4" w14:textId="77777777" w:rsidR="006E4618" w:rsidRPr="00240B7F" w:rsidRDefault="006E4618" w:rsidP="00A9108C">
      <w:pPr>
        <w:pStyle w:val="REG-Pa"/>
      </w:pPr>
      <w:r w:rsidRPr="00240B7F">
        <w:t>(b)</w:t>
      </w:r>
      <w:r w:rsidRPr="00240B7F">
        <w:tab/>
        <w:t>if the appellant is a body corporate, a certified copy of the resolution authorising the person who signed the notice of appeal to note and conduct the appeal on behalf of the appellant.</w:t>
      </w:r>
    </w:p>
    <w:p w14:paraId="4C9EE1FE" w14:textId="77777777" w:rsidR="00A9108C" w:rsidRPr="00240B7F" w:rsidRDefault="00A9108C" w:rsidP="006E4618">
      <w:pPr>
        <w:pStyle w:val="REG-P0"/>
      </w:pPr>
    </w:p>
    <w:p w14:paraId="0650AE29" w14:textId="1F5B9A18" w:rsidR="006E4618" w:rsidRPr="00240B7F" w:rsidRDefault="006E4618" w:rsidP="00A9108C">
      <w:pPr>
        <w:pStyle w:val="REG-P1"/>
      </w:pPr>
      <w:r w:rsidRPr="00240B7F">
        <w:t>(3)</w:t>
      </w:r>
      <w:r w:rsidRPr="00240B7F">
        <w:tab/>
        <w:t>Service of a notice of appeal in terms of section 41(4) must be effected by the secretary of the Committee or the clerk of the magistrate</w:t>
      </w:r>
      <w:r w:rsidR="009E4688">
        <w:t>’</w:t>
      </w:r>
      <w:r w:rsidRPr="00240B7F">
        <w:t>s court concerned by delivery thereof to the applicant or by dispatch by registered post.</w:t>
      </w:r>
    </w:p>
    <w:p w14:paraId="6036090C" w14:textId="77777777" w:rsidR="006E4618" w:rsidRPr="00240B7F" w:rsidRDefault="006E4618" w:rsidP="00A9108C">
      <w:pPr>
        <w:pStyle w:val="REG-P1"/>
        <w:rPr>
          <w:szCs w:val="24"/>
        </w:rPr>
      </w:pPr>
    </w:p>
    <w:p w14:paraId="14060D5E" w14:textId="77777777" w:rsidR="006E4618" w:rsidRPr="00240B7F" w:rsidRDefault="006E4618" w:rsidP="00A9108C">
      <w:pPr>
        <w:pStyle w:val="REG-P1"/>
      </w:pPr>
      <w:r w:rsidRPr="00240B7F">
        <w:t>(4)</w:t>
      </w:r>
      <w:r w:rsidRPr="00240B7F">
        <w:tab/>
        <w:t>The clerk of the court or the secretary of</w:t>
      </w:r>
      <w:r w:rsidR="00A9108C" w:rsidRPr="00240B7F">
        <w:t xml:space="preserve"> </w:t>
      </w:r>
      <w:r w:rsidRPr="00240B7F">
        <w:t>the Committee receiving a notice of appeal must submit to the Committee Chairperson or magistrate concerned -</w:t>
      </w:r>
    </w:p>
    <w:p w14:paraId="473B9A3A" w14:textId="77777777" w:rsidR="006E4618" w:rsidRPr="00240B7F" w:rsidRDefault="006E4618" w:rsidP="00A9108C">
      <w:pPr>
        <w:pStyle w:val="REG-P1"/>
      </w:pPr>
    </w:p>
    <w:p w14:paraId="54987D0F" w14:textId="77777777" w:rsidR="006E4618" w:rsidRPr="00240B7F" w:rsidRDefault="006E4618" w:rsidP="00A9108C">
      <w:pPr>
        <w:pStyle w:val="REG-Pa"/>
      </w:pPr>
      <w:r w:rsidRPr="00240B7F">
        <w:t>(a)</w:t>
      </w:r>
      <w:r w:rsidRPr="00240B7F">
        <w:tab/>
        <w:t>the notice of appeal; and</w:t>
      </w:r>
    </w:p>
    <w:p w14:paraId="7902880E" w14:textId="77777777" w:rsidR="006E4618" w:rsidRPr="00240B7F" w:rsidRDefault="006E4618" w:rsidP="00A9108C">
      <w:pPr>
        <w:pStyle w:val="REG-Pa"/>
      </w:pPr>
    </w:p>
    <w:p w14:paraId="712A7898" w14:textId="77777777" w:rsidR="006E4618" w:rsidRPr="00240B7F" w:rsidRDefault="006E4618" w:rsidP="00A9108C">
      <w:pPr>
        <w:pStyle w:val="REG-Pa"/>
      </w:pPr>
      <w:r w:rsidRPr="00240B7F">
        <w:t>(b)</w:t>
      </w:r>
      <w:r w:rsidRPr="00240B7F">
        <w:tab/>
        <w:t>the record of the proceedings in which the decision was made to which the appeal relates.</w:t>
      </w:r>
    </w:p>
    <w:p w14:paraId="056154A3" w14:textId="77777777" w:rsidR="006E4618" w:rsidRPr="00240B7F" w:rsidRDefault="006E4618" w:rsidP="00A9108C">
      <w:pPr>
        <w:pStyle w:val="REG-Pa"/>
      </w:pPr>
    </w:p>
    <w:p w14:paraId="01F8969C" w14:textId="777A3FDF" w:rsidR="006E4618" w:rsidRPr="00240B7F" w:rsidRDefault="006E4618" w:rsidP="00A9108C">
      <w:pPr>
        <w:pStyle w:val="REG-P1"/>
      </w:pPr>
      <w:r w:rsidRPr="00240B7F">
        <w:t>(5)</w:t>
      </w:r>
      <w:r w:rsidRPr="00240B7F">
        <w:tab/>
        <w:t>The Committee Chairperson or magistrate concerned must</w:t>
      </w:r>
      <w:r w:rsidR="008E4460">
        <w:t xml:space="preserve"> </w:t>
      </w:r>
      <w:r w:rsidRPr="00240B7F">
        <w:t>-</w:t>
      </w:r>
    </w:p>
    <w:p w14:paraId="38B68449" w14:textId="77777777" w:rsidR="006E4618" w:rsidRPr="00240B7F" w:rsidRDefault="006E4618" w:rsidP="00A9108C">
      <w:pPr>
        <w:pStyle w:val="REG-P1"/>
      </w:pPr>
    </w:p>
    <w:p w14:paraId="4CFDC567" w14:textId="77777777" w:rsidR="006E4618" w:rsidRPr="00240B7F" w:rsidRDefault="006E4618" w:rsidP="00A9108C">
      <w:pPr>
        <w:pStyle w:val="REG-Pa"/>
      </w:pPr>
      <w:r w:rsidRPr="00240B7F">
        <w:t>(a)</w:t>
      </w:r>
      <w:r w:rsidRPr="00240B7F">
        <w:tab/>
        <w:t>certify the record as correct;</w:t>
      </w:r>
    </w:p>
    <w:p w14:paraId="3E8AEBF1" w14:textId="77777777" w:rsidR="006E4618" w:rsidRPr="00240B7F" w:rsidRDefault="006E4618" w:rsidP="00A9108C">
      <w:pPr>
        <w:pStyle w:val="REG-Pa"/>
      </w:pPr>
    </w:p>
    <w:p w14:paraId="728A4920" w14:textId="77777777" w:rsidR="006E4618" w:rsidRPr="00240B7F" w:rsidRDefault="006E4618" w:rsidP="00A9108C">
      <w:pPr>
        <w:pStyle w:val="REG-Pa"/>
      </w:pPr>
      <w:r w:rsidRPr="00240B7F">
        <w:t>(b)</w:t>
      </w:r>
      <w:r w:rsidRPr="00240B7F">
        <w:tab/>
        <w:t>prepare and add a statement setting out the reasons for the decision against which the appeal is lodged; and</w:t>
      </w:r>
    </w:p>
    <w:p w14:paraId="3E2442E4" w14:textId="77777777" w:rsidR="006E4618" w:rsidRPr="00240B7F" w:rsidRDefault="006E4618" w:rsidP="00A9108C">
      <w:pPr>
        <w:pStyle w:val="REG-Pa"/>
      </w:pPr>
    </w:p>
    <w:p w14:paraId="1026FED2" w14:textId="77777777" w:rsidR="006E4618" w:rsidRPr="00240B7F" w:rsidRDefault="006E4618" w:rsidP="00A9108C">
      <w:pPr>
        <w:pStyle w:val="REG-Pa"/>
      </w:pPr>
      <w:r w:rsidRPr="00240B7F">
        <w:t>(c)</w:t>
      </w:r>
      <w:r w:rsidRPr="00240B7F">
        <w:tab/>
        <w:t>return the documents relating to the matter to the clerk of the court or the secretary of the Committee, as the case may be, for transmission to the Chief of Lower Courts in terms of section 41(5).</w:t>
      </w:r>
    </w:p>
    <w:p w14:paraId="430A7789" w14:textId="77777777" w:rsidR="006E4618" w:rsidRPr="00240B7F" w:rsidRDefault="006E4618" w:rsidP="00A9108C">
      <w:pPr>
        <w:pStyle w:val="REG-P1"/>
      </w:pPr>
    </w:p>
    <w:p w14:paraId="039893EC" w14:textId="77777777" w:rsidR="006E4618" w:rsidRPr="00240B7F" w:rsidRDefault="006E4618" w:rsidP="00A9108C">
      <w:pPr>
        <w:pStyle w:val="REG-P1"/>
      </w:pPr>
      <w:r w:rsidRPr="00240B7F">
        <w:t>(6)</w:t>
      </w:r>
      <w:r w:rsidRPr="00240B7F">
        <w:tab/>
        <w:t>On receipt of the documents referred to in subregulation (4), the Chief of Lower Courts must -</w:t>
      </w:r>
    </w:p>
    <w:p w14:paraId="0F6F6D59" w14:textId="77777777" w:rsidR="006E4618" w:rsidRPr="00240B7F" w:rsidRDefault="006E4618" w:rsidP="00A9108C">
      <w:pPr>
        <w:pStyle w:val="REG-P1"/>
        <w:rPr>
          <w:szCs w:val="24"/>
        </w:rPr>
      </w:pPr>
    </w:p>
    <w:p w14:paraId="40C2B40B" w14:textId="77777777" w:rsidR="006E4618" w:rsidRPr="00240B7F" w:rsidRDefault="006E4618" w:rsidP="00A9108C">
      <w:pPr>
        <w:pStyle w:val="REG-Pa"/>
      </w:pPr>
      <w:r w:rsidRPr="00240B7F">
        <w:t>(a)</w:t>
      </w:r>
      <w:r w:rsidRPr="00240B7F">
        <w:tab/>
        <w:t>determine a date for the hearing of the appeal, which must be within 60 days of the date of</w:t>
      </w:r>
      <w:r w:rsidR="00634105" w:rsidRPr="00240B7F">
        <w:t xml:space="preserve"> </w:t>
      </w:r>
      <w:r w:rsidRPr="00240B7F">
        <w:t>lodging of the notice of appeal in terms of section 41(1); and</w:t>
      </w:r>
    </w:p>
    <w:p w14:paraId="0881D321" w14:textId="77777777" w:rsidR="006E4618" w:rsidRPr="00240B7F" w:rsidRDefault="006E4618" w:rsidP="00A9108C">
      <w:pPr>
        <w:pStyle w:val="REG-Pa"/>
      </w:pPr>
    </w:p>
    <w:p w14:paraId="778D5740" w14:textId="77777777" w:rsidR="006E4618" w:rsidRPr="00240B7F" w:rsidRDefault="006E4618" w:rsidP="00A9108C">
      <w:pPr>
        <w:pStyle w:val="REG-Pa"/>
      </w:pPr>
      <w:r w:rsidRPr="00240B7F">
        <w:t>(b)</w:t>
      </w:r>
      <w:r w:rsidRPr="00240B7F">
        <w:tab/>
        <w:t>cause a notice of the hearing of the appeal, in the form as set out in Form 32, to be served on the appellant and every other person who is a party to the appeal, so as to reach them not later than 30 days before the date determined for the hearing.</w:t>
      </w:r>
    </w:p>
    <w:p w14:paraId="04593049" w14:textId="77777777" w:rsidR="000B0552" w:rsidRPr="00240B7F" w:rsidRDefault="000B0552" w:rsidP="006E4618">
      <w:pPr>
        <w:pStyle w:val="REG-P0"/>
      </w:pPr>
    </w:p>
    <w:p w14:paraId="6C9E01B6" w14:textId="77777777" w:rsidR="006E4618" w:rsidRPr="00240B7F" w:rsidRDefault="000B0552" w:rsidP="000B0552">
      <w:pPr>
        <w:pStyle w:val="REG-P1"/>
      </w:pPr>
      <w:r w:rsidRPr="00240B7F">
        <w:t>(7)</w:t>
      </w:r>
      <w:r w:rsidRPr="00240B7F">
        <w:tab/>
      </w:r>
      <w:r w:rsidR="006E4618" w:rsidRPr="00240B7F">
        <w:t>The Minister may extend the period of 60 days referred to in subregulation</w:t>
      </w:r>
      <w:r w:rsidRPr="00240B7F">
        <w:t xml:space="preserve"> 6(a).</w:t>
      </w:r>
    </w:p>
    <w:p w14:paraId="04B48EDE" w14:textId="77777777" w:rsidR="006E4618" w:rsidRPr="00240B7F" w:rsidRDefault="006E4618" w:rsidP="006E4618">
      <w:pPr>
        <w:pStyle w:val="REG-P0"/>
        <w:rPr>
          <w:sz w:val="16"/>
          <w:szCs w:val="16"/>
        </w:rPr>
      </w:pPr>
    </w:p>
    <w:p w14:paraId="1DD995EB" w14:textId="77777777" w:rsidR="006E4618" w:rsidRPr="00240B7F" w:rsidRDefault="006E4618" w:rsidP="000B0552">
      <w:pPr>
        <w:pStyle w:val="REG-P0"/>
        <w:rPr>
          <w:b/>
        </w:rPr>
      </w:pPr>
      <w:r w:rsidRPr="00240B7F">
        <w:rPr>
          <w:b/>
        </w:rPr>
        <w:t>Application for approval to supply samples of liquor for consumption on licensed bottle store premises</w:t>
      </w:r>
    </w:p>
    <w:p w14:paraId="3F5925D9" w14:textId="77777777" w:rsidR="006E4618" w:rsidRPr="00240B7F" w:rsidRDefault="006E4618" w:rsidP="000B0552">
      <w:pPr>
        <w:pStyle w:val="REG-P0"/>
        <w:rPr>
          <w:b/>
        </w:rPr>
      </w:pPr>
    </w:p>
    <w:p w14:paraId="5A0DC8A0" w14:textId="77777777" w:rsidR="006E4618" w:rsidRPr="00240B7F" w:rsidRDefault="006E4618" w:rsidP="000B0552">
      <w:pPr>
        <w:pStyle w:val="REG-P1"/>
      </w:pPr>
      <w:r w:rsidRPr="00240B7F">
        <w:rPr>
          <w:b/>
        </w:rPr>
        <w:t>57.</w:t>
      </w:r>
      <w:r w:rsidRPr="00240B7F">
        <w:tab/>
        <w:t xml:space="preserve">(1) </w:t>
      </w:r>
      <w:r w:rsidR="000B0552" w:rsidRPr="00240B7F">
        <w:tab/>
      </w:r>
      <w:r w:rsidRPr="00240B7F">
        <w:t>An application in terms of section 45(3) of the Act for approval to supply samples of liquor free of charge to customers on licensed bottle store premises for consumption on or away from the premises, must -</w:t>
      </w:r>
    </w:p>
    <w:p w14:paraId="5DD69750" w14:textId="77777777" w:rsidR="006E4618" w:rsidRPr="00240B7F" w:rsidRDefault="006E4618" w:rsidP="000B0552">
      <w:pPr>
        <w:pStyle w:val="REG-P1"/>
      </w:pPr>
    </w:p>
    <w:p w14:paraId="0C77B534" w14:textId="77777777" w:rsidR="006E4618" w:rsidRPr="00240B7F" w:rsidRDefault="006E4618" w:rsidP="000B0552">
      <w:pPr>
        <w:pStyle w:val="REG-Pa"/>
      </w:pPr>
      <w:r w:rsidRPr="00240B7F">
        <w:t>(a)</w:t>
      </w:r>
      <w:r w:rsidRPr="00240B7F">
        <w:tab/>
        <w:t>be made in the form as set out in Form 33; and</w:t>
      </w:r>
    </w:p>
    <w:p w14:paraId="676F36E6" w14:textId="77777777" w:rsidR="006E4618" w:rsidRPr="00240B7F" w:rsidRDefault="006E4618" w:rsidP="000B0552">
      <w:pPr>
        <w:pStyle w:val="REG-Pa"/>
        <w:rPr>
          <w:szCs w:val="24"/>
        </w:rPr>
      </w:pPr>
    </w:p>
    <w:p w14:paraId="3099F96F" w14:textId="77777777" w:rsidR="006E4618" w:rsidRPr="00240B7F" w:rsidRDefault="006E4618" w:rsidP="000B0552">
      <w:pPr>
        <w:pStyle w:val="REG-Pa"/>
      </w:pPr>
      <w:r w:rsidRPr="00240B7F">
        <w:t>(b)</w:t>
      </w:r>
      <w:r w:rsidRPr="00240B7F">
        <w:tab/>
        <w:t>be lodged in triplicate with the magistrate of the district in which the licensed premises are situated.</w:t>
      </w:r>
    </w:p>
    <w:p w14:paraId="1E02F609" w14:textId="77777777" w:rsidR="006E4618" w:rsidRPr="00240B7F" w:rsidRDefault="006E4618" w:rsidP="000B0552">
      <w:pPr>
        <w:pStyle w:val="REG-Pa"/>
      </w:pPr>
    </w:p>
    <w:p w14:paraId="72A58185" w14:textId="77777777" w:rsidR="006E4618" w:rsidRPr="00240B7F" w:rsidRDefault="006E4618" w:rsidP="000B0552">
      <w:pPr>
        <w:pStyle w:val="REG-P1"/>
      </w:pPr>
      <w:r w:rsidRPr="00240B7F">
        <w:t>(2)</w:t>
      </w:r>
      <w:r w:rsidRPr="00240B7F">
        <w:tab/>
        <w:t>An application referred to in subregulation (1) must be accompanied -</w:t>
      </w:r>
    </w:p>
    <w:p w14:paraId="5266CBBE" w14:textId="77777777" w:rsidR="006E4618" w:rsidRPr="00240B7F" w:rsidRDefault="006E4618" w:rsidP="000B0552">
      <w:pPr>
        <w:pStyle w:val="REG-P1"/>
      </w:pPr>
    </w:p>
    <w:p w14:paraId="4CA31EC0" w14:textId="77777777" w:rsidR="006E4618" w:rsidRPr="00240B7F" w:rsidRDefault="006E4618" w:rsidP="000B0552">
      <w:pPr>
        <w:pStyle w:val="REG-Pa"/>
      </w:pPr>
      <w:r w:rsidRPr="00240B7F">
        <w:t>(a)</w:t>
      </w:r>
      <w:r w:rsidRPr="00240B7F">
        <w:tab/>
        <w:t>if applicable, by an extract of the resolution referred to in regulation 8(3); and</w:t>
      </w:r>
    </w:p>
    <w:p w14:paraId="28DF86B7" w14:textId="77777777" w:rsidR="006E4618" w:rsidRPr="00240B7F" w:rsidRDefault="006E4618" w:rsidP="000B0552">
      <w:pPr>
        <w:pStyle w:val="REG-Pa"/>
      </w:pPr>
    </w:p>
    <w:p w14:paraId="223FE197" w14:textId="77777777" w:rsidR="006E4618" w:rsidRPr="00240B7F" w:rsidRDefault="006E4618" w:rsidP="000B0552">
      <w:pPr>
        <w:pStyle w:val="REG-Pa"/>
      </w:pPr>
      <w:r w:rsidRPr="00240B7F">
        <w:t>(b)</w:t>
      </w:r>
      <w:r w:rsidRPr="00240B7F">
        <w:tab/>
        <w:t>the receipt in respect of payment of the application fee.</w:t>
      </w:r>
    </w:p>
    <w:p w14:paraId="07BE1FCC" w14:textId="77777777" w:rsidR="006E4618" w:rsidRPr="00240B7F" w:rsidRDefault="006E4618" w:rsidP="000B0552">
      <w:pPr>
        <w:pStyle w:val="REG-Pa"/>
      </w:pPr>
    </w:p>
    <w:p w14:paraId="23D68298" w14:textId="77777777" w:rsidR="006E4618" w:rsidRPr="00240B7F" w:rsidRDefault="006E4618" w:rsidP="000B0552">
      <w:pPr>
        <w:pStyle w:val="REG-P1"/>
      </w:pPr>
      <w:r w:rsidRPr="00240B7F">
        <w:t>(3)</w:t>
      </w:r>
      <w:r w:rsidRPr="00240B7F">
        <w:tab/>
        <w:t>A magistrate with whom an application is lodged in terms of</w:t>
      </w:r>
      <w:r w:rsidR="00634105" w:rsidRPr="00240B7F">
        <w:t xml:space="preserve"> </w:t>
      </w:r>
      <w:r w:rsidRPr="00240B7F">
        <w:t>subregulation</w:t>
      </w:r>
      <w:r w:rsidR="000B0552" w:rsidRPr="00240B7F">
        <w:t xml:space="preserve"> </w:t>
      </w:r>
      <w:r w:rsidRPr="00240B7F">
        <w:t>(1)</w:t>
      </w:r>
      <w:r w:rsidR="000B0552" w:rsidRPr="00240B7F">
        <w:t xml:space="preserve"> </w:t>
      </w:r>
      <w:r w:rsidRPr="00240B7F">
        <w:t xml:space="preserve">must determine the application within three working days of the date on which it was lodged, and </w:t>
      </w:r>
      <w:r w:rsidR="000B0552" w:rsidRPr="00240B7F">
        <w:t>must </w:t>
      </w:r>
      <w:r w:rsidRPr="00240B7F">
        <w:t>-</w:t>
      </w:r>
    </w:p>
    <w:p w14:paraId="775CBE82" w14:textId="77777777" w:rsidR="006E4618" w:rsidRPr="00240B7F" w:rsidRDefault="006E4618" w:rsidP="000B0552">
      <w:pPr>
        <w:pStyle w:val="REG-P1"/>
        <w:rPr>
          <w:szCs w:val="24"/>
        </w:rPr>
      </w:pPr>
    </w:p>
    <w:p w14:paraId="3C057165" w14:textId="77777777" w:rsidR="006E4618" w:rsidRPr="00240B7F" w:rsidRDefault="006E4618" w:rsidP="000B0552">
      <w:pPr>
        <w:pStyle w:val="REG-Pa"/>
      </w:pPr>
      <w:r w:rsidRPr="00240B7F">
        <w:t>(a)</w:t>
      </w:r>
      <w:r w:rsidRPr="00240B7F">
        <w:tab/>
        <w:t>if the approval is refused, inform the applicant accordingly in the fo</w:t>
      </w:r>
      <w:r w:rsidR="00634105" w:rsidRPr="00240B7F">
        <w:t>rm</w:t>
      </w:r>
      <w:r w:rsidRPr="00240B7F">
        <w:t xml:space="preserve"> as set out in Part A of Form </w:t>
      </w:r>
      <w:r w:rsidR="000B0552" w:rsidRPr="00240B7F">
        <w:t xml:space="preserve">33; </w:t>
      </w:r>
      <w:r w:rsidRPr="00240B7F">
        <w:t>or</w:t>
      </w:r>
    </w:p>
    <w:p w14:paraId="37DC0662" w14:textId="77777777" w:rsidR="000B0552" w:rsidRPr="00240B7F" w:rsidRDefault="000B0552" w:rsidP="000B0552">
      <w:pPr>
        <w:pStyle w:val="REG-Pa"/>
      </w:pPr>
    </w:p>
    <w:p w14:paraId="0EEDBD83" w14:textId="77777777" w:rsidR="006E4618" w:rsidRPr="00240B7F" w:rsidRDefault="006E4618" w:rsidP="000B0552">
      <w:pPr>
        <w:pStyle w:val="REG-Pa"/>
        <w:rPr>
          <w:szCs w:val="20"/>
        </w:rPr>
      </w:pPr>
      <w:r w:rsidRPr="00240B7F">
        <w:rPr>
          <w:szCs w:val="21"/>
        </w:rPr>
        <w:t>(b)</w:t>
      </w:r>
      <w:r w:rsidRPr="00240B7F">
        <w:rPr>
          <w:szCs w:val="21"/>
        </w:rPr>
        <w:tab/>
      </w:r>
      <w:r w:rsidRPr="00240B7F">
        <w:rPr>
          <w:szCs w:val="20"/>
        </w:rPr>
        <w:t>if the approval is granted, issue to the applicant an approval in the form as set out in Part B of Form 33.</w:t>
      </w:r>
    </w:p>
    <w:p w14:paraId="518C113F" w14:textId="77777777" w:rsidR="006E4618" w:rsidRPr="00240B7F" w:rsidRDefault="006E4618" w:rsidP="000B0552">
      <w:pPr>
        <w:pStyle w:val="REG-Pa"/>
      </w:pPr>
    </w:p>
    <w:p w14:paraId="057E82BE" w14:textId="77777777" w:rsidR="006E4618" w:rsidRPr="00240B7F" w:rsidRDefault="006E4618" w:rsidP="000B0552">
      <w:pPr>
        <w:pStyle w:val="REG-P0"/>
        <w:rPr>
          <w:b/>
        </w:rPr>
      </w:pPr>
      <w:r w:rsidRPr="00240B7F">
        <w:rPr>
          <w:b/>
        </w:rPr>
        <w:t>Notice to be displayed in relation to sale or supply of</w:t>
      </w:r>
      <w:r w:rsidR="000B0552" w:rsidRPr="00240B7F">
        <w:rPr>
          <w:b/>
        </w:rPr>
        <w:t xml:space="preserve"> </w:t>
      </w:r>
      <w:r w:rsidRPr="00240B7F">
        <w:rPr>
          <w:b/>
        </w:rPr>
        <w:t>liquor to persons under 18 years</w:t>
      </w:r>
    </w:p>
    <w:p w14:paraId="616A793B" w14:textId="77777777" w:rsidR="006E4618" w:rsidRPr="00240B7F" w:rsidRDefault="006E4618" w:rsidP="006E4618">
      <w:pPr>
        <w:pStyle w:val="REG-P0"/>
        <w:rPr>
          <w:b/>
          <w:bCs/>
        </w:rPr>
      </w:pPr>
    </w:p>
    <w:p w14:paraId="4CB9ADD7" w14:textId="77777777" w:rsidR="006E4618" w:rsidRPr="00240B7F" w:rsidRDefault="006E4618" w:rsidP="000B0552">
      <w:pPr>
        <w:pStyle w:val="REG-P1"/>
      </w:pPr>
      <w:r w:rsidRPr="00240B7F">
        <w:rPr>
          <w:b/>
          <w:szCs w:val="21"/>
        </w:rPr>
        <w:t>58.</w:t>
      </w:r>
      <w:r w:rsidRPr="00240B7F">
        <w:rPr>
          <w:szCs w:val="21"/>
        </w:rPr>
        <w:tab/>
        <w:t>(</w:t>
      </w:r>
      <w:r w:rsidRPr="00240B7F">
        <w:t xml:space="preserve">1) </w:t>
      </w:r>
      <w:r w:rsidR="000B0552" w:rsidRPr="00240B7F">
        <w:tab/>
      </w:r>
      <w:r w:rsidRPr="00240B7F">
        <w:t>A licensee must display in or on the licensed premises a notice in the form as set out in Form 34 of the prohibition imposed by section 56 of the Act concerning the sale or supply of liquor to persons under the age of 18 years.</w:t>
      </w:r>
    </w:p>
    <w:p w14:paraId="0A4EF00B" w14:textId="77777777" w:rsidR="006E4618" w:rsidRPr="00240B7F" w:rsidRDefault="006E4618" w:rsidP="000B0552">
      <w:pPr>
        <w:pStyle w:val="REG-P1"/>
        <w:rPr>
          <w:szCs w:val="24"/>
        </w:rPr>
      </w:pPr>
    </w:p>
    <w:p w14:paraId="115B8ECB" w14:textId="77777777" w:rsidR="006E4618" w:rsidRPr="00240B7F" w:rsidRDefault="006E4618" w:rsidP="000B0552">
      <w:pPr>
        <w:pStyle w:val="REG-P1"/>
      </w:pPr>
      <w:r w:rsidRPr="00240B7F">
        <w:rPr>
          <w:szCs w:val="21"/>
        </w:rPr>
        <w:t>(2)</w:t>
      </w:r>
      <w:r w:rsidRPr="00240B7F">
        <w:rPr>
          <w:szCs w:val="21"/>
        </w:rPr>
        <w:tab/>
      </w:r>
      <w:r w:rsidRPr="00240B7F">
        <w:t>The notice referred to in subregulation (1) must be displayed -</w:t>
      </w:r>
    </w:p>
    <w:p w14:paraId="0081CF73" w14:textId="77777777" w:rsidR="006E4618" w:rsidRPr="00240B7F" w:rsidRDefault="006E4618" w:rsidP="000B0552">
      <w:pPr>
        <w:pStyle w:val="REG-P1"/>
        <w:rPr>
          <w:szCs w:val="24"/>
        </w:rPr>
      </w:pPr>
    </w:p>
    <w:p w14:paraId="0F00301E" w14:textId="77777777" w:rsidR="006E4618" w:rsidRPr="00240B7F" w:rsidRDefault="006E4618" w:rsidP="000B0552">
      <w:pPr>
        <w:pStyle w:val="REG-Pa"/>
        <w:rPr>
          <w:szCs w:val="20"/>
        </w:rPr>
      </w:pPr>
      <w:r w:rsidRPr="00240B7F">
        <w:rPr>
          <w:szCs w:val="21"/>
        </w:rPr>
        <w:t>(a)</w:t>
      </w:r>
      <w:r w:rsidRPr="00240B7F">
        <w:rPr>
          <w:szCs w:val="21"/>
        </w:rPr>
        <w:tab/>
      </w:r>
      <w:r w:rsidRPr="00240B7F">
        <w:rPr>
          <w:szCs w:val="20"/>
        </w:rPr>
        <w:t>in letters not less than two centimetres in height; and</w:t>
      </w:r>
    </w:p>
    <w:p w14:paraId="1542B15D" w14:textId="77777777" w:rsidR="006E4618" w:rsidRPr="00240B7F" w:rsidRDefault="006E4618" w:rsidP="000B0552">
      <w:pPr>
        <w:pStyle w:val="REG-Pa"/>
        <w:rPr>
          <w:szCs w:val="24"/>
        </w:rPr>
      </w:pPr>
    </w:p>
    <w:p w14:paraId="3A9B002F" w14:textId="77777777" w:rsidR="006E4618" w:rsidRPr="00240B7F" w:rsidRDefault="006E4618" w:rsidP="000B0552">
      <w:pPr>
        <w:pStyle w:val="REG-Pa"/>
        <w:rPr>
          <w:szCs w:val="20"/>
        </w:rPr>
      </w:pPr>
      <w:r w:rsidRPr="00240B7F">
        <w:rPr>
          <w:szCs w:val="21"/>
        </w:rPr>
        <w:t>(b)</w:t>
      </w:r>
      <w:r w:rsidRPr="00240B7F">
        <w:rPr>
          <w:szCs w:val="21"/>
        </w:rPr>
        <w:tab/>
      </w:r>
      <w:r w:rsidRPr="00240B7F">
        <w:rPr>
          <w:szCs w:val="20"/>
        </w:rPr>
        <w:t>at a conspicuous place in or on the licensed premises.</w:t>
      </w:r>
    </w:p>
    <w:p w14:paraId="6762E087" w14:textId="77777777" w:rsidR="006E4618" w:rsidRPr="00240B7F" w:rsidRDefault="006E4618" w:rsidP="000B0552">
      <w:pPr>
        <w:pStyle w:val="REG-Pa"/>
      </w:pPr>
    </w:p>
    <w:p w14:paraId="574C8E48" w14:textId="77777777" w:rsidR="006E4618" w:rsidRPr="00240B7F" w:rsidRDefault="006E4618" w:rsidP="000B0552">
      <w:pPr>
        <w:pStyle w:val="REG-P0"/>
        <w:rPr>
          <w:b/>
        </w:rPr>
      </w:pPr>
      <w:r w:rsidRPr="00240B7F">
        <w:rPr>
          <w:b/>
        </w:rPr>
        <w:t>Application for approval to make structural alterations to licensed premises</w:t>
      </w:r>
    </w:p>
    <w:p w14:paraId="2EFB47EF" w14:textId="77777777" w:rsidR="006E4618" w:rsidRPr="00240B7F" w:rsidRDefault="006E4618" w:rsidP="000B0552">
      <w:pPr>
        <w:pStyle w:val="REG-P0"/>
        <w:rPr>
          <w:b/>
        </w:rPr>
      </w:pPr>
    </w:p>
    <w:p w14:paraId="79036540" w14:textId="77777777" w:rsidR="006E4618" w:rsidRPr="00240B7F" w:rsidRDefault="006E4618" w:rsidP="000B0552">
      <w:pPr>
        <w:pStyle w:val="REG-P1"/>
        <w:rPr>
          <w:szCs w:val="20"/>
        </w:rPr>
      </w:pPr>
      <w:r w:rsidRPr="00240B7F">
        <w:rPr>
          <w:b/>
          <w:szCs w:val="21"/>
        </w:rPr>
        <w:t>59.</w:t>
      </w:r>
      <w:r w:rsidRPr="00240B7F">
        <w:rPr>
          <w:szCs w:val="21"/>
        </w:rPr>
        <w:tab/>
      </w:r>
      <w:r w:rsidRPr="00240B7F">
        <w:rPr>
          <w:szCs w:val="20"/>
        </w:rPr>
        <w:t xml:space="preserve">(1) </w:t>
      </w:r>
      <w:r w:rsidR="000B0552" w:rsidRPr="00240B7F">
        <w:rPr>
          <w:szCs w:val="20"/>
        </w:rPr>
        <w:tab/>
      </w:r>
      <w:r w:rsidRPr="00240B7F">
        <w:rPr>
          <w:szCs w:val="20"/>
        </w:rPr>
        <w:t>An application for approval by a Committee Chairperson or a magistrate in terms of section 50 of the Act to make any structural alteration or addition to licensed premises, must -</w:t>
      </w:r>
    </w:p>
    <w:p w14:paraId="125048C1" w14:textId="77777777" w:rsidR="006E4618" w:rsidRPr="00240B7F" w:rsidRDefault="006E4618" w:rsidP="000B0552">
      <w:pPr>
        <w:pStyle w:val="REG-P1"/>
        <w:rPr>
          <w:szCs w:val="24"/>
        </w:rPr>
      </w:pPr>
    </w:p>
    <w:p w14:paraId="2D03DB5F" w14:textId="77777777" w:rsidR="006E4618" w:rsidRPr="00240B7F" w:rsidRDefault="006E4618" w:rsidP="000B0552">
      <w:pPr>
        <w:pStyle w:val="REG-Pa"/>
      </w:pPr>
      <w:r w:rsidRPr="00240B7F">
        <w:t>(a)</w:t>
      </w:r>
      <w:r w:rsidRPr="00240B7F">
        <w:tab/>
        <w:t>be made in the form as set out in Form 35; and</w:t>
      </w:r>
    </w:p>
    <w:p w14:paraId="08039B64" w14:textId="77777777" w:rsidR="006E4618" w:rsidRPr="00240B7F" w:rsidRDefault="006E4618" w:rsidP="000B0552">
      <w:pPr>
        <w:pStyle w:val="REG-Pa"/>
        <w:rPr>
          <w:szCs w:val="24"/>
        </w:rPr>
      </w:pPr>
    </w:p>
    <w:p w14:paraId="0D6CF092" w14:textId="77777777" w:rsidR="006E4618" w:rsidRPr="00240B7F" w:rsidRDefault="006E4618" w:rsidP="000B0552">
      <w:pPr>
        <w:pStyle w:val="REG-Pa"/>
      </w:pPr>
      <w:r w:rsidRPr="00240B7F">
        <w:t>(b)</w:t>
      </w:r>
      <w:r w:rsidRPr="00240B7F">
        <w:tab/>
        <w:t xml:space="preserve">be lodged in triplicate with the magistrate of the district in which the licensed premises </w:t>
      </w:r>
      <w:r w:rsidR="000B0552" w:rsidRPr="00240B7F">
        <w:t>are</w:t>
      </w:r>
      <w:r w:rsidRPr="00240B7F">
        <w:t xml:space="preserve"> situated.</w:t>
      </w:r>
    </w:p>
    <w:p w14:paraId="2755CF15" w14:textId="77777777" w:rsidR="006E4618" w:rsidRPr="00240B7F" w:rsidRDefault="006E4618" w:rsidP="000B0552">
      <w:pPr>
        <w:pStyle w:val="REG-P1"/>
      </w:pPr>
    </w:p>
    <w:p w14:paraId="21F61B64" w14:textId="77777777" w:rsidR="006E4618" w:rsidRPr="00240B7F" w:rsidRDefault="006E4618" w:rsidP="000B0552">
      <w:pPr>
        <w:pStyle w:val="REG-P1"/>
        <w:rPr>
          <w:szCs w:val="20"/>
        </w:rPr>
      </w:pPr>
      <w:r w:rsidRPr="00240B7F">
        <w:rPr>
          <w:szCs w:val="20"/>
        </w:rPr>
        <w:t>(2)</w:t>
      </w:r>
      <w:r w:rsidRPr="00240B7F">
        <w:rPr>
          <w:szCs w:val="20"/>
        </w:rPr>
        <w:tab/>
        <w:t>An application referred to in subregulation (1) must be accompanied by -</w:t>
      </w:r>
    </w:p>
    <w:p w14:paraId="79859F18" w14:textId="77777777" w:rsidR="006E4618" w:rsidRPr="00240B7F" w:rsidRDefault="006E4618" w:rsidP="000B0552">
      <w:pPr>
        <w:pStyle w:val="REG-P1"/>
      </w:pPr>
    </w:p>
    <w:p w14:paraId="16355EC5" w14:textId="77777777" w:rsidR="006E4618" w:rsidRPr="00240B7F" w:rsidRDefault="006E4618" w:rsidP="000B0552">
      <w:pPr>
        <w:pStyle w:val="REG-Pa"/>
        <w:rPr>
          <w:szCs w:val="20"/>
        </w:rPr>
      </w:pPr>
      <w:r w:rsidRPr="00240B7F">
        <w:rPr>
          <w:szCs w:val="20"/>
        </w:rPr>
        <w:t>(a)</w:t>
      </w:r>
      <w:r w:rsidRPr="00240B7F">
        <w:rPr>
          <w:szCs w:val="20"/>
        </w:rPr>
        <w:tab/>
        <w:t>a plan of the premises, showing</w:t>
      </w:r>
      <w:r w:rsidR="000B0552" w:rsidRPr="00240B7F">
        <w:rPr>
          <w:szCs w:val="20"/>
        </w:rPr>
        <w:t xml:space="preserve"> </w:t>
      </w:r>
      <w:r w:rsidRPr="00240B7F">
        <w:rPr>
          <w:szCs w:val="20"/>
        </w:rPr>
        <w:t>-</w:t>
      </w:r>
    </w:p>
    <w:p w14:paraId="18817992" w14:textId="77777777" w:rsidR="006E4618" w:rsidRPr="00240B7F" w:rsidRDefault="006E4618" w:rsidP="000B0552">
      <w:pPr>
        <w:pStyle w:val="REG-Pa"/>
        <w:rPr>
          <w:szCs w:val="24"/>
        </w:rPr>
      </w:pPr>
    </w:p>
    <w:p w14:paraId="3A218CE3" w14:textId="77777777" w:rsidR="006E4618" w:rsidRPr="00240B7F" w:rsidRDefault="006E4618" w:rsidP="000B0552">
      <w:pPr>
        <w:pStyle w:val="REG-Pi"/>
      </w:pPr>
      <w:r w:rsidRPr="00240B7F">
        <w:t>(i)</w:t>
      </w:r>
      <w:r w:rsidRPr="00240B7F">
        <w:tab/>
        <w:t>the specific portion of the premises on or to which the proposed alteration or addition is to be made;</w:t>
      </w:r>
    </w:p>
    <w:p w14:paraId="3426B8CE" w14:textId="77777777" w:rsidR="006E4618" w:rsidRPr="00240B7F" w:rsidRDefault="006E4618" w:rsidP="000B0552">
      <w:pPr>
        <w:pStyle w:val="REG-Pi"/>
        <w:rPr>
          <w:szCs w:val="24"/>
        </w:rPr>
      </w:pPr>
    </w:p>
    <w:p w14:paraId="4C8C9698" w14:textId="7232910E" w:rsidR="006E4618" w:rsidRPr="00240B7F" w:rsidRDefault="006E4618" w:rsidP="000B0552">
      <w:pPr>
        <w:pStyle w:val="REG-Pi"/>
      </w:pPr>
      <w:r w:rsidRPr="00240B7F">
        <w:t>(ii)</w:t>
      </w:r>
      <w:r w:rsidRPr="00240B7F">
        <w:tab/>
        <w:t>the proposed alteration or addition and how it links up with the existing prem</w:t>
      </w:r>
      <w:r w:rsidR="008E4460">
        <w:t>ises</w:t>
      </w:r>
      <w:r w:rsidRPr="00240B7F">
        <w:t>;</w:t>
      </w:r>
    </w:p>
    <w:p w14:paraId="487A244D" w14:textId="77777777" w:rsidR="006E4618" w:rsidRPr="00240B7F" w:rsidRDefault="006E4618" w:rsidP="000B0552">
      <w:pPr>
        <w:pStyle w:val="REG-Pi"/>
        <w:rPr>
          <w:szCs w:val="24"/>
        </w:rPr>
      </w:pPr>
    </w:p>
    <w:p w14:paraId="10CF8B12" w14:textId="77777777" w:rsidR="006E4618" w:rsidRPr="00240B7F" w:rsidRDefault="006E4618" w:rsidP="000B0552">
      <w:pPr>
        <w:pStyle w:val="REG-Pi"/>
      </w:pPr>
      <w:r w:rsidRPr="00240B7F">
        <w:t>(iii)</w:t>
      </w:r>
      <w:r w:rsidRPr="00240B7F">
        <w:tab/>
        <w:t>the dimensions of each room on the premises, except if the premises are that of an accommodation establishment;</w:t>
      </w:r>
    </w:p>
    <w:p w14:paraId="0516F700" w14:textId="77777777" w:rsidR="006E4618" w:rsidRPr="00240B7F" w:rsidRDefault="006E4618" w:rsidP="000B0552">
      <w:pPr>
        <w:pStyle w:val="REG-Pi"/>
        <w:rPr>
          <w:szCs w:val="24"/>
        </w:rPr>
      </w:pPr>
    </w:p>
    <w:p w14:paraId="5D0E7D16" w14:textId="77777777" w:rsidR="006E4618" w:rsidRPr="00240B7F" w:rsidRDefault="006E4618" w:rsidP="000B0552">
      <w:pPr>
        <w:pStyle w:val="REG-Pi"/>
      </w:pPr>
      <w:r w:rsidRPr="00240B7F">
        <w:t>(vi)</w:t>
      </w:r>
      <w:r w:rsidRPr="00240B7F">
        <w:tab/>
      </w:r>
      <w:r w:rsidRPr="00525B45">
        <w:rPr>
          <w:spacing w:val="-2"/>
        </w:rPr>
        <w:t>all doors, windows and counters (where applicable), including places of entry</w:t>
      </w:r>
      <w:r w:rsidRPr="00240B7F">
        <w:t xml:space="preserve"> into or on or relating to the premises; and</w:t>
      </w:r>
    </w:p>
    <w:p w14:paraId="0FE196C7" w14:textId="77777777" w:rsidR="006E4618" w:rsidRPr="00240B7F" w:rsidRDefault="006E4618" w:rsidP="000B0552">
      <w:pPr>
        <w:pStyle w:val="REG-Pi"/>
        <w:rPr>
          <w:szCs w:val="24"/>
        </w:rPr>
      </w:pPr>
    </w:p>
    <w:p w14:paraId="5C620557" w14:textId="77777777" w:rsidR="006E4618" w:rsidRPr="00240B7F" w:rsidRDefault="006E4618" w:rsidP="000B0552">
      <w:pPr>
        <w:pStyle w:val="REG-Pi"/>
      </w:pPr>
      <w:r w:rsidRPr="00240B7F">
        <w:t>(v)</w:t>
      </w:r>
      <w:r w:rsidRPr="00240B7F">
        <w:tab/>
        <w:t>the streets or other places from which the premises may be entered;</w:t>
      </w:r>
    </w:p>
    <w:p w14:paraId="3773CB86" w14:textId="77777777" w:rsidR="006E4618" w:rsidRPr="00240B7F" w:rsidRDefault="006E4618" w:rsidP="000B0552">
      <w:pPr>
        <w:pStyle w:val="REG-Pi"/>
        <w:rPr>
          <w:szCs w:val="24"/>
        </w:rPr>
      </w:pPr>
    </w:p>
    <w:p w14:paraId="7053A340" w14:textId="77777777" w:rsidR="006E4618" w:rsidRPr="00240B7F" w:rsidRDefault="006E4618" w:rsidP="000B0552">
      <w:pPr>
        <w:pStyle w:val="REG-Pa"/>
      </w:pPr>
      <w:r w:rsidRPr="00240B7F">
        <w:t>(b)</w:t>
      </w:r>
      <w:r w:rsidRPr="00240B7F">
        <w:tab/>
        <w:t xml:space="preserve">a description of the specific portion of the licensed premises with reference to the </w:t>
      </w:r>
      <w:r w:rsidRPr="00077ABA">
        <w:rPr>
          <w:spacing w:val="-2"/>
        </w:rPr>
        <w:t>construction, lay-out, furnishing, fixtures, fittings, wall finishing and floor covering;</w:t>
      </w:r>
    </w:p>
    <w:p w14:paraId="53AACAB4" w14:textId="77777777" w:rsidR="006E4618" w:rsidRPr="00240B7F" w:rsidRDefault="006E4618" w:rsidP="000B0552">
      <w:pPr>
        <w:pStyle w:val="REG-Pa"/>
        <w:rPr>
          <w:szCs w:val="24"/>
        </w:rPr>
      </w:pPr>
    </w:p>
    <w:p w14:paraId="5A2F505A" w14:textId="77777777" w:rsidR="006E4618" w:rsidRPr="00240B7F" w:rsidRDefault="006E4618" w:rsidP="000B0552">
      <w:pPr>
        <w:pStyle w:val="REG-Pa"/>
      </w:pPr>
      <w:r w:rsidRPr="00240B7F">
        <w:t>(c)</w:t>
      </w:r>
      <w:r w:rsidRPr="00240B7F">
        <w:tab/>
        <w:t>if applicable, an extract of the resolution referred to in regulation 8(2);</w:t>
      </w:r>
    </w:p>
    <w:p w14:paraId="642A7B4A" w14:textId="77777777" w:rsidR="006E4618" w:rsidRPr="00240B7F" w:rsidRDefault="006E4618" w:rsidP="000B0552">
      <w:pPr>
        <w:pStyle w:val="REG-Pa"/>
        <w:rPr>
          <w:szCs w:val="24"/>
        </w:rPr>
      </w:pPr>
    </w:p>
    <w:p w14:paraId="4CC8A39E" w14:textId="77777777" w:rsidR="006E4618" w:rsidRPr="00240B7F" w:rsidRDefault="006E4618" w:rsidP="000B0552">
      <w:pPr>
        <w:pStyle w:val="REG-Pa"/>
      </w:pPr>
      <w:r w:rsidRPr="00240B7F">
        <w:t>(d)</w:t>
      </w:r>
      <w:r w:rsidRPr="00240B7F">
        <w:tab/>
        <w:t>the receipt in respect of payment of the relevant application fee;</w:t>
      </w:r>
    </w:p>
    <w:p w14:paraId="4839C727" w14:textId="77777777" w:rsidR="006E4618" w:rsidRPr="00240B7F" w:rsidRDefault="006E4618" w:rsidP="000B0552">
      <w:pPr>
        <w:pStyle w:val="REG-Pa"/>
        <w:rPr>
          <w:szCs w:val="24"/>
        </w:rPr>
      </w:pPr>
    </w:p>
    <w:p w14:paraId="6B9A0C71" w14:textId="77777777" w:rsidR="006E4618" w:rsidRPr="00240B7F" w:rsidRDefault="006E4618" w:rsidP="000B0552">
      <w:pPr>
        <w:pStyle w:val="REG-Pa"/>
      </w:pPr>
      <w:r w:rsidRPr="00240B7F">
        <w:t>(e)</w:t>
      </w:r>
      <w:r w:rsidRPr="00240B7F">
        <w:tab/>
        <w:t>a certified copy of the licence relating to the licensed premises; and</w:t>
      </w:r>
    </w:p>
    <w:p w14:paraId="0FDC2CC3" w14:textId="77777777" w:rsidR="006E4618" w:rsidRPr="00240B7F" w:rsidRDefault="006E4618" w:rsidP="000B0552">
      <w:pPr>
        <w:pStyle w:val="REG-Pa"/>
        <w:rPr>
          <w:szCs w:val="24"/>
        </w:rPr>
      </w:pPr>
    </w:p>
    <w:p w14:paraId="0CADE2ED" w14:textId="77777777" w:rsidR="006E4618" w:rsidRPr="00240B7F" w:rsidRDefault="006E4618" w:rsidP="000B0552">
      <w:pPr>
        <w:pStyle w:val="REG-Pa"/>
      </w:pPr>
      <w:r w:rsidRPr="00240B7F">
        <w:t>(f)</w:t>
      </w:r>
      <w:r w:rsidRPr="00240B7F">
        <w:tab/>
        <w:t>any written representations which the applicant may wish to submit in support of the application.</w:t>
      </w:r>
    </w:p>
    <w:p w14:paraId="05E7466A" w14:textId="77777777" w:rsidR="006E4618" w:rsidRPr="00240B7F" w:rsidRDefault="006E4618" w:rsidP="000B0552">
      <w:pPr>
        <w:pStyle w:val="REG-Pa"/>
        <w:rPr>
          <w:szCs w:val="24"/>
        </w:rPr>
      </w:pPr>
    </w:p>
    <w:p w14:paraId="1484F959" w14:textId="77777777" w:rsidR="006E4618" w:rsidRPr="00240B7F" w:rsidRDefault="006E4618" w:rsidP="000B0552">
      <w:pPr>
        <w:pStyle w:val="REG-P1"/>
        <w:rPr>
          <w:szCs w:val="20"/>
        </w:rPr>
      </w:pPr>
      <w:r w:rsidRPr="00240B7F">
        <w:rPr>
          <w:szCs w:val="20"/>
        </w:rPr>
        <w:t>(3)</w:t>
      </w:r>
      <w:r w:rsidRPr="00240B7F">
        <w:rPr>
          <w:szCs w:val="20"/>
        </w:rPr>
        <w:tab/>
        <w:t>If an application referred to in subregulation (1) is made in relation to premises of an accommodation establishment, the magistrate must refer the application, together with any recommendations which he or she may wish to make in relation to the application, to the Committee Chairperson, who must determine the application in accordance with section 50(a) of the Act.</w:t>
      </w:r>
    </w:p>
    <w:p w14:paraId="4C5E7E95" w14:textId="77777777" w:rsidR="000B0552" w:rsidRPr="00240B7F" w:rsidRDefault="000B0552" w:rsidP="006E4618">
      <w:pPr>
        <w:pStyle w:val="REG-P0"/>
      </w:pPr>
    </w:p>
    <w:p w14:paraId="602AFD42" w14:textId="77777777" w:rsidR="006E4618" w:rsidRPr="00240B7F" w:rsidRDefault="006E4618" w:rsidP="000B0552">
      <w:pPr>
        <w:pStyle w:val="REG-P1"/>
      </w:pPr>
      <w:r w:rsidRPr="00240B7F">
        <w:t>(4)</w:t>
      </w:r>
      <w:r w:rsidRPr="00240B7F">
        <w:tab/>
        <w:t>An application in relation to licensed premises other than an accommodation establishment must be determined by the magistrate concerned.</w:t>
      </w:r>
    </w:p>
    <w:p w14:paraId="6C42B2BA" w14:textId="77777777" w:rsidR="006E4618" w:rsidRPr="00240B7F" w:rsidRDefault="006E4618" w:rsidP="000B0552">
      <w:pPr>
        <w:pStyle w:val="REG-P1"/>
      </w:pPr>
    </w:p>
    <w:p w14:paraId="55CF7D09" w14:textId="77777777" w:rsidR="006E4618" w:rsidRPr="00240B7F" w:rsidRDefault="006E4618" w:rsidP="000B0552">
      <w:pPr>
        <w:pStyle w:val="REG-P1"/>
      </w:pPr>
      <w:r w:rsidRPr="00240B7F">
        <w:t>(5)</w:t>
      </w:r>
      <w:r w:rsidRPr="00240B7F">
        <w:tab/>
        <w:t>If an application referred to in subregulation (1) is granted, the Committee Chairperson or the magistrate, as the case may be, must issue to the licensee a certificate of approval, in the form as set out in Form 36, to effect the alteration or addition as approved, and the licensee must append such authority to the original licence.</w:t>
      </w:r>
    </w:p>
    <w:p w14:paraId="13FC98AA" w14:textId="77777777" w:rsidR="006E4618" w:rsidRPr="00240B7F" w:rsidRDefault="006E4618" w:rsidP="000B0552">
      <w:pPr>
        <w:pStyle w:val="REG-P0"/>
        <w:rPr>
          <w:b/>
        </w:rPr>
      </w:pPr>
    </w:p>
    <w:p w14:paraId="5C7975CB" w14:textId="77777777" w:rsidR="006E4618" w:rsidRPr="00240B7F" w:rsidRDefault="006E4618" w:rsidP="000B0552">
      <w:pPr>
        <w:pStyle w:val="REG-P0"/>
        <w:rPr>
          <w:b/>
        </w:rPr>
      </w:pPr>
      <w:r w:rsidRPr="00240B7F">
        <w:rPr>
          <w:b/>
        </w:rPr>
        <w:t>Exemption from obligation of residence of manager on licensed premises</w:t>
      </w:r>
    </w:p>
    <w:p w14:paraId="3AA8C3E3" w14:textId="77777777" w:rsidR="006E4618" w:rsidRPr="00240B7F" w:rsidRDefault="006E4618" w:rsidP="000B0552">
      <w:pPr>
        <w:pStyle w:val="REG-P0"/>
        <w:rPr>
          <w:b/>
        </w:rPr>
      </w:pPr>
    </w:p>
    <w:p w14:paraId="776FBED1" w14:textId="77777777" w:rsidR="006E4618" w:rsidRPr="00240B7F" w:rsidRDefault="006E4618" w:rsidP="000B0552">
      <w:pPr>
        <w:pStyle w:val="REG-P1"/>
      </w:pPr>
      <w:r w:rsidRPr="00240B7F">
        <w:rPr>
          <w:b/>
        </w:rPr>
        <w:t>60.</w:t>
      </w:r>
      <w:r w:rsidRPr="00240B7F">
        <w:tab/>
      </w:r>
      <w:r w:rsidR="000B0552" w:rsidRPr="00240B7F">
        <w:t>(1</w:t>
      </w:r>
      <w:r w:rsidRPr="00240B7F">
        <w:t xml:space="preserve">) </w:t>
      </w:r>
      <w:r w:rsidR="000B0552" w:rsidRPr="00240B7F">
        <w:tab/>
      </w:r>
      <w:r w:rsidRPr="00240B7F">
        <w:t>An application in terms of section 51 of the Act by a licensee for exemption from the obligation imposed by that section that the manager of a hotel must reside on the licensed premises, must -</w:t>
      </w:r>
    </w:p>
    <w:p w14:paraId="14F85296" w14:textId="77777777" w:rsidR="006E4618" w:rsidRPr="00240B7F" w:rsidRDefault="006E4618" w:rsidP="000B0552">
      <w:pPr>
        <w:pStyle w:val="REG-P1"/>
      </w:pPr>
    </w:p>
    <w:p w14:paraId="1585054F" w14:textId="77777777" w:rsidR="006E4618" w:rsidRPr="00240B7F" w:rsidRDefault="006E4618" w:rsidP="000B0552">
      <w:pPr>
        <w:pStyle w:val="REG-Pa"/>
      </w:pPr>
      <w:r w:rsidRPr="00240B7F">
        <w:t>(a)</w:t>
      </w:r>
      <w:r w:rsidRPr="00240B7F">
        <w:tab/>
        <w:t>be made in the form as set out in Form 37; and</w:t>
      </w:r>
    </w:p>
    <w:p w14:paraId="2B295FBF" w14:textId="77777777" w:rsidR="006E4618" w:rsidRPr="00240B7F" w:rsidRDefault="006E4618" w:rsidP="000B0552">
      <w:pPr>
        <w:pStyle w:val="REG-Pa"/>
        <w:rPr>
          <w:szCs w:val="24"/>
        </w:rPr>
      </w:pPr>
    </w:p>
    <w:p w14:paraId="6D4AF721" w14:textId="77777777" w:rsidR="006E4618" w:rsidRPr="00240B7F" w:rsidRDefault="006E4618" w:rsidP="000B0552">
      <w:pPr>
        <w:pStyle w:val="REG-Pa"/>
      </w:pPr>
      <w:r w:rsidRPr="00240B7F">
        <w:t>(b)</w:t>
      </w:r>
      <w:r w:rsidRPr="00240B7F">
        <w:tab/>
        <w:t>be lodged in duplicate with the Committee Chairperson of the region in which the licensed premises are situated.</w:t>
      </w:r>
    </w:p>
    <w:p w14:paraId="6FF79789" w14:textId="77777777" w:rsidR="006E4618" w:rsidRPr="00240B7F" w:rsidRDefault="006E4618" w:rsidP="000B0552">
      <w:pPr>
        <w:pStyle w:val="REG-Pa"/>
      </w:pPr>
    </w:p>
    <w:p w14:paraId="087D4800" w14:textId="775539EC" w:rsidR="006E4618" w:rsidRPr="00240B7F" w:rsidRDefault="006E4618" w:rsidP="000B0552">
      <w:pPr>
        <w:pStyle w:val="REG-P1"/>
      </w:pPr>
      <w:r w:rsidRPr="00240B7F">
        <w:t>(2)</w:t>
      </w:r>
      <w:r w:rsidRPr="00240B7F">
        <w:tab/>
        <w:t xml:space="preserve">An application referred to in subregulation </w:t>
      </w:r>
      <w:r w:rsidR="00E561CD">
        <w:t>(1)</w:t>
      </w:r>
      <w:r w:rsidRPr="00240B7F">
        <w:t xml:space="preserve"> must be accompanied by -</w:t>
      </w:r>
    </w:p>
    <w:p w14:paraId="493FEAC3" w14:textId="77777777" w:rsidR="006E4618" w:rsidRPr="00240B7F" w:rsidRDefault="006E4618" w:rsidP="000B0552">
      <w:pPr>
        <w:pStyle w:val="REG-P1"/>
      </w:pPr>
    </w:p>
    <w:p w14:paraId="341E0E9C" w14:textId="77777777" w:rsidR="006E4618" w:rsidRPr="00240B7F" w:rsidRDefault="006E4618" w:rsidP="000B0552">
      <w:pPr>
        <w:pStyle w:val="REG-Pa"/>
      </w:pPr>
      <w:r w:rsidRPr="00240B7F">
        <w:t>(a)</w:t>
      </w:r>
      <w:r w:rsidRPr="00240B7F">
        <w:tab/>
        <w:t>a certified copy of the licence concerned;</w:t>
      </w:r>
    </w:p>
    <w:p w14:paraId="0023535D" w14:textId="77777777" w:rsidR="006E4618" w:rsidRPr="00240B7F" w:rsidRDefault="006E4618" w:rsidP="000B0552">
      <w:pPr>
        <w:pStyle w:val="REG-Pa"/>
        <w:rPr>
          <w:szCs w:val="24"/>
        </w:rPr>
      </w:pPr>
    </w:p>
    <w:p w14:paraId="6641BE58" w14:textId="77777777" w:rsidR="006E4618" w:rsidRPr="00240B7F" w:rsidRDefault="006E4618" w:rsidP="000B0552">
      <w:pPr>
        <w:pStyle w:val="REG-Pa"/>
      </w:pPr>
      <w:r w:rsidRPr="00240B7F">
        <w:t>(b)</w:t>
      </w:r>
      <w:r w:rsidRPr="00240B7F">
        <w:tab/>
        <w:t>the receipt in respect of payment of the application fee;</w:t>
      </w:r>
    </w:p>
    <w:p w14:paraId="03303294" w14:textId="77777777" w:rsidR="006E4618" w:rsidRPr="00240B7F" w:rsidRDefault="006E4618" w:rsidP="000B0552">
      <w:pPr>
        <w:pStyle w:val="REG-Pa"/>
      </w:pPr>
    </w:p>
    <w:p w14:paraId="6B111C3F" w14:textId="77777777" w:rsidR="006E4618" w:rsidRPr="00240B7F" w:rsidRDefault="006E4618" w:rsidP="000B0552">
      <w:pPr>
        <w:pStyle w:val="REG-Pa"/>
      </w:pPr>
      <w:r w:rsidRPr="00240B7F">
        <w:t>(c)</w:t>
      </w:r>
      <w:r w:rsidRPr="00240B7F">
        <w:tab/>
        <w:t>if applicable, an extract of the resolution referred to in regulation 8(3); and</w:t>
      </w:r>
    </w:p>
    <w:p w14:paraId="0A759DD8" w14:textId="77777777" w:rsidR="006E4618" w:rsidRPr="00240B7F" w:rsidRDefault="006E4618" w:rsidP="000B0552">
      <w:pPr>
        <w:pStyle w:val="REG-Pa"/>
        <w:rPr>
          <w:szCs w:val="24"/>
        </w:rPr>
      </w:pPr>
    </w:p>
    <w:p w14:paraId="5D3522BC" w14:textId="77777777" w:rsidR="006E4618" w:rsidRPr="00240B7F" w:rsidRDefault="006E4618" w:rsidP="000B0552">
      <w:pPr>
        <w:pStyle w:val="REG-Pa"/>
      </w:pPr>
      <w:r w:rsidRPr="00240B7F">
        <w:t>(d)</w:t>
      </w:r>
      <w:r w:rsidRPr="00240B7F">
        <w:tab/>
        <w:t>any written representations which the applicant may wish to submit in support of the application.</w:t>
      </w:r>
    </w:p>
    <w:p w14:paraId="5A827A22" w14:textId="77777777" w:rsidR="006E4618" w:rsidRPr="00240B7F" w:rsidRDefault="006E4618" w:rsidP="000B0552">
      <w:pPr>
        <w:pStyle w:val="REG-Pa"/>
      </w:pPr>
    </w:p>
    <w:p w14:paraId="5A946382" w14:textId="77777777" w:rsidR="006E4618" w:rsidRPr="00240B7F" w:rsidRDefault="006E4618" w:rsidP="000B0552">
      <w:pPr>
        <w:pStyle w:val="REG-P1"/>
      </w:pPr>
      <w:r w:rsidRPr="00240B7F">
        <w:t>(3)</w:t>
      </w:r>
      <w:r w:rsidRPr="00240B7F">
        <w:tab/>
        <w:t>If the application is granted by the Committee Chairperson, the secretary of the Committee must issue to the applicant a certificate of exemption in the form as set out in Form 38.</w:t>
      </w:r>
    </w:p>
    <w:p w14:paraId="09BA676B" w14:textId="77777777" w:rsidR="006E4618" w:rsidRPr="00240B7F" w:rsidRDefault="006E4618" w:rsidP="000B0552">
      <w:pPr>
        <w:pStyle w:val="REG-P1"/>
      </w:pPr>
    </w:p>
    <w:p w14:paraId="4F1E2AA5" w14:textId="77777777" w:rsidR="006E4618" w:rsidRPr="00240B7F" w:rsidRDefault="006E4618" w:rsidP="000B0552">
      <w:pPr>
        <w:pStyle w:val="REG-P0"/>
        <w:rPr>
          <w:b/>
        </w:rPr>
      </w:pPr>
      <w:r w:rsidRPr="00240B7F">
        <w:rPr>
          <w:b/>
        </w:rPr>
        <w:t>Receipt to be issued for articles seized</w:t>
      </w:r>
    </w:p>
    <w:p w14:paraId="5356CD50" w14:textId="77777777" w:rsidR="006E4618" w:rsidRPr="00240B7F" w:rsidRDefault="006E4618" w:rsidP="000B0552">
      <w:pPr>
        <w:pStyle w:val="REG-P0"/>
        <w:rPr>
          <w:b/>
          <w:szCs w:val="24"/>
        </w:rPr>
      </w:pPr>
    </w:p>
    <w:p w14:paraId="440F59F1" w14:textId="77777777" w:rsidR="006E4618" w:rsidRPr="00240B7F" w:rsidRDefault="006E4618" w:rsidP="000B0552">
      <w:pPr>
        <w:pStyle w:val="REG-P1"/>
      </w:pPr>
      <w:r w:rsidRPr="00240B7F">
        <w:rPr>
          <w:b/>
        </w:rPr>
        <w:t>61.</w:t>
      </w:r>
      <w:r w:rsidRPr="00240B7F">
        <w:rPr>
          <w:b/>
        </w:rPr>
        <w:tab/>
      </w:r>
      <w:r w:rsidRPr="00240B7F">
        <w:t>The receipt to be issued by a member of the police in terms of subsection</w:t>
      </w:r>
      <w:r w:rsidR="000B0552" w:rsidRPr="00240B7F">
        <w:t xml:space="preserve"> </w:t>
      </w:r>
      <w:r w:rsidRPr="00240B7F">
        <w:t>(5)</w:t>
      </w:r>
      <w:r w:rsidR="000B0552" w:rsidRPr="00240B7F">
        <w:t xml:space="preserve"> </w:t>
      </w:r>
      <w:r w:rsidRPr="00240B7F">
        <w:t>of section 63 of the Act in respect of any article or thing seized under subsection (2)</w:t>
      </w:r>
      <w:r w:rsidR="000B0552" w:rsidRPr="00240B7F">
        <w:t xml:space="preserve"> </w:t>
      </w:r>
      <w:r w:rsidRPr="00240B7F">
        <w:t>of that section, must be issued in the form as set out in Form 39.</w:t>
      </w:r>
    </w:p>
    <w:p w14:paraId="1BFA5143" w14:textId="77777777" w:rsidR="006E4618" w:rsidRPr="00240B7F" w:rsidRDefault="006E4618" w:rsidP="000B0552">
      <w:pPr>
        <w:pStyle w:val="REG-P0"/>
        <w:rPr>
          <w:b/>
        </w:rPr>
      </w:pPr>
    </w:p>
    <w:p w14:paraId="6D0C4197" w14:textId="77777777" w:rsidR="006E4618" w:rsidRPr="00240B7F" w:rsidRDefault="006E4618" w:rsidP="000B0552">
      <w:pPr>
        <w:pStyle w:val="REG-P0"/>
        <w:rPr>
          <w:b/>
        </w:rPr>
      </w:pPr>
      <w:r w:rsidRPr="00240B7F">
        <w:rPr>
          <w:b/>
        </w:rPr>
        <w:t>Meeting of Committee to consider report or petition in relation to licensed premises</w:t>
      </w:r>
    </w:p>
    <w:p w14:paraId="0A3D3E49" w14:textId="77777777" w:rsidR="006E4618" w:rsidRPr="00240B7F" w:rsidRDefault="006E4618" w:rsidP="000B0552">
      <w:pPr>
        <w:pStyle w:val="REG-P0"/>
        <w:rPr>
          <w:b/>
        </w:rPr>
      </w:pPr>
    </w:p>
    <w:p w14:paraId="6A8B36E1" w14:textId="77777777" w:rsidR="006E4618" w:rsidRPr="00240B7F" w:rsidRDefault="006E4618" w:rsidP="000B0552">
      <w:pPr>
        <w:pStyle w:val="REG-P1"/>
      </w:pPr>
      <w:r w:rsidRPr="00240B7F">
        <w:rPr>
          <w:b/>
        </w:rPr>
        <w:t>62.</w:t>
      </w:r>
      <w:r w:rsidRPr="00240B7F">
        <w:tab/>
      </w:r>
      <w:r w:rsidR="000B0552" w:rsidRPr="00240B7F">
        <w:t>(1</w:t>
      </w:r>
      <w:r w:rsidRPr="00240B7F">
        <w:t>)</w:t>
      </w:r>
      <w:r w:rsidRPr="00240B7F">
        <w:tab/>
        <w:t>A meeting which a Committee Chairperson is required to convene -</w:t>
      </w:r>
    </w:p>
    <w:p w14:paraId="79C55710" w14:textId="77777777" w:rsidR="006E4618" w:rsidRPr="00240B7F" w:rsidRDefault="006E4618" w:rsidP="000B0552">
      <w:pPr>
        <w:pStyle w:val="REG-P1"/>
        <w:rPr>
          <w:szCs w:val="24"/>
        </w:rPr>
      </w:pPr>
    </w:p>
    <w:p w14:paraId="22A9EE49" w14:textId="42582930" w:rsidR="006E4618" w:rsidRPr="00240B7F" w:rsidRDefault="006E4618" w:rsidP="000B0552">
      <w:pPr>
        <w:pStyle w:val="REG-Pa"/>
      </w:pPr>
      <w:r w:rsidRPr="00240B7F">
        <w:t>(a)</w:t>
      </w:r>
      <w:r w:rsidRPr="00240B7F">
        <w:tab/>
        <w:t xml:space="preserve">in terms of subsection (2)(a) of section 64 of the Act to consider a report of a district health officer or a police officer made in terms of subsection </w:t>
      </w:r>
      <w:r w:rsidR="00E561CD">
        <w:t>(1)</w:t>
      </w:r>
      <w:r w:rsidRPr="00240B7F">
        <w:t xml:space="preserve"> of that section in relation to any licensed premises; or</w:t>
      </w:r>
    </w:p>
    <w:p w14:paraId="6C272887" w14:textId="77777777" w:rsidR="006E4618" w:rsidRPr="00240B7F" w:rsidRDefault="006E4618" w:rsidP="000B0552">
      <w:pPr>
        <w:pStyle w:val="REG-Pa"/>
        <w:rPr>
          <w:szCs w:val="24"/>
        </w:rPr>
      </w:pPr>
    </w:p>
    <w:p w14:paraId="354AC438" w14:textId="77777777" w:rsidR="006E4618" w:rsidRPr="00240B7F" w:rsidRDefault="006E4618" w:rsidP="000B0552">
      <w:pPr>
        <w:pStyle w:val="REG-Pa"/>
      </w:pPr>
      <w:r w:rsidRPr="00240B7F">
        <w:t>(b)</w:t>
      </w:r>
      <w:r w:rsidRPr="00240B7F">
        <w:tab/>
        <w:t>in terms of subsection (3)(a) of section 65 of the Act to consider a petition lodged by residents in terms of subsection (1) of that section in relation to any licensed premises,</w:t>
      </w:r>
    </w:p>
    <w:p w14:paraId="105677E1" w14:textId="77777777" w:rsidR="006E4618" w:rsidRPr="00240B7F" w:rsidRDefault="006E4618" w:rsidP="000B0552">
      <w:pPr>
        <w:pStyle w:val="REG-Pa"/>
        <w:rPr>
          <w:szCs w:val="24"/>
        </w:rPr>
      </w:pPr>
    </w:p>
    <w:p w14:paraId="6041BCEA" w14:textId="77777777" w:rsidR="006E4618" w:rsidRPr="00240B7F" w:rsidRDefault="006E4618" w:rsidP="000B0552">
      <w:pPr>
        <w:pStyle w:val="REG-P0"/>
      </w:pPr>
      <w:r w:rsidRPr="00240B7F">
        <w:t>must be convened, by notice in writing in the form as set out in Form 42, to take place within 21 days of the date of receipt of the report or the petition, as the case may be.</w:t>
      </w:r>
    </w:p>
    <w:p w14:paraId="54F95677" w14:textId="77777777" w:rsidR="006E4618" w:rsidRPr="00240B7F" w:rsidRDefault="006E4618" w:rsidP="000B0552">
      <w:pPr>
        <w:pStyle w:val="REG-P0"/>
      </w:pPr>
    </w:p>
    <w:p w14:paraId="7C76FDED" w14:textId="77777777" w:rsidR="006E4618" w:rsidRPr="00240B7F" w:rsidRDefault="006E4618" w:rsidP="000B0552">
      <w:pPr>
        <w:pStyle w:val="REG-P1"/>
      </w:pPr>
      <w:r w:rsidRPr="00240B7F">
        <w:t>(2)</w:t>
      </w:r>
      <w:r w:rsidRPr="00240B7F">
        <w:tab/>
        <w:t>The secretary of the Committee must -</w:t>
      </w:r>
    </w:p>
    <w:p w14:paraId="7BF8601C" w14:textId="77777777" w:rsidR="006E4618" w:rsidRPr="00240B7F" w:rsidRDefault="006E4618" w:rsidP="000B0552">
      <w:pPr>
        <w:pStyle w:val="REG-P1"/>
        <w:rPr>
          <w:szCs w:val="24"/>
        </w:rPr>
      </w:pPr>
    </w:p>
    <w:p w14:paraId="028C0B7C" w14:textId="77777777" w:rsidR="006E4618" w:rsidRPr="00240B7F" w:rsidRDefault="006E4618" w:rsidP="000B0552">
      <w:pPr>
        <w:pStyle w:val="REG-Pa"/>
      </w:pPr>
      <w:r w:rsidRPr="00240B7F">
        <w:t>(a)</w:t>
      </w:r>
      <w:r w:rsidRPr="00240B7F">
        <w:tab/>
        <w:t>in the case of a meeting convened in terms of section 64 of the Act, comply with subsection (2)(b) of that section;</w:t>
      </w:r>
    </w:p>
    <w:p w14:paraId="51A14A85" w14:textId="77777777" w:rsidR="000B0552" w:rsidRPr="00240B7F" w:rsidRDefault="000B0552" w:rsidP="006E4618">
      <w:pPr>
        <w:pStyle w:val="REG-P0"/>
      </w:pPr>
    </w:p>
    <w:p w14:paraId="33B4AC2F" w14:textId="77777777" w:rsidR="006E4618" w:rsidRPr="00240B7F" w:rsidRDefault="006E4618" w:rsidP="000B0552">
      <w:pPr>
        <w:pStyle w:val="REG-Pa"/>
      </w:pPr>
      <w:r w:rsidRPr="00240B7F">
        <w:t>(b)</w:t>
      </w:r>
      <w:r w:rsidRPr="00240B7F">
        <w:tab/>
        <w:t>in the case of a meeting convened in terms of section 65, comply with subsection (3)(b) of that section,</w:t>
      </w:r>
    </w:p>
    <w:p w14:paraId="353E45B7" w14:textId="77777777" w:rsidR="006E4618" w:rsidRPr="00240B7F" w:rsidRDefault="006E4618" w:rsidP="000B0552">
      <w:pPr>
        <w:pStyle w:val="REG-Pa"/>
      </w:pPr>
    </w:p>
    <w:p w14:paraId="310551A0" w14:textId="77777777" w:rsidR="006E4618" w:rsidRPr="00240B7F" w:rsidRDefault="006E4618" w:rsidP="003E47AB">
      <w:pPr>
        <w:pStyle w:val="REG-Pa"/>
        <w:ind w:left="0" w:firstLine="0"/>
      </w:pPr>
      <w:r w:rsidRPr="00240B7F">
        <w:t>not later than 10 days before the date for which the meeting is convened.</w:t>
      </w:r>
    </w:p>
    <w:p w14:paraId="3419404A" w14:textId="77777777" w:rsidR="006E4618" w:rsidRPr="00240B7F" w:rsidRDefault="006E4618" w:rsidP="000B0552">
      <w:pPr>
        <w:pStyle w:val="REG-Pa"/>
        <w:rPr>
          <w:szCs w:val="24"/>
        </w:rPr>
      </w:pPr>
    </w:p>
    <w:p w14:paraId="47C43691" w14:textId="77777777" w:rsidR="006E4618" w:rsidRPr="00240B7F" w:rsidRDefault="006E4618" w:rsidP="005431D7">
      <w:pPr>
        <w:pStyle w:val="REG-P0"/>
        <w:rPr>
          <w:b/>
        </w:rPr>
      </w:pPr>
      <w:r w:rsidRPr="00240B7F">
        <w:rPr>
          <w:b/>
        </w:rPr>
        <w:t>Temporary closure of licensed premises in certain circumstances</w:t>
      </w:r>
    </w:p>
    <w:p w14:paraId="4D6E30CA" w14:textId="77777777" w:rsidR="006E4618" w:rsidRPr="00240B7F" w:rsidRDefault="006E4618" w:rsidP="005431D7">
      <w:pPr>
        <w:pStyle w:val="REG-P0"/>
        <w:rPr>
          <w:b/>
        </w:rPr>
      </w:pPr>
    </w:p>
    <w:p w14:paraId="1752A69A" w14:textId="77777777" w:rsidR="006E4618" w:rsidRPr="00240B7F" w:rsidRDefault="006E4618" w:rsidP="005431D7">
      <w:pPr>
        <w:pStyle w:val="REG-P1"/>
      </w:pPr>
      <w:r w:rsidRPr="00240B7F">
        <w:rPr>
          <w:b/>
        </w:rPr>
        <w:t>63.</w:t>
      </w:r>
      <w:r w:rsidRPr="00240B7F">
        <w:tab/>
        <w:t xml:space="preserve">(1) </w:t>
      </w:r>
      <w:r w:rsidR="005431D7" w:rsidRPr="00240B7F">
        <w:tab/>
      </w:r>
      <w:r w:rsidRPr="00240B7F">
        <w:t>An order for the temporary closure of any licensed premises in situations contemplated in section 66(1) of the Act, must be issued in the form as set out in Form 40.</w:t>
      </w:r>
    </w:p>
    <w:p w14:paraId="58CE2707" w14:textId="77777777" w:rsidR="006E4618" w:rsidRPr="00240B7F" w:rsidRDefault="006E4618" w:rsidP="005431D7">
      <w:pPr>
        <w:pStyle w:val="REG-P1"/>
      </w:pPr>
    </w:p>
    <w:p w14:paraId="77BC2383" w14:textId="77777777" w:rsidR="006E4618" w:rsidRPr="00240B7F" w:rsidRDefault="006E4618" w:rsidP="005431D7">
      <w:pPr>
        <w:pStyle w:val="REG-P1"/>
      </w:pPr>
      <w:r w:rsidRPr="00240B7F">
        <w:t>(2)</w:t>
      </w:r>
      <w:r w:rsidRPr="00240B7F">
        <w:tab/>
        <w:t>The person issuing the order must cause the order to be served on the licensee of the licensed premises concerned, or, if the licensee is not available, on the manager of the licensed business or, if neither the licensee or the manager is available, on any other person who, in the opinion of the person serving the order, appears to be in charge of the licensed premises and to be over the age of 18 years.</w:t>
      </w:r>
    </w:p>
    <w:p w14:paraId="07AB4EFB" w14:textId="77777777" w:rsidR="006E4618" w:rsidRPr="00240B7F" w:rsidRDefault="006E4618" w:rsidP="005431D7">
      <w:pPr>
        <w:pStyle w:val="REG-P1"/>
        <w:rPr>
          <w:szCs w:val="24"/>
        </w:rPr>
      </w:pPr>
    </w:p>
    <w:p w14:paraId="5201A65C" w14:textId="77777777" w:rsidR="006E4618" w:rsidRPr="00240B7F" w:rsidRDefault="006E4618" w:rsidP="005431D7">
      <w:pPr>
        <w:pStyle w:val="REG-P1"/>
      </w:pPr>
      <w:r w:rsidRPr="00240B7F">
        <w:t>(3)</w:t>
      </w:r>
      <w:r w:rsidRPr="00240B7F">
        <w:tab/>
        <w:t>The cancellation of an order in terms of section 66(3) of the Act must be issued in the form as set out in Form 41 and be served in the manner prescribed by subregulation (2).</w:t>
      </w:r>
    </w:p>
    <w:p w14:paraId="2457F396" w14:textId="77777777" w:rsidR="006E4618" w:rsidRPr="00240B7F" w:rsidRDefault="006E4618" w:rsidP="005431D7">
      <w:pPr>
        <w:pStyle w:val="REG-P1"/>
      </w:pPr>
    </w:p>
    <w:p w14:paraId="5D288500" w14:textId="77777777" w:rsidR="006E4618" w:rsidRPr="00240B7F" w:rsidRDefault="006E4618" w:rsidP="005431D7">
      <w:pPr>
        <w:pStyle w:val="REG-P1"/>
      </w:pPr>
      <w:r w:rsidRPr="00240B7F">
        <w:t>(4)</w:t>
      </w:r>
      <w:r w:rsidRPr="00240B7F">
        <w:tab/>
        <w:t>If an order referred to in subregulation (1) or a cancellation order referred to in subregulation (3) is issued by a person contemplated in section 66(1) of the Act other than the magistrate of the district, that person must deliver a copy of the order or cancellation order concerned to the magistrate of the district.</w:t>
      </w:r>
    </w:p>
    <w:p w14:paraId="76834416" w14:textId="77777777" w:rsidR="006E4618" w:rsidRPr="00240B7F" w:rsidRDefault="006E4618" w:rsidP="005431D7">
      <w:pPr>
        <w:pStyle w:val="REG-P0"/>
        <w:rPr>
          <w:b/>
        </w:rPr>
      </w:pPr>
    </w:p>
    <w:p w14:paraId="24D80032" w14:textId="77777777" w:rsidR="006E4618" w:rsidRPr="00240B7F" w:rsidRDefault="006E4618" w:rsidP="005431D7">
      <w:pPr>
        <w:pStyle w:val="REG-P0"/>
        <w:rPr>
          <w:b/>
          <w:szCs w:val="20"/>
        </w:rPr>
      </w:pPr>
      <w:r w:rsidRPr="00240B7F">
        <w:rPr>
          <w:b/>
          <w:szCs w:val="20"/>
        </w:rPr>
        <w:t>Request by magistrate for report in relation to application</w:t>
      </w:r>
    </w:p>
    <w:p w14:paraId="0D8C4FEA" w14:textId="77777777" w:rsidR="006E4618" w:rsidRPr="00240B7F" w:rsidRDefault="006E4618" w:rsidP="005431D7">
      <w:pPr>
        <w:pStyle w:val="REG-P0"/>
        <w:rPr>
          <w:b/>
        </w:rPr>
      </w:pPr>
    </w:p>
    <w:p w14:paraId="5AE27E00" w14:textId="7B462547" w:rsidR="006E4618" w:rsidRPr="00240B7F" w:rsidRDefault="006E4618" w:rsidP="003E47AB">
      <w:pPr>
        <w:pStyle w:val="REG-P1"/>
      </w:pPr>
      <w:r w:rsidRPr="00240B7F">
        <w:rPr>
          <w:b/>
        </w:rPr>
        <w:t>64.</w:t>
      </w:r>
      <w:r w:rsidRPr="00240B7F">
        <w:tab/>
        <w:t>A request in terms of section 32(3)(a) by a magistrate to any person or authority for</w:t>
      </w:r>
      <w:r w:rsidR="005E07E7">
        <w:t xml:space="preserve"> a report in relation to an application </w:t>
      </w:r>
      <w:r w:rsidRPr="00240B7F">
        <w:t>or an applicant, must -</w:t>
      </w:r>
    </w:p>
    <w:p w14:paraId="3E08B678" w14:textId="77777777" w:rsidR="006E4618" w:rsidRPr="00240B7F" w:rsidRDefault="006E4618" w:rsidP="006E4618">
      <w:pPr>
        <w:pStyle w:val="REG-P0"/>
      </w:pPr>
    </w:p>
    <w:p w14:paraId="6F4CE5B8" w14:textId="77777777" w:rsidR="006E4618" w:rsidRPr="00240B7F" w:rsidRDefault="006E4618" w:rsidP="005431D7">
      <w:pPr>
        <w:pStyle w:val="REG-Pa"/>
      </w:pPr>
      <w:r w:rsidRPr="00240B7F">
        <w:t>(a)</w:t>
      </w:r>
      <w:r w:rsidRPr="00240B7F">
        <w:tab/>
        <w:t>be in writing;</w:t>
      </w:r>
    </w:p>
    <w:p w14:paraId="7415B2A9" w14:textId="77777777" w:rsidR="006E4618" w:rsidRPr="00240B7F" w:rsidRDefault="006E4618" w:rsidP="005431D7">
      <w:pPr>
        <w:pStyle w:val="REG-Pa"/>
      </w:pPr>
    </w:p>
    <w:p w14:paraId="7F73F01B" w14:textId="77777777" w:rsidR="006E4618" w:rsidRPr="00240B7F" w:rsidRDefault="006E4618" w:rsidP="005431D7">
      <w:pPr>
        <w:pStyle w:val="REG-Pa"/>
      </w:pPr>
      <w:r w:rsidRPr="00240B7F">
        <w:t>(b)</w:t>
      </w:r>
      <w:r w:rsidRPr="00240B7F">
        <w:tab/>
        <w:t>specify the information which is required to be furnished in the report; and</w:t>
      </w:r>
    </w:p>
    <w:p w14:paraId="1DCF3F9C" w14:textId="77777777" w:rsidR="006E4618" w:rsidRPr="00240B7F" w:rsidRDefault="006E4618" w:rsidP="005431D7">
      <w:pPr>
        <w:pStyle w:val="REG-Pa"/>
        <w:rPr>
          <w:szCs w:val="24"/>
        </w:rPr>
      </w:pPr>
    </w:p>
    <w:p w14:paraId="32C80AA1" w14:textId="77777777" w:rsidR="006E4618" w:rsidRPr="00240B7F" w:rsidRDefault="006E4618" w:rsidP="005431D7">
      <w:pPr>
        <w:pStyle w:val="REG-Pa"/>
      </w:pPr>
      <w:r w:rsidRPr="00240B7F">
        <w:t>(c)</w:t>
      </w:r>
      <w:r w:rsidRPr="00240B7F">
        <w:tab/>
        <w:t>be delivered or sent by registered post to the person or authority to which the request is directed.</w:t>
      </w:r>
    </w:p>
    <w:p w14:paraId="3F4C9CDA" w14:textId="77777777" w:rsidR="006E4618" w:rsidRPr="00240B7F" w:rsidRDefault="006E4618" w:rsidP="005431D7">
      <w:pPr>
        <w:pStyle w:val="REG-P0"/>
        <w:rPr>
          <w:b/>
          <w:szCs w:val="24"/>
        </w:rPr>
      </w:pPr>
    </w:p>
    <w:p w14:paraId="792A3347" w14:textId="77777777" w:rsidR="006E4618" w:rsidRPr="00240B7F" w:rsidRDefault="006E4618" w:rsidP="005431D7">
      <w:pPr>
        <w:pStyle w:val="REG-P0"/>
        <w:rPr>
          <w:b/>
          <w:szCs w:val="20"/>
        </w:rPr>
      </w:pPr>
      <w:r w:rsidRPr="00240B7F">
        <w:rPr>
          <w:b/>
          <w:szCs w:val="20"/>
        </w:rPr>
        <w:t>Payment of fees</w:t>
      </w:r>
    </w:p>
    <w:p w14:paraId="62FE340F" w14:textId="77777777" w:rsidR="006E4618" w:rsidRPr="00240B7F" w:rsidRDefault="006E4618" w:rsidP="005431D7">
      <w:pPr>
        <w:pStyle w:val="REG-P0"/>
        <w:rPr>
          <w:b/>
        </w:rPr>
      </w:pPr>
    </w:p>
    <w:p w14:paraId="4D201AA9" w14:textId="77777777" w:rsidR="006E4618" w:rsidRPr="00240B7F" w:rsidRDefault="006E4618" w:rsidP="005431D7">
      <w:pPr>
        <w:pStyle w:val="REG-P1"/>
      </w:pPr>
      <w:r w:rsidRPr="00240B7F">
        <w:rPr>
          <w:b/>
        </w:rPr>
        <w:t>65.</w:t>
      </w:r>
      <w:r w:rsidRPr="00240B7F">
        <w:tab/>
        <w:t xml:space="preserve">(1) </w:t>
      </w:r>
      <w:r w:rsidR="005431D7" w:rsidRPr="00240B7F">
        <w:tab/>
      </w:r>
      <w:r w:rsidRPr="00240B7F">
        <w:t xml:space="preserve">Application fees, licence fees and annual </w:t>
      </w:r>
      <w:r w:rsidR="003E47AB" w:rsidRPr="00240B7F">
        <w:rPr>
          <w:rFonts w:eastAsia="Arial"/>
        </w:rPr>
        <w:t>l</w:t>
      </w:r>
      <w:r w:rsidR="003E47AB" w:rsidRPr="00240B7F">
        <w:t>icence</w:t>
      </w:r>
      <w:r w:rsidRPr="00240B7F">
        <w:t xml:space="preserve"> fees referred to in section 22 of the Act and fees payable in terms of these regulations, must be paid -</w:t>
      </w:r>
    </w:p>
    <w:p w14:paraId="63AB9EDB" w14:textId="77777777" w:rsidR="006E4618" w:rsidRPr="00240B7F" w:rsidRDefault="006E4618" w:rsidP="005431D7">
      <w:pPr>
        <w:pStyle w:val="REG-P1"/>
      </w:pPr>
    </w:p>
    <w:p w14:paraId="49FA331D" w14:textId="77777777" w:rsidR="006E4618" w:rsidRPr="00240B7F" w:rsidRDefault="006E4618" w:rsidP="005431D7">
      <w:pPr>
        <w:pStyle w:val="REG-Pa"/>
      </w:pPr>
      <w:r w:rsidRPr="00240B7F">
        <w:t>(a)</w:t>
      </w:r>
      <w:r w:rsidRPr="00240B7F">
        <w:tab/>
        <w:t>in relation to licensed premises or premises to which an application in terms of the Act relates, to the magistrate of the district in which the premises are situated; or</w:t>
      </w:r>
    </w:p>
    <w:p w14:paraId="1E87CD88" w14:textId="77777777" w:rsidR="006E4618" w:rsidRPr="00240B7F" w:rsidRDefault="006E4618" w:rsidP="005431D7">
      <w:pPr>
        <w:pStyle w:val="REG-Pa"/>
        <w:rPr>
          <w:szCs w:val="24"/>
        </w:rPr>
      </w:pPr>
    </w:p>
    <w:p w14:paraId="5AE4A6C2" w14:textId="77777777" w:rsidR="006E4618" w:rsidRPr="00240B7F" w:rsidRDefault="006E4618" w:rsidP="005431D7">
      <w:pPr>
        <w:pStyle w:val="REG-Pa"/>
      </w:pPr>
      <w:r w:rsidRPr="00240B7F">
        <w:t>(b)</w:t>
      </w:r>
      <w:r w:rsidRPr="00240B7F">
        <w:tab/>
        <w:t>in relation to premises contemplated in regulation 13(4), not being immovable premises, to the magistrate of the district referred to in that regulation.</w:t>
      </w:r>
    </w:p>
    <w:p w14:paraId="10DE3DD7" w14:textId="77777777" w:rsidR="006E4618" w:rsidRPr="00240B7F" w:rsidRDefault="006E4618" w:rsidP="005431D7">
      <w:pPr>
        <w:pStyle w:val="REG-Pa"/>
      </w:pPr>
    </w:p>
    <w:p w14:paraId="38F72105" w14:textId="77777777" w:rsidR="006E4618" w:rsidRPr="00240B7F" w:rsidRDefault="006E4618" w:rsidP="005431D7">
      <w:pPr>
        <w:pStyle w:val="REG-P1"/>
      </w:pPr>
      <w:r w:rsidRPr="00240B7F">
        <w:t>(2)</w:t>
      </w:r>
      <w:r w:rsidRPr="00240B7F">
        <w:tab/>
        <w:t>Payment of any fees referred to in subregulation (1) may not be accepted unless the relevant application, licence, certificate or authority, as the case may be, in respect of which the fees are payable, is produced to the magistrate.</w:t>
      </w:r>
    </w:p>
    <w:p w14:paraId="7BBA9454" w14:textId="77777777" w:rsidR="006E4618" w:rsidRPr="00240B7F" w:rsidRDefault="006E4618" w:rsidP="005431D7">
      <w:pPr>
        <w:pStyle w:val="REG-P1"/>
        <w:rPr>
          <w:szCs w:val="24"/>
        </w:rPr>
      </w:pPr>
    </w:p>
    <w:p w14:paraId="3FD960B6" w14:textId="77777777" w:rsidR="006E4618" w:rsidRPr="00240B7F" w:rsidRDefault="006E4618" w:rsidP="005431D7">
      <w:pPr>
        <w:pStyle w:val="REG-P0"/>
        <w:rPr>
          <w:b/>
          <w:szCs w:val="20"/>
        </w:rPr>
      </w:pPr>
      <w:r w:rsidRPr="00240B7F">
        <w:rPr>
          <w:b/>
          <w:szCs w:val="20"/>
        </w:rPr>
        <w:t>Manner of display of notices on notice board</w:t>
      </w:r>
    </w:p>
    <w:p w14:paraId="11600C3F" w14:textId="77777777" w:rsidR="006E4618" w:rsidRPr="00240B7F" w:rsidRDefault="006E4618" w:rsidP="005431D7">
      <w:pPr>
        <w:pStyle w:val="REG-P0"/>
        <w:rPr>
          <w:b/>
          <w:szCs w:val="24"/>
        </w:rPr>
      </w:pPr>
    </w:p>
    <w:p w14:paraId="2CC29678" w14:textId="1A5D91AA" w:rsidR="006E4618" w:rsidRPr="00240B7F" w:rsidRDefault="006E4618" w:rsidP="005431D7">
      <w:pPr>
        <w:pStyle w:val="REG-P1"/>
      </w:pPr>
      <w:r w:rsidRPr="00240B7F">
        <w:rPr>
          <w:b/>
        </w:rPr>
        <w:t>66.</w:t>
      </w:r>
      <w:r w:rsidRPr="00240B7F">
        <w:tab/>
      </w:r>
      <w:r w:rsidRPr="00240B7F">
        <w:rPr>
          <w:szCs w:val="20"/>
        </w:rPr>
        <w:t>(</w:t>
      </w:r>
      <w:r w:rsidRPr="00240B7F">
        <w:t xml:space="preserve">1) </w:t>
      </w:r>
      <w:r w:rsidR="005431D7" w:rsidRPr="00240B7F">
        <w:tab/>
      </w:r>
      <w:r w:rsidRPr="00240B7F">
        <w:t>Notices which i</w:t>
      </w:r>
      <w:r w:rsidR="003E47AB" w:rsidRPr="00240B7F">
        <w:t>n terms of these regulations are</w:t>
      </w:r>
      <w:r w:rsidRPr="00240B7F">
        <w:t xml:space="preserve"> required to be displayed on a notice board at the seat of a Committee or at a magistrate</w:t>
      </w:r>
      <w:r w:rsidR="009E4688">
        <w:t>’</w:t>
      </w:r>
      <w:r w:rsidRPr="00240B7F">
        <w:t>s court, may</w:t>
      </w:r>
      <w:r w:rsidR="005431D7" w:rsidRPr="00240B7F">
        <w:t xml:space="preserve"> </w:t>
      </w:r>
      <w:r w:rsidRPr="00240B7F">
        <w:t>-</w:t>
      </w:r>
    </w:p>
    <w:p w14:paraId="40133B4E" w14:textId="77777777" w:rsidR="005431D7" w:rsidRPr="00240B7F" w:rsidRDefault="005431D7" w:rsidP="006E4618">
      <w:pPr>
        <w:pStyle w:val="REG-P0"/>
      </w:pPr>
    </w:p>
    <w:p w14:paraId="3CD704A4" w14:textId="77777777" w:rsidR="006E4618" w:rsidRPr="00240B7F" w:rsidRDefault="006E4618" w:rsidP="005431D7">
      <w:pPr>
        <w:pStyle w:val="REG-Pa"/>
      </w:pPr>
      <w:r w:rsidRPr="00240B7F">
        <w:t>(a)</w:t>
      </w:r>
      <w:r w:rsidRPr="00240B7F">
        <w:tab/>
        <w:t>be contained in bound volumes, with an index of their contents, affixed to the notice board; or</w:t>
      </w:r>
    </w:p>
    <w:p w14:paraId="1FD9D13C" w14:textId="77777777" w:rsidR="006E4618" w:rsidRPr="00240B7F" w:rsidRDefault="006E4618" w:rsidP="005431D7">
      <w:pPr>
        <w:pStyle w:val="REG-Pa"/>
      </w:pPr>
    </w:p>
    <w:p w14:paraId="023CB37B" w14:textId="77777777" w:rsidR="006E4618" w:rsidRPr="00240B7F" w:rsidRDefault="006E4618" w:rsidP="005431D7">
      <w:pPr>
        <w:pStyle w:val="REG-Pa"/>
      </w:pPr>
      <w:r w:rsidRPr="00240B7F">
        <w:t>(b)</w:t>
      </w:r>
      <w:r w:rsidRPr="00240B7F">
        <w:tab/>
        <w:t>may be retained for inspection in an office of the secretary of a Committee or of the magistrate, as the case may be, provided a notice in writing, the letters whereof must be at least one centimetre in height, is displayed on the notice board stating</w:t>
      </w:r>
      <w:r w:rsidR="005431D7" w:rsidRPr="00240B7F">
        <w:t xml:space="preserve"> </w:t>
      </w:r>
      <w:r w:rsidRPr="00240B7F">
        <w:t>-</w:t>
      </w:r>
    </w:p>
    <w:p w14:paraId="6DBE3080" w14:textId="77777777" w:rsidR="006E4618" w:rsidRPr="00240B7F" w:rsidRDefault="006E4618" w:rsidP="005431D7">
      <w:pPr>
        <w:pStyle w:val="REG-Pa"/>
      </w:pPr>
    </w:p>
    <w:p w14:paraId="34578EE5" w14:textId="77777777" w:rsidR="006E4618" w:rsidRPr="00240B7F" w:rsidRDefault="006E4618" w:rsidP="005431D7">
      <w:pPr>
        <w:pStyle w:val="REG-Pi"/>
      </w:pPr>
      <w:r w:rsidRPr="00240B7F">
        <w:t>(i)</w:t>
      </w:r>
      <w:r w:rsidRPr="00240B7F">
        <w:tab/>
        <w:t>that the notices of application are available for inspection; and</w:t>
      </w:r>
    </w:p>
    <w:p w14:paraId="1E11C36E" w14:textId="77777777" w:rsidR="006E4618" w:rsidRPr="00240B7F" w:rsidRDefault="006E4618" w:rsidP="005431D7">
      <w:pPr>
        <w:pStyle w:val="REG-Pi"/>
      </w:pPr>
    </w:p>
    <w:p w14:paraId="2A831D71" w14:textId="77777777" w:rsidR="006E4618" w:rsidRPr="00240B7F" w:rsidRDefault="006E4618" w:rsidP="005431D7">
      <w:pPr>
        <w:pStyle w:val="REG-Pi"/>
      </w:pPr>
      <w:r w:rsidRPr="00240B7F">
        <w:t>(ii)</w:t>
      </w:r>
      <w:r w:rsidRPr="00240B7F">
        <w:tab/>
        <w:t>the office number where they can be inspected.</w:t>
      </w:r>
    </w:p>
    <w:p w14:paraId="030D40A9" w14:textId="77777777" w:rsidR="006E4618" w:rsidRPr="00240B7F" w:rsidRDefault="006E4618" w:rsidP="005431D7">
      <w:pPr>
        <w:pStyle w:val="REG-Pi"/>
        <w:rPr>
          <w:szCs w:val="24"/>
        </w:rPr>
      </w:pPr>
    </w:p>
    <w:p w14:paraId="2E76473F" w14:textId="77777777" w:rsidR="006E4618" w:rsidRPr="00240B7F" w:rsidRDefault="006E4618" w:rsidP="005431D7">
      <w:pPr>
        <w:pStyle w:val="REG-P0"/>
        <w:rPr>
          <w:b/>
          <w:szCs w:val="20"/>
        </w:rPr>
      </w:pPr>
      <w:r w:rsidRPr="00240B7F">
        <w:rPr>
          <w:b/>
          <w:szCs w:val="20"/>
        </w:rPr>
        <w:t>Commencement of meetings</w:t>
      </w:r>
    </w:p>
    <w:p w14:paraId="0A980A0B" w14:textId="77777777" w:rsidR="006E4618" w:rsidRPr="00240B7F" w:rsidRDefault="006E4618" w:rsidP="005431D7">
      <w:pPr>
        <w:pStyle w:val="REG-P0"/>
        <w:rPr>
          <w:b/>
        </w:rPr>
      </w:pPr>
    </w:p>
    <w:p w14:paraId="05C5FD6D" w14:textId="77777777" w:rsidR="006E4618" w:rsidRPr="00240B7F" w:rsidRDefault="006E4618" w:rsidP="005431D7">
      <w:pPr>
        <w:pStyle w:val="REG-P1"/>
      </w:pPr>
      <w:r w:rsidRPr="00240B7F">
        <w:rPr>
          <w:b/>
        </w:rPr>
        <w:t>67.</w:t>
      </w:r>
      <w:r w:rsidRPr="00240B7F">
        <w:rPr>
          <w:b/>
        </w:rPr>
        <w:tab/>
      </w:r>
      <w:r w:rsidRPr="00240B7F">
        <w:t>Unless otherwise provided in the Act or these regulations, a Committee or magistrate, as the case may be, shall commence with a meeting convened in terms of the Act or of these regulations at 09:00 or as soon thereafter as may be practicable.</w:t>
      </w:r>
    </w:p>
    <w:p w14:paraId="1797DF45" w14:textId="77777777" w:rsidR="006E4618" w:rsidRPr="00240B7F" w:rsidRDefault="006E4618" w:rsidP="005431D7">
      <w:pPr>
        <w:pStyle w:val="REG-P0"/>
        <w:rPr>
          <w:b/>
        </w:rPr>
      </w:pPr>
    </w:p>
    <w:p w14:paraId="385D1509" w14:textId="77777777" w:rsidR="006E4618" w:rsidRPr="00240B7F" w:rsidRDefault="006E4618" w:rsidP="005431D7">
      <w:pPr>
        <w:pStyle w:val="REG-P0"/>
        <w:rPr>
          <w:b/>
          <w:szCs w:val="20"/>
        </w:rPr>
      </w:pPr>
      <w:r w:rsidRPr="00240B7F">
        <w:rPr>
          <w:b/>
          <w:szCs w:val="20"/>
        </w:rPr>
        <w:t>Manner in which notice shall be given or documents served</w:t>
      </w:r>
    </w:p>
    <w:p w14:paraId="65FCD23C" w14:textId="77777777" w:rsidR="006E4618" w:rsidRPr="00240B7F" w:rsidRDefault="006E4618" w:rsidP="005431D7">
      <w:pPr>
        <w:pStyle w:val="REG-P0"/>
        <w:rPr>
          <w:b/>
        </w:rPr>
      </w:pPr>
    </w:p>
    <w:p w14:paraId="2F1A2B14" w14:textId="77777777" w:rsidR="006E4618" w:rsidRPr="00240B7F" w:rsidRDefault="006E4618" w:rsidP="005431D7">
      <w:pPr>
        <w:pStyle w:val="REG-P1"/>
      </w:pPr>
      <w:r w:rsidRPr="00240B7F">
        <w:rPr>
          <w:b/>
        </w:rPr>
        <w:t>68.</w:t>
      </w:r>
      <w:r w:rsidRPr="00240B7F">
        <w:tab/>
        <w:t xml:space="preserve">(1) </w:t>
      </w:r>
      <w:r w:rsidR="005431D7" w:rsidRPr="00240B7F">
        <w:tab/>
      </w:r>
      <w:r w:rsidRPr="00240B7F">
        <w:t>Unless otherwise provided for in the Act or in these regulations, any notice to be given or anything to be notified or any document to be served to or on any person in terms of these regulations must</w:t>
      </w:r>
      <w:r w:rsidR="005431D7" w:rsidRPr="00240B7F">
        <w:t xml:space="preserve"> </w:t>
      </w:r>
      <w:r w:rsidRPr="00240B7F">
        <w:t>-</w:t>
      </w:r>
    </w:p>
    <w:p w14:paraId="19F36B98" w14:textId="77777777" w:rsidR="006E4618" w:rsidRPr="00240B7F" w:rsidRDefault="006E4618" w:rsidP="005431D7">
      <w:pPr>
        <w:pStyle w:val="REG-P1"/>
      </w:pPr>
    </w:p>
    <w:p w14:paraId="2A736B14" w14:textId="77777777" w:rsidR="006E4618" w:rsidRPr="00240B7F" w:rsidRDefault="006E4618" w:rsidP="005431D7">
      <w:pPr>
        <w:pStyle w:val="REG-Pa"/>
      </w:pPr>
      <w:r w:rsidRPr="00240B7F">
        <w:t>(a)</w:t>
      </w:r>
      <w:r w:rsidRPr="00240B7F">
        <w:tab/>
        <w:t>be in writing in the official language; and</w:t>
      </w:r>
    </w:p>
    <w:p w14:paraId="28DFB556" w14:textId="77777777" w:rsidR="006E4618" w:rsidRPr="00240B7F" w:rsidRDefault="006E4618" w:rsidP="005431D7">
      <w:pPr>
        <w:pStyle w:val="REG-Pa"/>
        <w:rPr>
          <w:szCs w:val="24"/>
        </w:rPr>
      </w:pPr>
    </w:p>
    <w:p w14:paraId="293C5A44" w14:textId="77777777" w:rsidR="006E4618" w:rsidRPr="00240B7F" w:rsidRDefault="006E4618" w:rsidP="005431D7">
      <w:pPr>
        <w:pStyle w:val="REG-Pa"/>
      </w:pPr>
      <w:r w:rsidRPr="00240B7F">
        <w:t>(b)</w:t>
      </w:r>
      <w:r w:rsidRPr="00240B7F">
        <w:tab/>
        <w:t>be given, notified or served by means of delivery by hand or dispatch by registered post to the person concerned.</w:t>
      </w:r>
    </w:p>
    <w:p w14:paraId="0B5FBB1F" w14:textId="77777777" w:rsidR="006E4618" w:rsidRPr="00240B7F" w:rsidRDefault="006E4618" w:rsidP="005431D7">
      <w:pPr>
        <w:pStyle w:val="REG-Pa"/>
      </w:pPr>
    </w:p>
    <w:p w14:paraId="729A549F" w14:textId="77777777" w:rsidR="006E4618" w:rsidRPr="00240B7F" w:rsidRDefault="006E4618" w:rsidP="005431D7">
      <w:pPr>
        <w:pStyle w:val="REG-P1"/>
      </w:pPr>
      <w:r w:rsidRPr="00240B7F">
        <w:t>(3)</w:t>
      </w:r>
      <w:r w:rsidRPr="00240B7F">
        <w:tab/>
        <w:t>A notice sent by registered post shall be deemed, unless the contrary is proved, to have been delivered to the addressee on a date five days after the date on which the notice was delivered at a post office for dispatch.</w:t>
      </w:r>
    </w:p>
    <w:p w14:paraId="25AD5917" w14:textId="77777777" w:rsidR="006E4618" w:rsidRPr="00240B7F" w:rsidRDefault="006E4618" w:rsidP="005431D7">
      <w:pPr>
        <w:pStyle w:val="REG-P1"/>
        <w:rPr>
          <w:szCs w:val="24"/>
        </w:rPr>
      </w:pPr>
    </w:p>
    <w:p w14:paraId="063F8E9E" w14:textId="77777777" w:rsidR="006E4618" w:rsidRPr="00240B7F" w:rsidRDefault="003E47AB" w:rsidP="005431D7">
      <w:pPr>
        <w:pStyle w:val="REG-P1"/>
      </w:pPr>
      <w:r w:rsidRPr="00240B7F">
        <w:t>(2)</w:t>
      </w:r>
      <w:r w:rsidRPr="00240B7F">
        <w:tab/>
      </w:r>
      <w:r w:rsidR="006E4618" w:rsidRPr="00240B7F">
        <w:t>In a region where newspapers are not circulated or not regularly circulated, a notice prescribed to be published in a newspaper may be publicly communicated by broadcast through a local radio service.</w:t>
      </w:r>
    </w:p>
    <w:p w14:paraId="4F4EECE8" w14:textId="77777777" w:rsidR="005431D7" w:rsidRPr="00240B7F" w:rsidRDefault="005431D7" w:rsidP="005431D7">
      <w:pPr>
        <w:pStyle w:val="REG-P1"/>
      </w:pPr>
    </w:p>
    <w:p w14:paraId="21E37240" w14:textId="77777777" w:rsidR="005431D7" w:rsidRPr="00240B7F" w:rsidRDefault="003E47AB" w:rsidP="005431D7">
      <w:pPr>
        <w:pStyle w:val="REG-Amend"/>
      </w:pPr>
      <w:r w:rsidRPr="00240B7F">
        <w:t>[T</w:t>
      </w:r>
      <w:r w:rsidR="005431D7" w:rsidRPr="00240B7F">
        <w:t>he subregulation</w:t>
      </w:r>
      <w:r w:rsidRPr="00240B7F">
        <w:t xml:space="preserve">s in regulation 68 should be numbered </w:t>
      </w:r>
      <w:r w:rsidRPr="00240B7F">
        <w:br/>
        <w:t xml:space="preserve">(1), </w:t>
      </w:r>
      <w:r w:rsidR="005431D7" w:rsidRPr="00240B7F">
        <w:t xml:space="preserve">(2) </w:t>
      </w:r>
      <w:r w:rsidRPr="00240B7F">
        <w:t>and (3) instead of (1), (3) and (2).]</w:t>
      </w:r>
    </w:p>
    <w:p w14:paraId="2DA2BF4B" w14:textId="77777777" w:rsidR="006E4618" w:rsidRPr="00240B7F" w:rsidRDefault="006E4618" w:rsidP="005431D7">
      <w:pPr>
        <w:pStyle w:val="REG-P1"/>
        <w:rPr>
          <w:szCs w:val="24"/>
        </w:rPr>
      </w:pPr>
    </w:p>
    <w:p w14:paraId="57916302" w14:textId="77777777" w:rsidR="006E4618" w:rsidRPr="00240B7F" w:rsidRDefault="006E4618" w:rsidP="00F005E9">
      <w:pPr>
        <w:pStyle w:val="REG-P0"/>
        <w:jc w:val="center"/>
        <w:rPr>
          <w:b/>
        </w:rPr>
      </w:pPr>
      <w:r w:rsidRPr="00240B7F">
        <w:rPr>
          <w:b/>
        </w:rPr>
        <w:t>PART XIV</w:t>
      </w:r>
    </w:p>
    <w:p w14:paraId="7F90177E" w14:textId="77777777" w:rsidR="00F005E9" w:rsidRPr="00240B7F" w:rsidRDefault="006E4618" w:rsidP="00F005E9">
      <w:pPr>
        <w:pStyle w:val="REG-P0"/>
        <w:jc w:val="center"/>
        <w:rPr>
          <w:b/>
        </w:rPr>
      </w:pPr>
      <w:r w:rsidRPr="00240B7F">
        <w:rPr>
          <w:b/>
        </w:rPr>
        <w:t>TIMES OF BUSINESS FOR SALE, SUPPLY OR</w:t>
      </w:r>
    </w:p>
    <w:p w14:paraId="55E23FD2" w14:textId="77777777" w:rsidR="006E4618" w:rsidRPr="00240B7F" w:rsidRDefault="006E4618" w:rsidP="00F005E9">
      <w:pPr>
        <w:pStyle w:val="REG-P0"/>
        <w:jc w:val="center"/>
        <w:rPr>
          <w:b/>
        </w:rPr>
      </w:pPr>
      <w:r w:rsidRPr="00240B7F">
        <w:rPr>
          <w:b/>
        </w:rPr>
        <w:t>DELIVERY OF LIQUOR</w:t>
      </w:r>
    </w:p>
    <w:p w14:paraId="63B74FA7" w14:textId="77777777" w:rsidR="006E4618" w:rsidRPr="00240B7F" w:rsidRDefault="006E4618" w:rsidP="00F005E9">
      <w:pPr>
        <w:pStyle w:val="REG-P0"/>
        <w:rPr>
          <w:b/>
          <w:szCs w:val="24"/>
        </w:rPr>
      </w:pPr>
    </w:p>
    <w:p w14:paraId="0A7796E2" w14:textId="77777777" w:rsidR="006E4618" w:rsidRPr="00240B7F" w:rsidRDefault="006E4618" w:rsidP="00F005E9">
      <w:pPr>
        <w:pStyle w:val="REG-P0"/>
        <w:rPr>
          <w:b/>
          <w:szCs w:val="20"/>
        </w:rPr>
      </w:pPr>
      <w:r w:rsidRPr="00240B7F">
        <w:rPr>
          <w:b/>
          <w:szCs w:val="20"/>
        </w:rPr>
        <w:t>Times of business applicable to bottle store licence</w:t>
      </w:r>
    </w:p>
    <w:p w14:paraId="28E40E15" w14:textId="77777777" w:rsidR="006E4618" w:rsidRPr="00240B7F" w:rsidRDefault="006E4618" w:rsidP="00F005E9">
      <w:pPr>
        <w:pStyle w:val="REG-P0"/>
        <w:rPr>
          <w:b/>
          <w:szCs w:val="24"/>
        </w:rPr>
      </w:pPr>
    </w:p>
    <w:p w14:paraId="4FFCF506" w14:textId="77777777" w:rsidR="006E4618" w:rsidRPr="00240B7F" w:rsidRDefault="006E4618" w:rsidP="00F005E9">
      <w:pPr>
        <w:pStyle w:val="REG-P1"/>
      </w:pPr>
      <w:r w:rsidRPr="00240B7F">
        <w:rPr>
          <w:b/>
        </w:rPr>
        <w:t>69.</w:t>
      </w:r>
      <w:r w:rsidRPr="00240B7F">
        <w:tab/>
        <w:t>The holder of a bottle store licence -</w:t>
      </w:r>
    </w:p>
    <w:p w14:paraId="3650C644" w14:textId="77777777" w:rsidR="006E4618" w:rsidRPr="00240B7F" w:rsidRDefault="006E4618" w:rsidP="00F005E9">
      <w:pPr>
        <w:pStyle w:val="REG-P1"/>
      </w:pPr>
    </w:p>
    <w:p w14:paraId="53D2E56F" w14:textId="77777777" w:rsidR="006E4618" w:rsidRPr="00240B7F" w:rsidRDefault="006E4618" w:rsidP="00F005E9">
      <w:pPr>
        <w:pStyle w:val="REG-Pa"/>
      </w:pPr>
      <w:r w:rsidRPr="00240B7F">
        <w:t>(a)</w:t>
      </w:r>
      <w:r w:rsidRPr="00240B7F">
        <w:tab/>
        <w:t>may sell liquor</w:t>
      </w:r>
      <w:r w:rsidR="00F005E9" w:rsidRPr="00240B7F">
        <w:t xml:space="preserve"> </w:t>
      </w:r>
      <w:r w:rsidRPr="00240B7F">
        <w:t>-</w:t>
      </w:r>
    </w:p>
    <w:p w14:paraId="5CB8BF25" w14:textId="77777777" w:rsidR="006E4618" w:rsidRPr="00240B7F" w:rsidRDefault="006E4618" w:rsidP="00F005E9">
      <w:pPr>
        <w:pStyle w:val="REG-Pa"/>
      </w:pPr>
    </w:p>
    <w:p w14:paraId="3689D6E4" w14:textId="77777777" w:rsidR="006E4618" w:rsidRPr="00240B7F" w:rsidRDefault="006E4618" w:rsidP="00F005E9">
      <w:pPr>
        <w:pStyle w:val="REG-Pi"/>
      </w:pPr>
      <w:r w:rsidRPr="00240B7F">
        <w:t>(i)</w:t>
      </w:r>
      <w:r w:rsidRPr="00240B7F">
        <w:tab/>
        <w:t>on any day, excluding a closed day and Saturday, from 08:00 to 19:00;</w:t>
      </w:r>
    </w:p>
    <w:p w14:paraId="6105CA9C" w14:textId="77777777" w:rsidR="006E4618" w:rsidRPr="00240B7F" w:rsidRDefault="006E4618" w:rsidP="00F005E9">
      <w:pPr>
        <w:pStyle w:val="REG-Pi"/>
      </w:pPr>
    </w:p>
    <w:p w14:paraId="363A9E16" w14:textId="77777777" w:rsidR="006E4618" w:rsidRPr="00240B7F" w:rsidRDefault="006E4618" w:rsidP="00F005E9">
      <w:pPr>
        <w:pStyle w:val="REG-Pi"/>
      </w:pPr>
      <w:r w:rsidRPr="00240B7F">
        <w:t>(ii)</w:t>
      </w:r>
      <w:r w:rsidRPr="00240B7F">
        <w:tab/>
        <w:t>on a Saturday, excluding a closed day, from 08:00 to 13:00;</w:t>
      </w:r>
    </w:p>
    <w:p w14:paraId="01CF7C8D" w14:textId="77777777" w:rsidR="006E4618" w:rsidRPr="00240B7F" w:rsidRDefault="006E4618" w:rsidP="00F005E9">
      <w:pPr>
        <w:pStyle w:val="REG-Pi"/>
      </w:pPr>
    </w:p>
    <w:p w14:paraId="0FE9D670" w14:textId="77777777" w:rsidR="006E4618" w:rsidRPr="00240B7F" w:rsidRDefault="006E4618" w:rsidP="00F005E9">
      <w:pPr>
        <w:pStyle w:val="REG-Pa"/>
      </w:pPr>
      <w:r w:rsidRPr="00240B7F">
        <w:t>(b)</w:t>
      </w:r>
      <w:r w:rsidRPr="00240B7F">
        <w:tab/>
        <w:t>may deliver liquor -</w:t>
      </w:r>
    </w:p>
    <w:p w14:paraId="18D4366C" w14:textId="77777777" w:rsidR="006E4618" w:rsidRPr="00240B7F" w:rsidRDefault="006E4618" w:rsidP="00F005E9">
      <w:pPr>
        <w:pStyle w:val="REG-Pa"/>
        <w:rPr>
          <w:szCs w:val="24"/>
        </w:rPr>
      </w:pPr>
    </w:p>
    <w:p w14:paraId="20388C67" w14:textId="77777777" w:rsidR="006E4618" w:rsidRPr="00240B7F" w:rsidRDefault="006E4618" w:rsidP="00F005E9">
      <w:pPr>
        <w:pStyle w:val="REG-Pi"/>
      </w:pPr>
      <w:r w:rsidRPr="00240B7F">
        <w:t>(i)</w:t>
      </w:r>
      <w:r w:rsidRPr="00240B7F">
        <w:tab/>
        <w:t>on any day, excluding a closed day and Saturday, from 09:00 to 20:00;</w:t>
      </w:r>
    </w:p>
    <w:p w14:paraId="346F039D" w14:textId="77777777" w:rsidR="006E4618" w:rsidRPr="00240B7F" w:rsidRDefault="006E4618" w:rsidP="00F005E9">
      <w:pPr>
        <w:pStyle w:val="REG-Pi"/>
      </w:pPr>
    </w:p>
    <w:p w14:paraId="21EA80B8" w14:textId="77777777" w:rsidR="006E4618" w:rsidRPr="00240B7F" w:rsidRDefault="006E4618" w:rsidP="00F005E9">
      <w:pPr>
        <w:pStyle w:val="REG-Pi"/>
      </w:pPr>
      <w:r w:rsidRPr="00240B7F">
        <w:t>(ii)</w:t>
      </w:r>
      <w:r w:rsidRPr="00240B7F">
        <w:tab/>
        <w:t>on a Saturday, excluding a closed day, from 09:00 to 15:00;</w:t>
      </w:r>
    </w:p>
    <w:p w14:paraId="3C58CEC9" w14:textId="77777777" w:rsidR="006E4618" w:rsidRPr="00240B7F" w:rsidRDefault="006E4618" w:rsidP="006E4618">
      <w:pPr>
        <w:pStyle w:val="REG-P0"/>
      </w:pPr>
    </w:p>
    <w:p w14:paraId="3601DAD9" w14:textId="77777777" w:rsidR="006E4618" w:rsidRPr="00240B7F" w:rsidRDefault="006E4618" w:rsidP="00F005E9">
      <w:pPr>
        <w:pStyle w:val="REG-P0"/>
        <w:rPr>
          <w:b/>
          <w:szCs w:val="20"/>
        </w:rPr>
      </w:pPr>
      <w:r w:rsidRPr="00240B7F">
        <w:rPr>
          <w:b/>
          <w:szCs w:val="20"/>
        </w:rPr>
        <w:t>Times of business applicable to grocery liquor licence</w:t>
      </w:r>
    </w:p>
    <w:p w14:paraId="00358AE8" w14:textId="77777777" w:rsidR="006E4618" w:rsidRPr="00240B7F" w:rsidRDefault="006E4618" w:rsidP="00F005E9">
      <w:pPr>
        <w:pStyle w:val="REG-P0"/>
        <w:rPr>
          <w:b/>
          <w:szCs w:val="24"/>
        </w:rPr>
      </w:pPr>
    </w:p>
    <w:p w14:paraId="211E921E" w14:textId="77777777" w:rsidR="006E4618" w:rsidRPr="00240B7F" w:rsidRDefault="006E4618" w:rsidP="00F005E9">
      <w:pPr>
        <w:pStyle w:val="REG-P1"/>
      </w:pPr>
      <w:r w:rsidRPr="00240B7F">
        <w:rPr>
          <w:b/>
        </w:rPr>
        <w:t>70.</w:t>
      </w:r>
      <w:r w:rsidRPr="00240B7F">
        <w:tab/>
        <w:t>The holder of a grocery liquor licence may sell liquor -</w:t>
      </w:r>
    </w:p>
    <w:p w14:paraId="2CD84658" w14:textId="77777777" w:rsidR="006E4618" w:rsidRPr="00240B7F" w:rsidRDefault="006E4618" w:rsidP="00F005E9">
      <w:pPr>
        <w:pStyle w:val="REG-P1"/>
      </w:pPr>
    </w:p>
    <w:p w14:paraId="000F5DBD" w14:textId="77777777" w:rsidR="006E4618" w:rsidRPr="00240B7F" w:rsidRDefault="006E4618" w:rsidP="00F005E9">
      <w:pPr>
        <w:pStyle w:val="REG-Pa"/>
      </w:pPr>
      <w:r w:rsidRPr="00240B7F">
        <w:t>(a)</w:t>
      </w:r>
      <w:r w:rsidRPr="00240B7F">
        <w:tab/>
        <w:t>on any day, excluding a closed day and Saturday, from 08:00 to 19:00;</w:t>
      </w:r>
    </w:p>
    <w:p w14:paraId="688BBEE0" w14:textId="77777777" w:rsidR="006E4618" w:rsidRPr="00240B7F" w:rsidRDefault="006E4618" w:rsidP="00F005E9">
      <w:pPr>
        <w:pStyle w:val="REG-Pa"/>
      </w:pPr>
    </w:p>
    <w:p w14:paraId="54267F73" w14:textId="77777777" w:rsidR="006E4618" w:rsidRPr="00240B7F" w:rsidRDefault="006E4618" w:rsidP="00F005E9">
      <w:pPr>
        <w:pStyle w:val="REG-Pa"/>
      </w:pPr>
      <w:r w:rsidRPr="00240B7F">
        <w:t>(b)</w:t>
      </w:r>
      <w:r w:rsidRPr="00240B7F">
        <w:tab/>
        <w:t>on a Saturday, excluding a closed day, from 08:00 to 13:00;</w:t>
      </w:r>
    </w:p>
    <w:p w14:paraId="63F451B7" w14:textId="77777777" w:rsidR="006E4618" w:rsidRPr="00240B7F" w:rsidRDefault="006E4618" w:rsidP="00F005E9">
      <w:pPr>
        <w:pStyle w:val="REG-Pa"/>
        <w:rPr>
          <w:szCs w:val="24"/>
        </w:rPr>
      </w:pPr>
    </w:p>
    <w:p w14:paraId="2EEFCBBF" w14:textId="77777777" w:rsidR="006E4618" w:rsidRPr="00240B7F" w:rsidRDefault="006E4618" w:rsidP="00F005E9">
      <w:pPr>
        <w:pStyle w:val="REG-P0"/>
        <w:rPr>
          <w:b/>
        </w:rPr>
      </w:pPr>
      <w:r w:rsidRPr="00240B7F">
        <w:rPr>
          <w:b/>
        </w:rPr>
        <w:t>Times of business applicable to wholesale liquor licence and brewery depot liquor licence</w:t>
      </w:r>
    </w:p>
    <w:p w14:paraId="4068384D" w14:textId="77777777" w:rsidR="006E4618" w:rsidRPr="00240B7F" w:rsidRDefault="006E4618" w:rsidP="00F005E9">
      <w:pPr>
        <w:pStyle w:val="REG-P0"/>
        <w:rPr>
          <w:b/>
        </w:rPr>
      </w:pPr>
    </w:p>
    <w:p w14:paraId="7944BA9C" w14:textId="77777777" w:rsidR="006E4618" w:rsidRPr="00240B7F" w:rsidRDefault="006E4618" w:rsidP="00F005E9">
      <w:pPr>
        <w:pStyle w:val="REG-P1"/>
      </w:pPr>
      <w:r w:rsidRPr="00240B7F">
        <w:rPr>
          <w:b/>
        </w:rPr>
        <w:t>71.</w:t>
      </w:r>
      <w:r w:rsidRPr="00240B7F">
        <w:tab/>
        <w:t>The holder of a wholesale liquor licence or a brewery depot liquor licence may sell or deliver liquor -</w:t>
      </w:r>
    </w:p>
    <w:p w14:paraId="5CB7EE4D" w14:textId="77777777" w:rsidR="006E4618" w:rsidRPr="00240B7F" w:rsidRDefault="006E4618" w:rsidP="00F005E9">
      <w:pPr>
        <w:pStyle w:val="REG-P1"/>
      </w:pPr>
    </w:p>
    <w:p w14:paraId="173DF517" w14:textId="77777777" w:rsidR="006E4618" w:rsidRPr="00240B7F" w:rsidRDefault="006E4618" w:rsidP="00F005E9">
      <w:pPr>
        <w:pStyle w:val="REG-Pi"/>
      </w:pPr>
      <w:r w:rsidRPr="00240B7F">
        <w:t>(i)</w:t>
      </w:r>
      <w:r w:rsidRPr="00240B7F">
        <w:tab/>
        <w:t>on any day, excluding a Saturday, a Sunday, Christmas Day, Good Friday and Ascension Day, from 07:00 to 18:00;</w:t>
      </w:r>
    </w:p>
    <w:p w14:paraId="3EF02329" w14:textId="77777777" w:rsidR="006E4618" w:rsidRPr="00240B7F" w:rsidRDefault="006E4618" w:rsidP="00F005E9">
      <w:pPr>
        <w:pStyle w:val="REG-Pi"/>
      </w:pPr>
    </w:p>
    <w:p w14:paraId="1D81B164" w14:textId="77777777" w:rsidR="006E4618" w:rsidRPr="00240B7F" w:rsidRDefault="006E4618" w:rsidP="00F005E9">
      <w:pPr>
        <w:pStyle w:val="REG-Pi"/>
      </w:pPr>
      <w:r w:rsidRPr="00240B7F">
        <w:t>(ii)</w:t>
      </w:r>
      <w:r w:rsidRPr="00240B7F">
        <w:tab/>
        <w:t>on a Saturday, excluding a closed day, from 08:00 to 13:00;</w:t>
      </w:r>
    </w:p>
    <w:p w14:paraId="137F0679" w14:textId="77777777" w:rsidR="006E4618" w:rsidRPr="00240B7F" w:rsidRDefault="006E4618" w:rsidP="00F005E9">
      <w:pPr>
        <w:pStyle w:val="REG-Pi"/>
        <w:rPr>
          <w:szCs w:val="24"/>
        </w:rPr>
      </w:pPr>
    </w:p>
    <w:p w14:paraId="0B280BD4" w14:textId="77777777" w:rsidR="006E4618" w:rsidRPr="00240B7F" w:rsidRDefault="006E4618" w:rsidP="00F005E9">
      <w:pPr>
        <w:pStyle w:val="REG-P0"/>
        <w:rPr>
          <w:b/>
        </w:rPr>
      </w:pPr>
      <w:r w:rsidRPr="00240B7F">
        <w:rPr>
          <w:b/>
        </w:rPr>
        <w:t>Times of business applicable to distillery licence</w:t>
      </w:r>
    </w:p>
    <w:p w14:paraId="1A5A7C84" w14:textId="77777777" w:rsidR="006E4618" w:rsidRPr="00240B7F" w:rsidRDefault="006E4618" w:rsidP="00F005E9">
      <w:pPr>
        <w:pStyle w:val="REG-P0"/>
        <w:rPr>
          <w:b/>
          <w:szCs w:val="24"/>
        </w:rPr>
      </w:pPr>
    </w:p>
    <w:p w14:paraId="1C6785C8" w14:textId="77777777" w:rsidR="006E4618" w:rsidRPr="00240B7F" w:rsidRDefault="006E4618" w:rsidP="00F005E9">
      <w:pPr>
        <w:pStyle w:val="REG-P1"/>
      </w:pPr>
      <w:r w:rsidRPr="00240B7F">
        <w:rPr>
          <w:b/>
          <w:szCs w:val="20"/>
        </w:rPr>
        <w:t>72.</w:t>
      </w:r>
      <w:r w:rsidRPr="00240B7F">
        <w:rPr>
          <w:b/>
          <w:szCs w:val="20"/>
        </w:rPr>
        <w:tab/>
      </w:r>
      <w:r w:rsidRPr="00240B7F">
        <w:t>The holder of a distillery licence may sell or deliver liquor -</w:t>
      </w:r>
    </w:p>
    <w:p w14:paraId="4A841B7A" w14:textId="77777777" w:rsidR="006E4618" w:rsidRPr="00240B7F" w:rsidRDefault="006E4618" w:rsidP="00F005E9">
      <w:pPr>
        <w:pStyle w:val="REG-P1"/>
        <w:rPr>
          <w:szCs w:val="24"/>
        </w:rPr>
      </w:pPr>
    </w:p>
    <w:p w14:paraId="491EFEA5" w14:textId="77777777" w:rsidR="006E4618" w:rsidRPr="00240B7F" w:rsidRDefault="006E4618" w:rsidP="00F005E9">
      <w:pPr>
        <w:pStyle w:val="REG-Pa"/>
      </w:pPr>
      <w:r w:rsidRPr="00240B7F">
        <w:t>(a)</w:t>
      </w:r>
      <w:r w:rsidRPr="00240B7F">
        <w:tab/>
        <w:t>on any day, excluding a closed day or Saturday, from 07:00 to 18:00;</w:t>
      </w:r>
    </w:p>
    <w:p w14:paraId="451BEC4A" w14:textId="77777777" w:rsidR="006E4618" w:rsidRPr="00240B7F" w:rsidRDefault="006E4618" w:rsidP="00F005E9">
      <w:pPr>
        <w:pStyle w:val="REG-Pa"/>
      </w:pPr>
    </w:p>
    <w:p w14:paraId="5B449F62" w14:textId="77777777" w:rsidR="006E4618" w:rsidRPr="00240B7F" w:rsidRDefault="006E4618" w:rsidP="00F005E9">
      <w:pPr>
        <w:pStyle w:val="REG-Pa"/>
      </w:pPr>
      <w:r w:rsidRPr="00240B7F">
        <w:t>(b)</w:t>
      </w:r>
      <w:r w:rsidRPr="00240B7F">
        <w:tab/>
        <w:t>on a Saturday, excluding a closed day, from 07:00 to 13:00;</w:t>
      </w:r>
    </w:p>
    <w:p w14:paraId="72A35DE5" w14:textId="77777777" w:rsidR="006E4618" w:rsidRPr="00240B7F" w:rsidRDefault="006E4618" w:rsidP="00F005E9">
      <w:pPr>
        <w:pStyle w:val="REG-Pa"/>
        <w:rPr>
          <w:szCs w:val="24"/>
        </w:rPr>
      </w:pPr>
    </w:p>
    <w:p w14:paraId="00561E98" w14:textId="77777777" w:rsidR="006E4618" w:rsidRPr="00240B7F" w:rsidRDefault="006E4618" w:rsidP="00F005E9">
      <w:pPr>
        <w:pStyle w:val="REG-P0"/>
        <w:rPr>
          <w:b/>
        </w:rPr>
      </w:pPr>
      <w:r w:rsidRPr="00240B7F">
        <w:rPr>
          <w:b/>
        </w:rPr>
        <w:t>Times of business applicable to parks off-sales liquor licence</w:t>
      </w:r>
    </w:p>
    <w:p w14:paraId="02E05F33" w14:textId="77777777" w:rsidR="006E4618" w:rsidRPr="00240B7F" w:rsidRDefault="006E4618" w:rsidP="00F005E9">
      <w:pPr>
        <w:pStyle w:val="REG-P0"/>
        <w:rPr>
          <w:b/>
          <w:szCs w:val="24"/>
        </w:rPr>
      </w:pPr>
    </w:p>
    <w:p w14:paraId="74B0E0EC" w14:textId="77777777" w:rsidR="006E4618" w:rsidRPr="00240B7F" w:rsidRDefault="006E4618" w:rsidP="00F005E9">
      <w:pPr>
        <w:pStyle w:val="REG-P1"/>
      </w:pPr>
      <w:r w:rsidRPr="00240B7F">
        <w:rPr>
          <w:b/>
          <w:szCs w:val="20"/>
        </w:rPr>
        <w:t>73.</w:t>
      </w:r>
      <w:r w:rsidRPr="00240B7F">
        <w:rPr>
          <w:b/>
          <w:szCs w:val="20"/>
        </w:rPr>
        <w:tab/>
      </w:r>
      <w:r w:rsidRPr="00240B7F">
        <w:t>The holder of a parks off-sales liquo</w:t>
      </w:r>
      <w:r w:rsidR="003E47AB" w:rsidRPr="00240B7F">
        <w:t>r</w:t>
      </w:r>
      <w:r w:rsidRPr="00240B7F">
        <w:t xml:space="preserve"> licence may sell or deliver liquor</w:t>
      </w:r>
      <w:r w:rsidR="003E47AB" w:rsidRPr="00240B7F">
        <w:t xml:space="preserve"> </w:t>
      </w:r>
      <w:r w:rsidRPr="00240B7F">
        <w:t>-</w:t>
      </w:r>
    </w:p>
    <w:p w14:paraId="40B1AB31" w14:textId="77777777" w:rsidR="006E4618" w:rsidRPr="00240B7F" w:rsidRDefault="006E4618" w:rsidP="00F005E9">
      <w:pPr>
        <w:pStyle w:val="REG-P1"/>
      </w:pPr>
    </w:p>
    <w:p w14:paraId="7B015F53" w14:textId="77777777" w:rsidR="006E4618" w:rsidRPr="00240B7F" w:rsidRDefault="006E4618" w:rsidP="00F005E9">
      <w:pPr>
        <w:pStyle w:val="REG-Pa"/>
      </w:pPr>
      <w:r w:rsidRPr="00240B7F">
        <w:t>(a)</w:t>
      </w:r>
      <w:r w:rsidRPr="00240B7F">
        <w:tab/>
        <w:t>on any day, excluding a closed day or Saturday, from 08:00 to 18:00;</w:t>
      </w:r>
    </w:p>
    <w:p w14:paraId="7EB2DBE6" w14:textId="77777777" w:rsidR="006E4618" w:rsidRPr="00240B7F" w:rsidRDefault="006E4618" w:rsidP="00F005E9">
      <w:pPr>
        <w:pStyle w:val="REG-Pa"/>
        <w:rPr>
          <w:szCs w:val="24"/>
        </w:rPr>
      </w:pPr>
    </w:p>
    <w:p w14:paraId="2EAB045C" w14:textId="77777777" w:rsidR="006E4618" w:rsidRPr="00240B7F" w:rsidRDefault="006E4618" w:rsidP="00F005E9">
      <w:pPr>
        <w:pStyle w:val="REG-Pa"/>
      </w:pPr>
      <w:r w:rsidRPr="00240B7F">
        <w:t>(b)</w:t>
      </w:r>
      <w:r w:rsidRPr="00240B7F">
        <w:tab/>
        <w:t>on a Saturday, excluding a closed day, from 07:00 to 13:00;</w:t>
      </w:r>
    </w:p>
    <w:p w14:paraId="71D3165C" w14:textId="77777777" w:rsidR="006E4618" w:rsidRPr="00240B7F" w:rsidRDefault="006E4618" w:rsidP="00F005E9">
      <w:pPr>
        <w:pStyle w:val="REG-Pa"/>
        <w:rPr>
          <w:szCs w:val="24"/>
        </w:rPr>
      </w:pPr>
    </w:p>
    <w:p w14:paraId="4A0DB890" w14:textId="77777777" w:rsidR="006E4618" w:rsidRPr="00240B7F" w:rsidRDefault="006E4618" w:rsidP="00F005E9">
      <w:pPr>
        <w:pStyle w:val="REG-P0"/>
        <w:rPr>
          <w:b/>
        </w:rPr>
      </w:pPr>
      <w:r w:rsidRPr="00240B7F">
        <w:rPr>
          <w:b/>
        </w:rPr>
        <w:t>Times of business applicable to vineyard liquor licence</w:t>
      </w:r>
    </w:p>
    <w:p w14:paraId="0B6E50F2" w14:textId="77777777" w:rsidR="006E4618" w:rsidRPr="00240B7F" w:rsidRDefault="006E4618" w:rsidP="00F005E9">
      <w:pPr>
        <w:pStyle w:val="REG-P0"/>
        <w:rPr>
          <w:b/>
        </w:rPr>
      </w:pPr>
    </w:p>
    <w:p w14:paraId="22240538" w14:textId="77777777" w:rsidR="006E4618" w:rsidRPr="00240B7F" w:rsidRDefault="006E4618" w:rsidP="00F005E9">
      <w:pPr>
        <w:pStyle w:val="REG-P1"/>
      </w:pPr>
      <w:r w:rsidRPr="00240B7F">
        <w:rPr>
          <w:b/>
          <w:szCs w:val="20"/>
        </w:rPr>
        <w:t>74.</w:t>
      </w:r>
      <w:r w:rsidRPr="00240B7F">
        <w:rPr>
          <w:szCs w:val="20"/>
        </w:rPr>
        <w:tab/>
      </w:r>
      <w:r w:rsidRPr="00240B7F">
        <w:t>The holder of a vineyard liquor licence may sell liquor -</w:t>
      </w:r>
    </w:p>
    <w:p w14:paraId="5AE8FCC0" w14:textId="77777777" w:rsidR="006E4618" w:rsidRPr="00240B7F" w:rsidRDefault="006E4618" w:rsidP="00F005E9">
      <w:pPr>
        <w:pStyle w:val="REG-P1"/>
      </w:pPr>
    </w:p>
    <w:p w14:paraId="37352F90" w14:textId="77777777" w:rsidR="006E4618" w:rsidRPr="00240B7F" w:rsidRDefault="006E4618" w:rsidP="00F005E9">
      <w:pPr>
        <w:pStyle w:val="REG-Pa"/>
      </w:pPr>
      <w:r w:rsidRPr="00240B7F">
        <w:t>(a)</w:t>
      </w:r>
      <w:r w:rsidRPr="00240B7F">
        <w:tab/>
        <w:t>for consumption on the premises</w:t>
      </w:r>
      <w:r w:rsidR="00F005E9" w:rsidRPr="00240B7F">
        <w:t xml:space="preserve"> </w:t>
      </w:r>
      <w:r w:rsidRPr="00240B7F">
        <w:t>-</w:t>
      </w:r>
    </w:p>
    <w:p w14:paraId="0E6E6AAD" w14:textId="77777777" w:rsidR="006E4618" w:rsidRPr="00240B7F" w:rsidRDefault="006E4618" w:rsidP="00F005E9">
      <w:pPr>
        <w:pStyle w:val="REG-Pa"/>
        <w:rPr>
          <w:szCs w:val="24"/>
        </w:rPr>
      </w:pPr>
    </w:p>
    <w:p w14:paraId="3CFF2DA3" w14:textId="77777777" w:rsidR="006E4618" w:rsidRPr="00240B7F" w:rsidRDefault="006E4618" w:rsidP="00F005E9">
      <w:pPr>
        <w:pStyle w:val="REG-Pi"/>
      </w:pPr>
      <w:r w:rsidRPr="00240B7F">
        <w:t>(i)</w:t>
      </w:r>
      <w:r w:rsidRPr="00240B7F">
        <w:tab/>
        <w:t>on any day, excluding a Sunday, from 10:00 to 24:00;</w:t>
      </w:r>
    </w:p>
    <w:p w14:paraId="2486A84C" w14:textId="77777777" w:rsidR="006E4618" w:rsidRPr="00240B7F" w:rsidRDefault="006E4618" w:rsidP="00F005E9">
      <w:pPr>
        <w:pStyle w:val="REG-Pi"/>
        <w:rPr>
          <w:szCs w:val="24"/>
        </w:rPr>
      </w:pPr>
    </w:p>
    <w:p w14:paraId="5CF33C88" w14:textId="77777777" w:rsidR="006E4618" w:rsidRPr="00240B7F" w:rsidRDefault="006E4618" w:rsidP="00F005E9">
      <w:pPr>
        <w:pStyle w:val="REG-Pi"/>
      </w:pPr>
      <w:r w:rsidRPr="00240B7F">
        <w:t>(ii)</w:t>
      </w:r>
      <w:r w:rsidRPr="00240B7F">
        <w:tab/>
        <w:t>on a Sunday, from 12:00 to 14:30 and from 18:00 to 21:00;</w:t>
      </w:r>
    </w:p>
    <w:p w14:paraId="7A660DD6" w14:textId="77777777" w:rsidR="006E4618" w:rsidRPr="00240B7F" w:rsidRDefault="006E4618" w:rsidP="00F005E9">
      <w:pPr>
        <w:pStyle w:val="REG-Pi"/>
      </w:pPr>
    </w:p>
    <w:p w14:paraId="382DC22E" w14:textId="77777777" w:rsidR="006E4618" w:rsidRPr="00240B7F" w:rsidRDefault="006E4618" w:rsidP="00F005E9">
      <w:pPr>
        <w:pStyle w:val="REG-Pa"/>
      </w:pPr>
      <w:r w:rsidRPr="00240B7F">
        <w:t>(b)</w:t>
      </w:r>
      <w:r w:rsidRPr="00240B7F">
        <w:tab/>
        <w:t>in sealed containers for removal from the licensed premises -</w:t>
      </w:r>
    </w:p>
    <w:p w14:paraId="4E7F26DE" w14:textId="77777777" w:rsidR="006E4618" w:rsidRPr="00240B7F" w:rsidRDefault="006E4618" w:rsidP="00F005E9">
      <w:pPr>
        <w:pStyle w:val="REG-Pa"/>
      </w:pPr>
    </w:p>
    <w:p w14:paraId="7F02E969" w14:textId="77777777" w:rsidR="006E4618" w:rsidRPr="00240B7F" w:rsidRDefault="006E4618" w:rsidP="00F005E9">
      <w:pPr>
        <w:pStyle w:val="REG-Pi"/>
      </w:pPr>
      <w:r w:rsidRPr="00240B7F">
        <w:t>(i)</w:t>
      </w:r>
      <w:r w:rsidRPr="00240B7F">
        <w:tab/>
        <w:t>on any day, excluding a closed day or Saturday, from 8:00 to 19:00;</w:t>
      </w:r>
    </w:p>
    <w:p w14:paraId="2DC16E63" w14:textId="77777777" w:rsidR="006E4618" w:rsidRPr="00240B7F" w:rsidRDefault="006E4618" w:rsidP="00F005E9">
      <w:pPr>
        <w:pStyle w:val="REG-Pi"/>
      </w:pPr>
    </w:p>
    <w:p w14:paraId="70B48E93" w14:textId="77777777" w:rsidR="006E4618" w:rsidRPr="00240B7F" w:rsidRDefault="006E4618" w:rsidP="00F005E9">
      <w:pPr>
        <w:pStyle w:val="REG-Pi"/>
      </w:pPr>
      <w:r w:rsidRPr="00240B7F">
        <w:t>(ii)</w:t>
      </w:r>
      <w:r w:rsidRPr="00240B7F">
        <w:tab/>
        <w:t>on a Saturday, from 8:00 to 13:00;</w:t>
      </w:r>
    </w:p>
    <w:p w14:paraId="59CE8999" w14:textId="77777777" w:rsidR="006E4618" w:rsidRPr="00240B7F" w:rsidRDefault="006E4618" w:rsidP="00F005E9">
      <w:pPr>
        <w:pStyle w:val="REG-Pi"/>
        <w:rPr>
          <w:szCs w:val="24"/>
        </w:rPr>
      </w:pPr>
    </w:p>
    <w:p w14:paraId="63819782" w14:textId="77777777" w:rsidR="006E4618" w:rsidRPr="00240B7F" w:rsidRDefault="006E4618" w:rsidP="00F005E9">
      <w:pPr>
        <w:pStyle w:val="REG-P0"/>
        <w:rPr>
          <w:b/>
          <w:szCs w:val="20"/>
        </w:rPr>
      </w:pPr>
      <w:r w:rsidRPr="00240B7F">
        <w:rPr>
          <w:b/>
          <w:szCs w:val="20"/>
        </w:rPr>
        <w:t>Times of business applicable to shebeen liquor licence</w:t>
      </w:r>
    </w:p>
    <w:p w14:paraId="7D9E49C3" w14:textId="77777777" w:rsidR="006E4618" w:rsidRPr="00240B7F" w:rsidRDefault="006E4618" w:rsidP="006E4618">
      <w:pPr>
        <w:pStyle w:val="REG-P0"/>
        <w:rPr>
          <w:sz w:val="24"/>
          <w:szCs w:val="24"/>
        </w:rPr>
      </w:pPr>
    </w:p>
    <w:p w14:paraId="3C80C17D" w14:textId="77777777" w:rsidR="006E4618" w:rsidRPr="00240B7F" w:rsidRDefault="006E4618" w:rsidP="00F005E9">
      <w:pPr>
        <w:pStyle w:val="REG-P1"/>
      </w:pPr>
      <w:r w:rsidRPr="00240B7F">
        <w:rPr>
          <w:b/>
          <w:szCs w:val="20"/>
        </w:rPr>
        <w:t>75.</w:t>
      </w:r>
      <w:r w:rsidRPr="00240B7F">
        <w:rPr>
          <w:szCs w:val="20"/>
        </w:rPr>
        <w:tab/>
      </w:r>
      <w:r w:rsidRPr="00240B7F">
        <w:t>The holder of a shebeen licence may sell liquor</w:t>
      </w:r>
      <w:r w:rsidR="005146E7" w:rsidRPr="00240B7F">
        <w:t xml:space="preserve"> on </w:t>
      </w:r>
      <w:r w:rsidRPr="00240B7F">
        <w:t>-</w:t>
      </w:r>
    </w:p>
    <w:p w14:paraId="328BB7CC" w14:textId="77777777" w:rsidR="006E4618" w:rsidRPr="00240B7F" w:rsidRDefault="006E4618" w:rsidP="005146E7">
      <w:pPr>
        <w:pStyle w:val="REG-Pa"/>
      </w:pPr>
    </w:p>
    <w:p w14:paraId="3516C95A" w14:textId="77777777" w:rsidR="005146E7" w:rsidRPr="00240B7F" w:rsidRDefault="005146E7" w:rsidP="005146E7">
      <w:pPr>
        <w:pStyle w:val="REG-Pa"/>
      </w:pPr>
      <w:r w:rsidRPr="00240B7F">
        <w:t xml:space="preserve">(a) </w:t>
      </w:r>
      <w:r w:rsidRPr="00240B7F">
        <w:tab/>
        <w:t>Monday to Thursday from 10:00 to 22:00;</w:t>
      </w:r>
    </w:p>
    <w:p w14:paraId="46375D08" w14:textId="77777777" w:rsidR="005146E7" w:rsidRPr="00240B7F" w:rsidRDefault="005146E7" w:rsidP="005146E7">
      <w:pPr>
        <w:pStyle w:val="REG-Pa"/>
      </w:pPr>
    </w:p>
    <w:p w14:paraId="54F8E5DB" w14:textId="77777777" w:rsidR="005146E7" w:rsidRPr="00240B7F" w:rsidRDefault="005146E7" w:rsidP="005146E7">
      <w:pPr>
        <w:pStyle w:val="REG-Pa"/>
      </w:pPr>
      <w:r w:rsidRPr="00240B7F">
        <w:t xml:space="preserve">(b) </w:t>
      </w:r>
      <w:r w:rsidRPr="00240B7F">
        <w:tab/>
        <w:t>Friday and Saturday from 10:00 to 24:00;</w:t>
      </w:r>
    </w:p>
    <w:p w14:paraId="6B96D640" w14:textId="77777777" w:rsidR="005146E7" w:rsidRPr="00240B7F" w:rsidRDefault="005146E7" w:rsidP="005146E7">
      <w:pPr>
        <w:pStyle w:val="REG-Pa"/>
      </w:pPr>
    </w:p>
    <w:p w14:paraId="14A65156" w14:textId="77777777" w:rsidR="005146E7" w:rsidRPr="00240B7F" w:rsidRDefault="005146E7" w:rsidP="005146E7">
      <w:pPr>
        <w:pStyle w:val="REG-Pa"/>
      </w:pPr>
      <w:r w:rsidRPr="00240B7F">
        <w:t xml:space="preserve">(c) </w:t>
      </w:r>
      <w:r w:rsidRPr="00240B7F">
        <w:tab/>
        <w:t xml:space="preserve">Sunday from </w:t>
      </w:r>
      <w:r w:rsidR="003E47AB" w:rsidRPr="00240B7F">
        <w:t>1</w:t>
      </w:r>
      <w:r w:rsidRPr="00240B7F">
        <w:t>4:00 to 22:00.</w:t>
      </w:r>
    </w:p>
    <w:p w14:paraId="4B8AFBED" w14:textId="77777777" w:rsidR="005146E7" w:rsidRPr="00240B7F" w:rsidRDefault="005146E7" w:rsidP="005146E7">
      <w:pPr>
        <w:pStyle w:val="REG-Pa"/>
      </w:pPr>
    </w:p>
    <w:p w14:paraId="2DEF88F8" w14:textId="77777777" w:rsidR="005146E7" w:rsidRPr="00240B7F" w:rsidRDefault="005146E7" w:rsidP="005146E7">
      <w:pPr>
        <w:pStyle w:val="REG-Amend"/>
      </w:pPr>
      <w:r w:rsidRPr="00240B7F">
        <w:t>[</w:t>
      </w:r>
      <w:r w:rsidR="003E47AB" w:rsidRPr="00240B7F">
        <w:t>r</w:t>
      </w:r>
      <w:r w:rsidRPr="00240B7F">
        <w:t>egulation 75 su</w:t>
      </w:r>
      <w:r w:rsidR="003E47AB" w:rsidRPr="00240B7F">
        <w:t>bstituted by GN 18/2015</w:t>
      </w:r>
      <w:r w:rsidRPr="00240B7F">
        <w:t>]</w:t>
      </w:r>
    </w:p>
    <w:p w14:paraId="59664BB6" w14:textId="77777777" w:rsidR="005146E7" w:rsidRPr="00240B7F" w:rsidRDefault="005146E7" w:rsidP="005146E7">
      <w:pPr>
        <w:pStyle w:val="REG-Pa"/>
      </w:pPr>
    </w:p>
    <w:p w14:paraId="4473791B" w14:textId="77777777" w:rsidR="006E4618" w:rsidRPr="00240B7F" w:rsidRDefault="006E4618" w:rsidP="005146E7">
      <w:pPr>
        <w:pStyle w:val="REG-P0"/>
        <w:rPr>
          <w:b/>
        </w:rPr>
      </w:pPr>
      <w:r w:rsidRPr="00240B7F">
        <w:rPr>
          <w:b/>
        </w:rPr>
        <w:t>Times of business applicable to club liquor licence</w:t>
      </w:r>
    </w:p>
    <w:p w14:paraId="1CF9E18B" w14:textId="77777777" w:rsidR="006E4618" w:rsidRPr="00240B7F" w:rsidRDefault="006E4618" w:rsidP="00F005E9">
      <w:pPr>
        <w:pStyle w:val="REG-P0"/>
        <w:rPr>
          <w:b/>
        </w:rPr>
      </w:pPr>
    </w:p>
    <w:p w14:paraId="394E5814" w14:textId="77777777" w:rsidR="006E4618" w:rsidRPr="00240B7F" w:rsidRDefault="006E4618" w:rsidP="00F005E9">
      <w:pPr>
        <w:pStyle w:val="REG-P1"/>
      </w:pPr>
      <w:r w:rsidRPr="00240B7F">
        <w:rPr>
          <w:b/>
        </w:rPr>
        <w:t>76.</w:t>
      </w:r>
      <w:r w:rsidRPr="00240B7F">
        <w:tab/>
        <w:t>The holder of a club liquor licence may sell liquor</w:t>
      </w:r>
      <w:r w:rsidR="00F005E9" w:rsidRPr="00240B7F">
        <w:t xml:space="preserve"> </w:t>
      </w:r>
      <w:r w:rsidRPr="00240B7F">
        <w:t>-</w:t>
      </w:r>
    </w:p>
    <w:p w14:paraId="0D95D527" w14:textId="77777777" w:rsidR="006E4618" w:rsidRPr="00240B7F" w:rsidRDefault="006E4618" w:rsidP="00F005E9">
      <w:pPr>
        <w:pStyle w:val="REG-P1"/>
        <w:rPr>
          <w:szCs w:val="24"/>
        </w:rPr>
      </w:pPr>
    </w:p>
    <w:p w14:paraId="481F037F" w14:textId="77777777" w:rsidR="006E4618" w:rsidRPr="00240B7F" w:rsidRDefault="006E4618" w:rsidP="00F005E9">
      <w:pPr>
        <w:pStyle w:val="REG-Pa"/>
      </w:pPr>
      <w:r w:rsidRPr="00240B7F">
        <w:t>(a)</w:t>
      </w:r>
      <w:r w:rsidRPr="00240B7F">
        <w:tab/>
        <w:t>on any day, excluding Christmas Day, Good Friday, Ascension Day or Sunday, from 10:00 to 02:00 the following day;</w:t>
      </w:r>
    </w:p>
    <w:p w14:paraId="68D6002B" w14:textId="77777777" w:rsidR="006E4618" w:rsidRPr="00240B7F" w:rsidRDefault="006E4618" w:rsidP="00F005E9">
      <w:pPr>
        <w:pStyle w:val="REG-Pa"/>
      </w:pPr>
    </w:p>
    <w:p w14:paraId="74D15413" w14:textId="77777777" w:rsidR="006E4618" w:rsidRPr="00240B7F" w:rsidRDefault="006E4618" w:rsidP="00F005E9">
      <w:pPr>
        <w:pStyle w:val="REG-Pa"/>
      </w:pPr>
      <w:r w:rsidRPr="00240B7F">
        <w:t>(b)</w:t>
      </w:r>
      <w:r w:rsidRPr="00240B7F">
        <w:tab/>
        <w:t>on a Sunday, from 10:00 to 24:00;</w:t>
      </w:r>
    </w:p>
    <w:p w14:paraId="1D9350AB" w14:textId="77777777" w:rsidR="006E4618" w:rsidRPr="00240B7F" w:rsidRDefault="006E4618" w:rsidP="00F005E9">
      <w:pPr>
        <w:pStyle w:val="REG-Pa"/>
        <w:rPr>
          <w:szCs w:val="24"/>
        </w:rPr>
      </w:pPr>
    </w:p>
    <w:p w14:paraId="378A7C06" w14:textId="77777777" w:rsidR="006E4618" w:rsidRPr="00240B7F" w:rsidRDefault="006E4618" w:rsidP="00F005E9">
      <w:pPr>
        <w:pStyle w:val="REG-P0"/>
        <w:rPr>
          <w:b/>
        </w:rPr>
      </w:pPr>
      <w:r w:rsidRPr="00240B7F">
        <w:rPr>
          <w:b/>
        </w:rPr>
        <w:t>Times of business applicable to hotel on-consumption liquor licence, restaurant liquor licence and parks on-consumption licence</w:t>
      </w:r>
    </w:p>
    <w:p w14:paraId="56C4CC18" w14:textId="77777777" w:rsidR="006E4618" w:rsidRPr="00240B7F" w:rsidRDefault="006E4618" w:rsidP="00F005E9">
      <w:pPr>
        <w:pStyle w:val="REG-P0"/>
        <w:rPr>
          <w:b/>
        </w:rPr>
      </w:pPr>
    </w:p>
    <w:p w14:paraId="56D68D5C" w14:textId="77777777" w:rsidR="006E4618" w:rsidRPr="00240B7F" w:rsidRDefault="006E4618" w:rsidP="00F005E9">
      <w:pPr>
        <w:pStyle w:val="REG-P1"/>
      </w:pPr>
      <w:r w:rsidRPr="00240B7F">
        <w:rPr>
          <w:b/>
        </w:rPr>
        <w:t>77.</w:t>
      </w:r>
      <w:r w:rsidRPr="00240B7F">
        <w:t xml:space="preserve"> </w:t>
      </w:r>
      <w:r w:rsidR="00F005E9" w:rsidRPr="00240B7F">
        <w:tab/>
      </w:r>
      <w:r w:rsidRPr="00240B7F">
        <w:t xml:space="preserve">(1) </w:t>
      </w:r>
      <w:r w:rsidR="00F005E9" w:rsidRPr="00240B7F">
        <w:tab/>
      </w:r>
      <w:r w:rsidRPr="00077ABA">
        <w:rPr>
          <w:spacing w:val="-2"/>
        </w:rPr>
        <w:t>The holder of</w:t>
      </w:r>
      <w:r w:rsidR="00F005E9" w:rsidRPr="00077ABA">
        <w:rPr>
          <w:spacing w:val="-2"/>
        </w:rPr>
        <w:t xml:space="preserve"> </w:t>
      </w:r>
      <w:r w:rsidRPr="00077ABA">
        <w:rPr>
          <w:spacing w:val="-2"/>
        </w:rPr>
        <w:t>hotel on-consumption liquor licence, a restaurant liquor licence</w:t>
      </w:r>
      <w:r w:rsidRPr="00240B7F">
        <w:t xml:space="preserve"> or a parks on-consumption liquor licence may sell liquor -</w:t>
      </w:r>
    </w:p>
    <w:p w14:paraId="7FF9D7B0" w14:textId="77777777" w:rsidR="006E4618" w:rsidRPr="00240B7F" w:rsidRDefault="006E4618" w:rsidP="00F005E9">
      <w:pPr>
        <w:pStyle w:val="REG-P1"/>
      </w:pPr>
    </w:p>
    <w:p w14:paraId="2ED46FE7" w14:textId="77777777" w:rsidR="006E4618" w:rsidRPr="00240B7F" w:rsidRDefault="006E4618" w:rsidP="00F005E9">
      <w:pPr>
        <w:pStyle w:val="REG-Pa"/>
      </w:pPr>
      <w:r w:rsidRPr="00240B7F">
        <w:t>(a)</w:t>
      </w:r>
      <w:r w:rsidRPr="00240B7F">
        <w:tab/>
        <w:t>on any day, excluding a Sunday, from 10:00 to 24:00;</w:t>
      </w:r>
    </w:p>
    <w:p w14:paraId="26D5B93A" w14:textId="77777777" w:rsidR="006E4618" w:rsidRPr="00240B7F" w:rsidRDefault="006E4618" w:rsidP="00F005E9">
      <w:pPr>
        <w:pStyle w:val="REG-Pa"/>
      </w:pPr>
    </w:p>
    <w:p w14:paraId="702FA468" w14:textId="77777777" w:rsidR="006E4618" w:rsidRPr="00240B7F" w:rsidRDefault="006E4618" w:rsidP="00F005E9">
      <w:pPr>
        <w:pStyle w:val="REG-Pa"/>
      </w:pPr>
      <w:r w:rsidRPr="00240B7F">
        <w:t>(b)</w:t>
      </w:r>
      <w:r w:rsidRPr="00240B7F">
        <w:tab/>
        <w:t>on a Sunday, from 10:00 to 14:30 and from 18:00 to 24:00.</w:t>
      </w:r>
    </w:p>
    <w:p w14:paraId="6EC32EC7" w14:textId="77777777" w:rsidR="006E4618" w:rsidRPr="00240B7F" w:rsidRDefault="006E4618" w:rsidP="00F005E9">
      <w:pPr>
        <w:pStyle w:val="REG-Pa"/>
        <w:rPr>
          <w:szCs w:val="24"/>
        </w:rPr>
      </w:pPr>
    </w:p>
    <w:p w14:paraId="50E67204" w14:textId="77777777" w:rsidR="006E4618" w:rsidRPr="00240B7F" w:rsidRDefault="006E4618" w:rsidP="00F005E9">
      <w:pPr>
        <w:pStyle w:val="REG-P1"/>
      </w:pPr>
      <w:r w:rsidRPr="00240B7F">
        <w:t xml:space="preserve">(2) </w:t>
      </w:r>
      <w:r w:rsidR="00F005E9" w:rsidRPr="00240B7F">
        <w:tab/>
      </w:r>
      <w:r w:rsidRPr="00240B7F">
        <w:t>Notwithstanding subregulation (1), a licensee in respect of an accommodation establishment registered or deemed to be registered under the Namibia Tourism Board Act, 2000 (Act No. 21 of 2000) which has been allocated a grading in accordance with that Act, may sell liquor to a guest lodging at that establishment for consumption in the room by the guest, including visitors of the guest-</w:t>
      </w:r>
    </w:p>
    <w:p w14:paraId="33B0E8AF" w14:textId="77777777" w:rsidR="006E4618" w:rsidRPr="00240B7F" w:rsidRDefault="006E4618" w:rsidP="00F005E9">
      <w:pPr>
        <w:pStyle w:val="REG-P1"/>
      </w:pPr>
    </w:p>
    <w:p w14:paraId="24DB4443" w14:textId="77777777" w:rsidR="006E4618" w:rsidRPr="00240B7F" w:rsidRDefault="006E4618" w:rsidP="00F005E9">
      <w:pPr>
        <w:pStyle w:val="REG-Pa"/>
      </w:pPr>
      <w:r w:rsidRPr="00240B7F">
        <w:t>(a)</w:t>
      </w:r>
      <w:r w:rsidRPr="00240B7F">
        <w:tab/>
        <w:t>if the establishment is graded as a one-star, a two-star or a three-star establishment, on any day from 10:00 to 02:00 the following day, irrespective if any such day is a closed day; or</w:t>
      </w:r>
    </w:p>
    <w:p w14:paraId="0AD68B25" w14:textId="77777777" w:rsidR="006E4618" w:rsidRPr="00240B7F" w:rsidRDefault="006E4618" w:rsidP="00F005E9">
      <w:pPr>
        <w:pStyle w:val="REG-Pa"/>
        <w:rPr>
          <w:szCs w:val="24"/>
        </w:rPr>
      </w:pPr>
    </w:p>
    <w:p w14:paraId="63A4C4E2" w14:textId="22009C2A" w:rsidR="006E4618" w:rsidRDefault="006E4618" w:rsidP="00F005E9">
      <w:pPr>
        <w:pStyle w:val="REG-Pa"/>
      </w:pPr>
      <w:r w:rsidRPr="00240B7F">
        <w:t>(b)</w:t>
      </w:r>
      <w:r w:rsidRPr="00240B7F">
        <w:tab/>
        <w:t>if the establishment is graded as a four-star, a five-star establishment, at any time on any day, including a closed day.</w:t>
      </w:r>
    </w:p>
    <w:p w14:paraId="0C73B54D" w14:textId="77777777" w:rsidR="005E07E7" w:rsidRDefault="005E07E7" w:rsidP="00F005E9">
      <w:pPr>
        <w:pStyle w:val="REG-Pa"/>
      </w:pPr>
    </w:p>
    <w:p w14:paraId="4DFF0DBC" w14:textId="1E8DB3D0" w:rsidR="005E07E7" w:rsidRPr="00240B7F" w:rsidRDefault="005E07E7" w:rsidP="005E07E7">
      <w:pPr>
        <w:pStyle w:val="REG-Amend"/>
      </w:pPr>
      <w:r>
        <w:t>[The comma between the phrases “a four-star” and “a five-star” should be the word “or”.]</w:t>
      </w:r>
    </w:p>
    <w:p w14:paraId="43220604" w14:textId="77777777" w:rsidR="006E4618" w:rsidRPr="00240B7F" w:rsidRDefault="006E4618" w:rsidP="00F005E9">
      <w:pPr>
        <w:pStyle w:val="REG-P0"/>
      </w:pPr>
    </w:p>
    <w:p w14:paraId="0B4DA139" w14:textId="77777777" w:rsidR="00F005E9" w:rsidRPr="00240B7F" w:rsidRDefault="006E4618" w:rsidP="00F005E9">
      <w:pPr>
        <w:pStyle w:val="REG-P0"/>
        <w:jc w:val="center"/>
        <w:rPr>
          <w:b/>
        </w:rPr>
      </w:pPr>
      <w:r w:rsidRPr="00240B7F">
        <w:rPr>
          <w:b/>
        </w:rPr>
        <w:t>PART XV</w:t>
      </w:r>
    </w:p>
    <w:p w14:paraId="3C2EAC0C" w14:textId="77777777" w:rsidR="006E4618" w:rsidRPr="00240B7F" w:rsidRDefault="006E4618" w:rsidP="00F005E9">
      <w:pPr>
        <w:pStyle w:val="REG-P0"/>
        <w:jc w:val="center"/>
        <w:rPr>
          <w:b/>
        </w:rPr>
      </w:pPr>
      <w:r w:rsidRPr="00240B7F">
        <w:rPr>
          <w:b/>
        </w:rPr>
        <w:t>OFFENCES AND PENALTIES</w:t>
      </w:r>
    </w:p>
    <w:p w14:paraId="658B25DE" w14:textId="77777777" w:rsidR="006E4618" w:rsidRPr="00240B7F" w:rsidRDefault="006E4618" w:rsidP="00F005E9">
      <w:pPr>
        <w:pStyle w:val="REG-P0"/>
        <w:rPr>
          <w:b/>
        </w:rPr>
      </w:pPr>
    </w:p>
    <w:p w14:paraId="2638A9DD" w14:textId="77777777" w:rsidR="006E4618" w:rsidRPr="00240B7F" w:rsidRDefault="006E4618" w:rsidP="00F005E9">
      <w:pPr>
        <w:pStyle w:val="REG-P0"/>
        <w:rPr>
          <w:b/>
          <w:szCs w:val="21"/>
        </w:rPr>
      </w:pPr>
      <w:r w:rsidRPr="00240B7F">
        <w:rPr>
          <w:b/>
          <w:szCs w:val="21"/>
        </w:rPr>
        <w:t>Offences and penalties</w:t>
      </w:r>
    </w:p>
    <w:p w14:paraId="66D9528F" w14:textId="77777777" w:rsidR="006E4618" w:rsidRPr="00240B7F" w:rsidRDefault="006E4618" w:rsidP="00F005E9">
      <w:pPr>
        <w:pStyle w:val="REG-P0"/>
        <w:rPr>
          <w:b/>
        </w:rPr>
      </w:pPr>
    </w:p>
    <w:p w14:paraId="3A411888" w14:textId="11C5938D" w:rsidR="006E4618" w:rsidRPr="00240B7F" w:rsidRDefault="006E4618" w:rsidP="00F005E9">
      <w:pPr>
        <w:pStyle w:val="REG-P1"/>
      </w:pPr>
      <w:r w:rsidRPr="00240B7F">
        <w:rPr>
          <w:b/>
        </w:rPr>
        <w:t xml:space="preserve">78. </w:t>
      </w:r>
      <w:r w:rsidR="00F005E9" w:rsidRPr="00240B7F">
        <w:rPr>
          <w:b/>
        </w:rPr>
        <w:tab/>
      </w:r>
      <w:r w:rsidRPr="00240B7F">
        <w:t xml:space="preserve">Any person who contravenes, or fails to comply with, any provision of these </w:t>
      </w:r>
      <w:r w:rsidRPr="00077ABA">
        <w:rPr>
          <w:spacing w:val="-2"/>
        </w:rPr>
        <w:t>regulations is guilty of an offence and liable to a fine not exceeding N$</w:t>
      </w:r>
      <w:r w:rsidR="00077ABA" w:rsidRPr="00077ABA">
        <w:rPr>
          <w:spacing w:val="-2"/>
        </w:rPr>
        <w:t xml:space="preserve"> </w:t>
      </w:r>
      <w:r w:rsidRPr="00077ABA">
        <w:rPr>
          <w:spacing w:val="-2"/>
        </w:rPr>
        <w:t>4000 or to imprisonment</w:t>
      </w:r>
      <w:r w:rsidRPr="00240B7F">
        <w:t xml:space="preserve"> for a period not exceeding one year or to both such fine and such imprisonment.</w:t>
      </w:r>
    </w:p>
    <w:p w14:paraId="6E56F86A" w14:textId="77777777" w:rsidR="00F005E9" w:rsidRPr="00240B7F" w:rsidRDefault="00F005E9" w:rsidP="006E4618">
      <w:pPr>
        <w:pStyle w:val="REG-P0"/>
        <w:rPr>
          <w:b/>
          <w:bCs/>
          <w:sz w:val="20"/>
          <w:szCs w:val="20"/>
        </w:rPr>
      </w:pPr>
    </w:p>
    <w:p w14:paraId="1984E0A3" w14:textId="77777777" w:rsidR="00F005E9" w:rsidRPr="00240B7F" w:rsidRDefault="00F005E9">
      <w:pPr>
        <w:spacing w:after="200" w:line="276" w:lineRule="auto"/>
        <w:rPr>
          <w:rFonts w:eastAsia="Times New Roman" w:cs="Times New Roman"/>
          <w:b/>
          <w:bCs/>
          <w:sz w:val="20"/>
          <w:szCs w:val="20"/>
        </w:rPr>
      </w:pPr>
      <w:r w:rsidRPr="00240B7F">
        <w:rPr>
          <w:b/>
          <w:bCs/>
          <w:sz w:val="20"/>
          <w:szCs w:val="20"/>
        </w:rPr>
        <w:br w:type="page"/>
      </w:r>
    </w:p>
    <w:p w14:paraId="19AA96DF" w14:textId="77777777" w:rsidR="00F005E9" w:rsidRPr="00240B7F" w:rsidRDefault="006E4618" w:rsidP="00F005E9">
      <w:pPr>
        <w:pStyle w:val="REG-P0"/>
        <w:jc w:val="center"/>
        <w:rPr>
          <w:b/>
        </w:rPr>
      </w:pPr>
      <w:r w:rsidRPr="00240B7F">
        <w:rPr>
          <w:b/>
        </w:rPr>
        <w:t>ANNEXURE</w:t>
      </w:r>
    </w:p>
    <w:p w14:paraId="406AB1B1" w14:textId="77777777" w:rsidR="006E4618" w:rsidRPr="00240B7F" w:rsidRDefault="006E4618" w:rsidP="00F005E9">
      <w:pPr>
        <w:pStyle w:val="REG-P0"/>
        <w:jc w:val="center"/>
        <w:rPr>
          <w:b/>
        </w:rPr>
      </w:pPr>
      <w:r w:rsidRPr="00240B7F">
        <w:rPr>
          <w:b/>
        </w:rPr>
        <w:t>INDEX TO FORMS</w:t>
      </w:r>
    </w:p>
    <w:p w14:paraId="582FB47B" w14:textId="77777777" w:rsidR="006E4618" w:rsidRPr="00240B7F" w:rsidRDefault="006E4618" w:rsidP="006E4618">
      <w:pPr>
        <w:pStyle w:val="REG-P0"/>
        <w:rPr>
          <w:sz w:val="15"/>
          <w:szCs w:val="1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 w:type="dxa"/>
          <w:left w:w="0" w:type="dxa"/>
          <w:bottom w:w="11" w:type="dxa"/>
          <w:right w:w="0" w:type="dxa"/>
        </w:tblCellMar>
        <w:tblLook w:val="04A0" w:firstRow="1" w:lastRow="0" w:firstColumn="1" w:lastColumn="0" w:noHBand="0" w:noVBand="1"/>
      </w:tblPr>
      <w:tblGrid>
        <w:gridCol w:w="1113"/>
        <w:gridCol w:w="6004"/>
        <w:gridCol w:w="1381"/>
      </w:tblGrid>
      <w:tr w:rsidR="005146E7" w:rsidRPr="002E5710" w14:paraId="46D09FD8" w14:textId="77777777" w:rsidTr="00850014">
        <w:tc>
          <w:tcPr>
            <w:tcW w:w="1113" w:type="dxa"/>
          </w:tcPr>
          <w:p w14:paraId="392BC314" w14:textId="36EC570F" w:rsidR="005146E7" w:rsidRPr="002E5710" w:rsidRDefault="005146E7" w:rsidP="005146E7">
            <w:pPr>
              <w:pStyle w:val="REG-P0"/>
              <w:rPr>
                <w:b/>
                <w:bCs/>
              </w:rPr>
            </w:pPr>
            <w:r w:rsidRPr="002E5710">
              <w:rPr>
                <w:b/>
                <w:bCs/>
              </w:rPr>
              <w:t>Number of</w:t>
            </w:r>
            <w:r w:rsidR="005714A3" w:rsidRPr="002E5710">
              <w:rPr>
                <w:b/>
                <w:bCs/>
              </w:rPr>
              <w:t xml:space="preserve"> </w:t>
            </w:r>
          </w:p>
          <w:p w14:paraId="5EE79B6C" w14:textId="77777777" w:rsidR="005146E7" w:rsidRPr="002E5710" w:rsidRDefault="005146E7" w:rsidP="005146E7">
            <w:pPr>
              <w:pStyle w:val="REG-P0"/>
              <w:rPr>
                <w:b/>
                <w:bCs/>
              </w:rPr>
            </w:pPr>
            <w:r w:rsidRPr="002E5710">
              <w:rPr>
                <w:b/>
                <w:bCs/>
              </w:rPr>
              <w:t xml:space="preserve">Form </w:t>
            </w:r>
          </w:p>
          <w:p w14:paraId="7642712C" w14:textId="77777777" w:rsidR="005146E7" w:rsidRPr="002E5710" w:rsidRDefault="005146E7" w:rsidP="006E4618">
            <w:pPr>
              <w:pStyle w:val="REG-P0"/>
              <w:rPr>
                <w:b/>
                <w:bCs/>
              </w:rPr>
            </w:pPr>
          </w:p>
        </w:tc>
        <w:tc>
          <w:tcPr>
            <w:tcW w:w="6004" w:type="dxa"/>
          </w:tcPr>
          <w:p w14:paraId="6DFC973F" w14:textId="77777777" w:rsidR="005146E7" w:rsidRPr="002E5710" w:rsidRDefault="005146E7" w:rsidP="005146E7">
            <w:pPr>
              <w:pStyle w:val="REG-P0"/>
              <w:jc w:val="center"/>
              <w:rPr>
                <w:b/>
                <w:bCs/>
              </w:rPr>
            </w:pPr>
            <w:r w:rsidRPr="002E5710">
              <w:rPr>
                <w:b/>
                <w:bCs/>
              </w:rPr>
              <w:t>Description</w:t>
            </w:r>
          </w:p>
        </w:tc>
        <w:tc>
          <w:tcPr>
            <w:tcW w:w="1381" w:type="dxa"/>
          </w:tcPr>
          <w:p w14:paraId="0E434C3E" w14:textId="77777777" w:rsidR="005146E7" w:rsidRPr="002E5710" w:rsidRDefault="005146E7" w:rsidP="005146E7">
            <w:pPr>
              <w:pStyle w:val="REG-P0"/>
              <w:jc w:val="right"/>
              <w:rPr>
                <w:b/>
                <w:bCs/>
              </w:rPr>
            </w:pPr>
            <w:r w:rsidRPr="002E5710">
              <w:rPr>
                <w:b/>
                <w:bCs/>
              </w:rPr>
              <w:t>Regulation</w:t>
            </w:r>
          </w:p>
        </w:tc>
      </w:tr>
      <w:tr w:rsidR="005146E7" w:rsidRPr="00240B7F" w14:paraId="58C0A972" w14:textId="77777777" w:rsidTr="00850014">
        <w:tc>
          <w:tcPr>
            <w:tcW w:w="1113" w:type="dxa"/>
          </w:tcPr>
          <w:p w14:paraId="4C90F995" w14:textId="77777777" w:rsidR="005146E7" w:rsidRPr="002E5710" w:rsidRDefault="005146E7" w:rsidP="006E4618">
            <w:pPr>
              <w:pStyle w:val="REG-P0"/>
              <w:rPr>
                <w:b/>
                <w:bCs/>
              </w:rPr>
            </w:pPr>
            <w:r w:rsidRPr="002E5710">
              <w:rPr>
                <w:b/>
                <w:bCs/>
              </w:rPr>
              <w:t>1.</w:t>
            </w:r>
          </w:p>
        </w:tc>
        <w:tc>
          <w:tcPr>
            <w:tcW w:w="6004" w:type="dxa"/>
          </w:tcPr>
          <w:p w14:paraId="1FD0AD6B" w14:textId="0F617744" w:rsidR="005146E7" w:rsidRPr="002D1B28" w:rsidRDefault="005146E7" w:rsidP="002D1B28">
            <w:pPr>
              <w:pStyle w:val="REG-P0"/>
              <w:tabs>
                <w:tab w:val="right" w:leader="dot" w:pos="6804"/>
              </w:tabs>
              <w:jc w:val="left"/>
            </w:pPr>
            <w:r w:rsidRPr="00240B7F">
              <w:t xml:space="preserve">Application to a Committee for a licence </w:t>
            </w:r>
            <w:r w:rsidR="002D1B28">
              <w:tab/>
            </w:r>
          </w:p>
        </w:tc>
        <w:tc>
          <w:tcPr>
            <w:tcW w:w="1381" w:type="dxa"/>
            <w:vAlign w:val="bottom"/>
          </w:tcPr>
          <w:p w14:paraId="2399A7A2" w14:textId="77777777" w:rsidR="005146E7" w:rsidRPr="002E5710" w:rsidRDefault="005146E7" w:rsidP="002E5710">
            <w:pPr>
              <w:pStyle w:val="REG-P0"/>
              <w:jc w:val="right"/>
            </w:pPr>
            <w:r w:rsidRPr="002E5710">
              <w:t>13</w:t>
            </w:r>
          </w:p>
        </w:tc>
      </w:tr>
      <w:tr w:rsidR="005B750C" w:rsidRPr="00240B7F" w14:paraId="4231F392" w14:textId="77777777" w:rsidTr="00850014">
        <w:tc>
          <w:tcPr>
            <w:tcW w:w="1113" w:type="dxa"/>
          </w:tcPr>
          <w:p w14:paraId="72317212" w14:textId="77777777" w:rsidR="005B750C" w:rsidRPr="002E5710" w:rsidRDefault="005B750C" w:rsidP="006E4618">
            <w:pPr>
              <w:pStyle w:val="REG-P0"/>
              <w:rPr>
                <w:b/>
                <w:bCs/>
              </w:rPr>
            </w:pPr>
            <w:r w:rsidRPr="002E5710">
              <w:rPr>
                <w:b/>
                <w:bCs/>
              </w:rPr>
              <w:t>1A.</w:t>
            </w:r>
          </w:p>
        </w:tc>
        <w:tc>
          <w:tcPr>
            <w:tcW w:w="6004" w:type="dxa"/>
          </w:tcPr>
          <w:p w14:paraId="6DF21FD0" w14:textId="6607783D" w:rsidR="005B750C" w:rsidRPr="00240B7F" w:rsidRDefault="005B750C" w:rsidP="002D1B28">
            <w:pPr>
              <w:pStyle w:val="REG-P0"/>
              <w:tabs>
                <w:tab w:val="right" w:leader="dot" w:pos="6804"/>
              </w:tabs>
              <w:jc w:val="left"/>
            </w:pPr>
            <w:r w:rsidRPr="00240B7F">
              <w:t xml:space="preserve">Application to a committee for a shebeen licence </w:t>
            </w:r>
            <w:r w:rsidR="002E5710">
              <w:tab/>
            </w:r>
          </w:p>
          <w:p w14:paraId="7CBB5164" w14:textId="77777777" w:rsidR="005B750C" w:rsidRPr="00240B7F" w:rsidRDefault="005B750C" w:rsidP="002D1B28">
            <w:pPr>
              <w:pStyle w:val="REG-Amend"/>
              <w:tabs>
                <w:tab w:val="right" w:leader="dot" w:pos="6804"/>
              </w:tabs>
            </w:pPr>
            <w:r w:rsidRPr="00240B7F">
              <w:rPr>
                <w:sz w:val="16"/>
              </w:rPr>
              <w:t>[Form 1A i</w:t>
            </w:r>
            <w:r w:rsidR="00981D09" w:rsidRPr="00240B7F">
              <w:rPr>
                <w:sz w:val="16"/>
              </w:rPr>
              <w:t>nserted by GN 105/2006</w:t>
            </w:r>
            <w:r w:rsidRPr="00240B7F">
              <w:rPr>
                <w:sz w:val="16"/>
              </w:rPr>
              <w:t>]</w:t>
            </w:r>
          </w:p>
        </w:tc>
        <w:tc>
          <w:tcPr>
            <w:tcW w:w="1381" w:type="dxa"/>
            <w:vAlign w:val="center"/>
          </w:tcPr>
          <w:p w14:paraId="392E59A5" w14:textId="77777777" w:rsidR="005B750C" w:rsidRPr="002E5710" w:rsidRDefault="005B750C" w:rsidP="00F0554E">
            <w:pPr>
              <w:pStyle w:val="REG-P0"/>
              <w:jc w:val="right"/>
            </w:pPr>
            <w:r w:rsidRPr="002E5710">
              <w:t>13A</w:t>
            </w:r>
          </w:p>
        </w:tc>
      </w:tr>
      <w:tr w:rsidR="005146E7" w:rsidRPr="00240B7F" w14:paraId="3B695A05" w14:textId="77777777" w:rsidTr="00850014">
        <w:tc>
          <w:tcPr>
            <w:tcW w:w="1113" w:type="dxa"/>
          </w:tcPr>
          <w:p w14:paraId="1159FFB5" w14:textId="77777777" w:rsidR="005146E7" w:rsidRPr="002E5710" w:rsidRDefault="005146E7" w:rsidP="006E4618">
            <w:pPr>
              <w:pStyle w:val="REG-P0"/>
              <w:rPr>
                <w:b/>
                <w:bCs/>
              </w:rPr>
            </w:pPr>
            <w:r w:rsidRPr="002E5710">
              <w:rPr>
                <w:b/>
                <w:bCs/>
              </w:rPr>
              <w:t>2.</w:t>
            </w:r>
          </w:p>
        </w:tc>
        <w:tc>
          <w:tcPr>
            <w:tcW w:w="6004" w:type="dxa"/>
          </w:tcPr>
          <w:p w14:paraId="44B38A29" w14:textId="4571E53D" w:rsidR="005146E7" w:rsidRPr="00240B7F" w:rsidRDefault="005146E7" w:rsidP="002D1B28">
            <w:pPr>
              <w:pStyle w:val="REG-P0"/>
              <w:tabs>
                <w:tab w:val="right" w:leader="dot" w:pos="6804"/>
              </w:tabs>
              <w:jc w:val="left"/>
            </w:pPr>
            <w:r w:rsidRPr="00240B7F">
              <w:t>Notice of application to a commitee in terms of the Liquor</w:t>
            </w:r>
            <w:r w:rsidR="002D1B28">
              <w:t xml:space="preserve"> </w:t>
            </w:r>
          </w:p>
          <w:p w14:paraId="36C824B5" w14:textId="25330F10" w:rsidR="005146E7" w:rsidRPr="00240B7F" w:rsidRDefault="005146E7" w:rsidP="002D1B28">
            <w:pPr>
              <w:pStyle w:val="REG-P0"/>
              <w:tabs>
                <w:tab w:val="right" w:leader="dot" w:pos="6804"/>
              </w:tabs>
              <w:jc w:val="left"/>
            </w:pPr>
            <w:r w:rsidRPr="00240B7F">
              <w:t xml:space="preserve">Act, 1989 </w:t>
            </w:r>
            <w:r w:rsidR="002D1B28">
              <w:tab/>
            </w:r>
          </w:p>
          <w:p w14:paraId="3734F71E" w14:textId="1D1B8B7A" w:rsidR="005146E7" w:rsidRPr="00240B7F" w:rsidRDefault="005146E7" w:rsidP="002D1B28">
            <w:pPr>
              <w:pStyle w:val="REG-Amend"/>
              <w:tabs>
                <w:tab w:val="right" w:leader="dot" w:pos="6804"/>
              </w:tabs>
              <w:rPr>
                <w:szCs w:val="20"/>
              </w:rPr>
            </w:pPr>
            <w:r w:rsidRPr="00240B7F">
              <w:rPr>
                <w:sz w:val="16"/>
              </w:rPr>
              <w:t xml:space="preserve">[The word </w:t>
            </w:r>
            <w:r w:rsidR="009E4688">
              <w:rPr>
                <w:sz w:val="16"/>
              </w:rPr>
              <w:t>“</w:t>
            </w:r>
            <w:r w:rsidRPr="00240B7F">
              <w:rPr>
                <w:sz w:val="16"/>
              </w:rPr>
              <w:t>commi</w:t>
            </w:r>
            <w:r w:rsidR="00981D09" w:rsidRPr="00240B7F">
              <w:rPr>
                <w:sz w:val="16"/>
              </w:rPr>
              <w:t>t</w:t>
            </w:r>
            <w:r w:rsidRPr="00240B7F">
              <w:rPr>
                <w:sz w:val="16"/>
              </w:rPr>
              <w:t>tee</w:t>
            </w:r>
            <w:r w:rsidR="009E4688">
              <w:rPr>
                <w:sz w:val="16"/>
              </w:rPr>
              <w:t>”</w:t>
            </w:r>
            <w:r w:rsidRPr="00240B7F">
              <w:rPr>
                <w:sz w:val="16"/>
              </w:rPr>
              <w:t xml:space="preserve"> </w:t>
            </w:r>
            <w:r w:rsidR="00981D09" w:rsidRPr="00240B7F">
              <w:rPr>
                <w:sz w:val="16"/>
              </w:rPr>
              <w:t>is mis</w:t>
            </w:r>
            <w:r w:rsidRPr="00240B7F">
              <w:rPr>
                <w:sz w:val="16"/>
              </w:rPr>
              <w:t>spelt</w:t>
            </w:r>
            <w:r w:rsidR="00981D09" w:rsidRPr="00240B7F">
              <w:rPr>
                <w:sz w:val="16"/>
              </w:rPr>
              <w:t>.</w:t>
            </w:r>
            <w:r w:rsidRPr="00240B7F">
              <w:rPr>
                <w:sz w:val="16"/>
              </w:rPr>
              <w:t>]</w:t>
            </w:r>
          </w:p>
        </w:tc>
        <w:tc>
          <w:tcPr>
            <w:tcW w:w="1381" w:type="dxa"/>
            <w:vAlign w:val="center"/>
          </w:tcPr>
          <w:p w14:paraId="05F8F8B1" w14:textId="77777777" w:rsidR="005146E7" w:rsidRPr="002E5710" w:rsidRDefault="005146E7" w:rsidP="00F0554E">
            <w:pPr>
              <w:pStyle w:val="REG-P0"/>
              <w:jc w:val="right"/>
            </w:pPr>
            <w:r w:rsidRPr="002E5710">
              <w:t>14, 26 &amp; 33</w:t>
            </w:r>
          </w:p>
        </w:tc>
      </w:tr>
      <w:tr w:rsidR="005146E7" w:rsidRPr="00240B7F" w14:paraId="1EB3ADC1" w14:textId="77777777" w:rsidTr="00850014">
        <w:tc>
          <w:tcPr>
            <w:tcW w:w="1113" w:type="dxa"/>
          </w:tcPr>
          <w:p w14:paraId="53AF42BD" w14:textId="77777777" w:rsidR="005146E7" w:rsidRPr="002E5710" w:rsidRDefault="005146E7" w:rsidP="006E4618">
            <w:pPr>
              <w:pStyle w:val="REG-P0"/>
              <w:rPr>
                <w:b/>
                <w:bCs/>
              </w:rPr>
            </w:pPr>
            <w:r w:rsidRPr="002E5710">
              <w:rPr>
                <w:b/>
                <w:bCs/>
              </w:rPr>
              <w:t>3.</w:t>
            </w:r>
          </w:p>
        </w:tc>
        <w:tc>
          <w:tcPr>
            <w:tcW w:w="6004" w:type="dxa"/>
          </w:tcPr>
          <w:p w14:paraId="05A02D19" w14:textId="63A8673D" w:rsidR="005146E7" w:rsidRPr="00240B7F" w:rsidRDefault="005146E7" w:rsidP="002D1B28">
            <w:pPr>
              <w:pStyle w:val="REG-P0"/>
              <w:tabs>
                <w:tab w:val="right" w:leader="dot" w:pos="6804"/>
              </w:tabs>
              <w:jc w:val="left"/>
              <w:rPr>
                <w:szCs w:val="20"/>
              </w:rPr>
            </w:pPr>
            <w:r w:rsidRPr="00240B7F">
              <w:t xml:space="preserve">Notice to applicant of objection or submission </w:t>
            </w:r>
            <w:r w:rsidR="002D1B28">
              <w:tab/>
            </w:r>
          </w:p>
        </w:tc>
        <w:tc>
          <w:tcPr>
            <w:tcW w:w="1381" w:type="dxa"/>
            <w:vAlign w:val="bottom"/>
          </w:tcPr>
          <w:p w14:paraId="6CEEC2CA" w14:textId="77777777" w:rsidR="005146E7" w:rsidRPr="002E5710" w:rsidRDefault="005146E7" w:rsidP="002E5710">
            <w:pPr>
              <w:pStyle w:val="REG-P0"/>
              <w:jc w:val="right"/>
            </w:pPr>
            <w:r w:rsidRPr="002E5710">
              <w:t>11(3)</w:t>
            </w:r>
          </w:p>
        </w:tc>
      </w:tr>
      <w:tr w:rsidR="005146E7" w:rsidRPr="00240B7F" w14:paraId="2AAD289E" w14:textId="77777777" w:rsidTr="00850014">
        <w:tc>
          <w:tcPr>
            <w:tcW w:w="1113" w:type="dxa"/>
          </w:tcPr>
          <w:p w14:paraId="6E1D8E04" w14:textId="77777777" w:rsidR="005146E7" w:rsidRPr="002E5710" w:rsidRDefault="005146E7" w:rsidP="006E4618">
            <w:pPr>
              <w:pStyle w:val="REG-P0"/>
              <w:rPr>
                <w:b/>
                <w:bCs/>
              </w:rPr>
            </w:pPr>
            <w:r w:rsidRPr="002E5710">
              <w:rPr>
                <w:b/>
                <w:bCs/>
              </w:rPr>
              <w:t>4.</w:t>
            </w:r>
          </w:p>
        </w:tc>
        <w:tc>
          <w:tcPr>
            <w:tcW w:w="6004" w:type="dxa"/>
          </w:tcPr>
          <w:p w14:paraId="7EDE2589" w14:textId="4B981092" w:rsidR="005146E7" w:rsidRPr="00240B7F" w:rsidRDefault="005146E7" w:rsidP="002D1B28">
            <w:pPr>
              <w:pStyle w:val="REG-P0"/>
              <w:tabs>
                <w:tab w:val="right" w:leader="dot" w:pos="6804"/>
              </w:tabs>
              <w:jc w:val="left"/>
              <w:rPr>
                <w:szCs w:val="20"/>
              </w:rPr>
            </w:pPr>
            <w:r w:rsidRPr="00240B7F">
              <w:t xml:space="preserve">Conditional authority for a licence in respect of incomplete premises </w:t>
            </w:r>
            <w:r w:rsidR="002D1B28">
              <w:tab/>
            </w:r>
          </w:p>
        </w:tc>
        <w:tc>
          <w:tcPr>
            <w:tcW w:w="1381" w:type="dxa"/>
            <w:vAlign w:val="bottom"/>
          </w:tcPr>
          <w:p w14:paraId="2B53032A" w14:textId="77777777" w:rsidR="005146E7" w:rsidRPr="002E5710" w:rsidRDefault="005146E7" w:rsidP="002E5710">
            <w:pPr>
              <w:pStyle w:val="REG-P0"/>
              <w:jc w:val="right"/>
            </w:pPr>
            <w:r w:rsidRPr="002E5710">
              <w:t>18(1)</w:t>
            </w:r>
          </w:p>
        </w:tc>
      </w:tr>
      <w:tr w:rsidR="005146E7" w:rsidRPr="00240B7F" w14:paraId="4201007A" w14:textId="77777777" w:rsidTr="00850014">
        <w:tc>
          <w:tcPr>
            <w:tcW w:w="1113" w:type="dxa"/>
          </w:tcPr>
          <w:p w14:paraId="4FFBFE61" w14:textId="77777777" w:rsidR="005146E7" w:rsidRPr="002E5710" w:rsidRDefault="005146E7" w:rsidP="006E4618">
            <w:pPr>
              <w:pStyle w:val="REG-P0"/>
              <w:rPr>
                <w:b/>
                <w:bCs/>
              </w:rPr>
            </w:pPr>
            <w:r w:rsidRPr="002E5710">
              <w:rPr>
                <w:b/>
                <w:bCs/>
              </w:rPr>
              <w:t>5.</w:t>
            </w:r>
          </w:p>
        </w:tc>
        <w:tc>
          <w:tcPr>
            <w:tcW w:w="6004" w:type="dxa"/>
          </w:tcPr>
          <w:p w14:paraId="5D9C7B5E" w14:textId="22D2CD27" w:rsidR="005146E7" w:rsidRPr="00240B7F" w:rsidRDefault="005146E7" w:rsidP="002D1B28">
            <w:pPr>
              <w:pStyle w:val="REG-P0"/>
              <w:tabs>
                <w:tab w:val="right" w:leader="dot" w:pos="6804"/>
              </w:tabs>
              <w:jc w:val="left"/>
              <w:rPr>
                <w:bCs/>
                <w:sz w:val="20"/>
                <w:szCs w:val="20"/>
              </w:rPr>
            </w:pPr>
            <w:r w:rsidRPr="00240B7F">
              <w:t>Confirmation of compliance with conditions of</w:t>
            </w:r>
            <w:r w:rsidR="002D1B28">
              <w:t xml:space="preserve"> </w:t>
            </w:r>
            <w:r w:rsidRPr="00240B7F">
              <w:t xml:space="preserve">conditional authority </w:t>
            </w:r>
            <w:r w:rsidR="002D1B28">
              <w:tab/>
            </w:r>
          </w:p>
        </w:tc>
        <w:tc>
          <w:tcPr>
            <w:tcW w:w="1381" w:type="dxa"/>
            <w:vAlign w:val="bottom"/>
          </w:tcPr>
          <w:p w14:paraId="5735B22B" w14:textId="77777777" w:rsidR="005146E7" w:rsidRPr="002E5710" w:rsidRDefault="005146E7" w:rsidP="002E5710">
            <w:pPr>
              <w:pStyle w:val="REG-P0"/>
              <w:jc w:val="right"/>
              <w:rPr>
                <w:bCs/>
              </w:rPr>
            </w:pPr>
            <w:r w:rsidRPr="002E5710">
              <w:rPr>
                <w:bCs/>
              </w:rPr>
              <w:t>18(2) &amp; 38(4)</w:t>
            </w:r>
          </w:p>
        </w:tc>
      </w:tr>
      <w:tr w:rsidR="005146E7" w:rsidRPr="00240B7F" w14:paraId="2DFAD947" w14:textId="77777777" w:rsidTr="00850014">
        <w:tc>
          <w:tcPr>
            <w:tcW w:w="1113" w:type="dxa"/>
          </w:tcPr>
          <w:p w14:paraId="3B7C0E87" w14:textId="77777777" w:rsidR="005146E7" w:rsidRPr="002E5710" w:rsidRDefault="005146E7" w:rsidP="006E4618">
            <w:pPr>
              <w:pStyle w:val="REG-P0"/>
              <w:rPr>
                <w:b/>
                <w:bCs/>
              </w:rPr>
            </w:pPr>
            <w:r w:rsidRPr="002E5710">
              <w:rPr>
                <w:b/>
                <w:bCs/>
              </w:rPr>
              <w:t>6.</w:t>
            </w:r>
          </w:p>
        </w:tc>
        <w:tc>
          <w:tcPr>
            <w:tcW w:w="6004" w:type="dxa"/>
          </w:tcPr>
          <w:p w14:paraId="21463274" w14:textId="41A8E095" w:rsidR="005146E7" w:rsidRPr="00240B7F" w:rsidRDefault="009610AA" w:rsidP="002D1B28">
            <w:pPr>
              <w:pStyle w:val="REG-P0"/>
              <w:tabs>
                <w:tab w:val="right" w:leader="dot" w:pos="6804"/>
              </w:tabs>
              <w:jc w:val="left"/>
              <w:rPr>
                <w:bCs/>
                <w:sz w:val="20"/>
                <w:szCs w:val="20"/>
              </w:rPr>
            </w:pPr>
            <w:r w:rsidRPr="00240B7F">
              <w:t xml:space="preserve">Application for extension of conditional authority </w:t>
            </w:r>
            <w:r w:rsidR="002D1B28">
              <w:tab/>
            </w:r>
          </w:p>
        </w:tc>
        <w:tc>
          <w:tcPr>
            <w:tcW w:w="1381" w:type="dxa"/>
            <w:vAlign w:val="bottom"/>
          </w:tcPr>
          <w:p w14:paraId="1D0A44B7" w14:textId="77777777" w:rsidR="005146E7" w:rsidRPr="002E5710" w:rsidRDefault="009610AA" w:rsidP="002E5710">
            <w:pPr>
              <w:pStyle w:val="REG-P0"/>
              <w:jc w:val="right"/>
              <w:rPr>
                <w:bCs/>
              </w:rPr>
            </w:pPr>
            <w:r w:rsidRPr="002E5710">
              <w:rPr>
                <w:bCs/>
              </w:rPr>
              <w:t>18(3) &amp; 38(2)</w:t>
            </w:r>
          </w:p>
        </w:tc>
      </w:tr>
      <w:tr w:rsidR="005146E7" w:rsidRPr="00240B7F" w14:paraId="5D1EA7EA" w14:textId="77777777" w:rsidTr="00850014">
        <w:tc>
          <w:tcPr>
            <w:tcW w:w="1113" w:type="dxa"/>
          </w:tcPr>
          <w:p w14:paraId="0B6E467F" w14:textId="77777777" w:rsidR="005146E7" w:rsidRPr="002E5710" w:rsidRDefault="005146E7" w:rsidP="006E4618">
            <w:pPr>
              <w:pStyle w:val="REG-P0"/>
              <w:rPr>
                <w:b/>
                <w:bCs/>
              </w:rPr>
            </w:pPr>
            <w:r w:rsidRPr="002E5710">
              <w:rPr>
                <w:b/>
                <w:bCs/>
              </w:rPr>
              <w:t>7.</w:t>
            </w:r>
          </w:p>
        </w:tc>
        <w:tc>
          <w:tcPr>
            <w:tcW w:w="6004" w:type="dxa"/>
          </w:tcPr>
          <w:p w14:paraId="2093377A" w14:textId="3C2A5CC7" w:rsidR="005146E7" w:rsidRPr="00240B7F" w:rsidRDefault="009610AA" w:rsidP="002D1B28">
            <w:pPr>
              <w:pStyle w:val="REG-P0"/>
              <w:tabs>
                <w:tab w:val="right" w:leader="dot" w:pos="6804"/>
              </w:tabs>
              <w:jc w:val="left"/>
              <w:rPr>
                <w:bCs/>
                <w:sz w:val="20"/>
                <w:szCs w:val="20"/>
              </w:rPr>
            </w:pPr>
            <w:r w:rsidRPr="00240B7F">
              <w:t xml:space="preserve">Certificate of grant of a licence </w:t>
            </w:r>
            <w:r w:rsidR="002D1B28">
              <w:tab/>
            </w:r>
          </w:p>
        </w:tc>
        <w:tc>
          <w:tcPr>
            <w:tcW w:w="1381" w:type="dxa"/>
            <w:vAlign w:val="bottom"/>
          </w:tcPr>
          <w:p w14:paraId="4AC405C8" w14:textId="77777777" w:rsidR="005146E7" w:rsidRPr="002E5710" w:rsidRDefault="009610AA" w:rsidP="002E5710">
            <w:pPr>
              <w:pStyle w:val="REG-P0"/>
              <w:jc w:val="right"/>
              <w:rPr>
                <w:bCs/>
              </w:rPr>
            </w:pPr>
            <w:r w:rsidRPr="002E5710">
              <w:rPr>
                <w:bCs/>
              </w:rPr>
              <w:t>20(1)</w:t>
            </w:r>
          </w:p>
        </w:tc>
      </w:tr>
      <w:tr w:rsidR="009610AA" w:rsidRPr="00240B7F" w14:paraId="1891853B" w14:textId="77777777" w:rsidTr="00850014">
        <w:tc>
          <w:tcPr>
            <w:tcW w:w="1113" w:type="dxa"/>
          </w:tcPr>
          <w:p w14:paraId="7C1CA92D" w14:textId="77777777" w:rsidR="009610AA" w:rsidRPr="002E5710" w:rsidRDefault="009610AA" w:rsidP="006E4618">
            <w:pPr>
              <w:pStyle w:val="REG-P0"/>
              <w:rPr>
                <w:b/>
                <w:bCs/>
              </w:rPr>
            </w:pPr>
            <w:r w:rsidRPr="002E5710">
              <w:rPr>
                <w:b/>
                <w:bCs/>
              </w:rPr>
              <w:t>8.</w:t>
            </w:r>
          </w:p>
        </w:tc>
        <w:tc>
          <w:tcPr>
            <w:tcW w:w="6004" w:type="dxa"/>
          </w:tcPr>
          <w:p w14:paraId="72931623" w14:textId="4D3953C9" w:rsidR="009610AA" w:rsidRPr="00240B7F" w:rsidRDefault="009610AA" w:rsidP="002D1B28">
            <w:pPr>
              <w:pStyle w:val="REG-P0"/>
              <w:tabs>
                <w:tab w:val="right" w:leader="dot" w:pos="6804"/>
              </w:tabs>
              <w:jc w:val="left"/>
            </w:pPr>
            <w:r w:rsidRPr="00240B7F">
              <w:t xml:space="preserve">Licence (New licence/Renewal/Amended Licence) </w:t>
            </w:r>
            <w:r w:rsidR="002D1B28">
              <w:tab/>
            </w:r>
          </w:p>
        </w:tc>
        <w:tc>
          <w:tcPr>
            <w:tcW w:w="1381" w:type="dxa"/>
            <w:vAlign w:val="bottom"/>
          </w:tcPr>
          <w:p w14:paraId="0FC5210C" w14:textId="77777777" w:rsidR="009610AA" w:rsidRPr="002E5710" w:rsidRDefault="009610AA" w:rsidP="002E5710">
            <w:pPr>
              <w:pStyle w:val="REG-P0"/>
              <w:jc w:val="right"/>
              <w:rPr>
                <w:bCs/>
              </w:rPr>
            </w:pPr>
            <w:r w:rsidRPr="002E5710">
              <w:rPr>
                <w:bCs/>
              </w:rPr>
              <w:t>20(2)</w:t>
            </w:r>
          </w:p>
        </w:tc>
      </w:tr>
      <w:tr w:rsidR="009610AA" w:rsidRPr="00240B7F" w14:paraId="34738CBD" w14:textId="77777777" w:rsidTr="00850014">
        <w:tc>
          <w:tcPr>
            <w:tcW w:w="1113" w:type="dxa"/>
          </w:tcPr>
          <w:p w14:paraId="21B0E0EF" w14:textId="77777777" w:rsidR="009610AA" w:rsidRPr="002E5710" w:rsidRDefault="009610AA" w:rsidP="006E4618">
            <w:pPr>
              <w:pStyle w:val="REG-P0"/>
              <w:rPr>
                <w:b/>
                <w:bCs/>
              </w:rPr>
            </w:pPr>
            <w:r w:rsidRPr="002E5710">
              <w:rPr>
                <w:b/>
                <w:bCs/>
              </w:rPr>
              <w:t>9.</w:t>
            </w:r>
          </w:p>
        </w:tc>
        <w:tc>
          <w:tcPr>
            <w:tcW w:w="6004" w:type="dxa"/>
          </w:tcPr>
          <w:p w14:paraId="19B1E2A7" w14:textId="599E1496" w:rsidR="009610AA" w:rsidRPr="00240B7F" w:rsidRDefault="009610AA" w:rsidP="002D1B28">
            <w:pPr>
              <w:pStyle w:val="REG-P0"/>
              <w:tabs>
                <w:tab w:val="right" w:leader="dot" w:pos="6804"/>
              </w:tabs>
              <w:jc w:val="left"/>
            </w:pPr>
            <w:r w:rsidRPr="00240B7F">
              <w:t xml:space="preserve">Application for a temporary liquor licence </w:t>
            </w:r>
            <w:r w:rsidR="002D1B28">
              <w:tab/>
            </w:r>
          </w:p>
        </w:tc>
        <w:tc>
          <w:tcPr>
            <w:tcW w:w="1381" w:type="dxa"/>
            <w:vAlign w:val="bottom"/>
          </w:tcPr>
          <w:p w14:paraId="5850F27D" w14:textId="77777777" w:rsidR="009610AA" w:rsidRPr="002E5710" w:rsidRDefault="009610AA" w:rsidP="002E5710">
            <w:pPr>
              <w:pStyle w:val="REG-P0"/>
              <w:jc w:val="right"/>
              <w:rPr>
                <w:bCs/>
              </w:rPr>
            </w:pPr>
            <w:r w:rsidRPr="002E5710">
              <w:rPr>
                <w:bCs/>
              </w:rPr>
              <w:t>21</w:t>
            </w:r>
          </w:p>
        </w:tc>
      </w:tr>
      <w:tr w:rsidR="009610AA" w:rsidRPr="00240B7F" w14:paraId="1BE9605F" w14:textId="77777777" w:rsidTr="00850014">
        <w:tc>
          <w:tcPr>
            <w:tcW w:w="1113" w:type="dxa"/>
          </w:tcPr>
          <w:p w14:paraId="4FEAF4A4" w14:textId="77777777" w:rsidR="009610AA" w:rsidRPr="002E5710" w:rsidRDefault="009610AA" w:rsidP="006E4618">
            <w:pPr>
              <w:pStyle w:val="REG-P0"/>
              <w:rPr>
                <w:b/>
                <w:bCs/>
              </w:rPr>
            </w:pPr>
            <w:r w:rsidRPr="002E5710">
              <w:rPr>
                <w:b/>
                <w:bCs/>
              </w:rPr>
              <w:t>10.</w:t>
            </w:r>
          </w:p>
        </w:tc>
        <w:tc>
          <w:tcPr>
            <w:tcW w:w="6004" w:type="dxa"/>
          </w:tcPr>
          <w:p w14:paraId="03B82A72" w14:textId="016D7A27" w:rsidR="009610AA" w:rsidRPr="00240B7F" w:rsidRDefault="009610AA" w:rsidP="002D1B28">
            <w:pPr>
              <w:pStyle w:val="REG-P0"/>
              <w:tabs>
                <w:tab w:val="right" w:leader="dot" w:pos="6804"/>
              </w:tabs>
              <w:jc w:val="left"/>
            </w:pPr>
            <w:r w:rsidRPr="00240B7F">
              <w:t xml:space="preserve">Temporary liquor licence </w:t>
            </w:r>
            <w:r w:rsidR="002D1B28">
              <w:tab/>
            </w:r>
          </w:p>
        </w:tc>
        <w:tc>
          <w:tcPr>
            <w:tcW w:w="1381" w:type="dxa"/>
            <w:vAlign w:val="bottom"/>
          </w:tcPr>
          <w:p w14:paraId="4B411C59" w14:textId="77777777" w:rsidR="009610AA" w:rsidRPr="002E5710" w:rsidRDefault="009610AA" w:rsidP="002E5710">
            <w:pPr>
              <w:pStyle w:val="REG-P0"/>
              <w:jc w:val="right"/>
              <w:rPr>
                <w:bCs/>
              </w:rPr>
            </w:pPr>
            <w:r w:rsidRPr="002E5710">
              <w:rPr>
                <w:bCs/>
              </w:rPr>
              <w:t>22</w:t>
            </w:r>
          </w:p>
        </w:tc>
      </w:tr>
      <w:tr w:rsidR="009610AA" w:rsidRPr="00240B7F" w14:paraId="7C9D5F48" w14:textId="77777777" w:rsidTr="00850014">
        <w:tc>
          <w:tcPr>
            <w:tcW w:w="1113" w:type="dxa"/>
          </w:tcPr>
          <w:p w14:paraId="6322CE6A" w14:textId="77777777" w:rsidR="009610AA" w:rsidRPr="002E5710" w:rsidRDefault="009610AA" w:rsidP="006E4618">
            <w:pPr>
              <w:pStyle w:val="REG-P0"/>
              <w:rPr>
                <w:b/>
                <w:bCs/>
              </w:rPr>
            </w:pPr>
            <w:r w:rsidRPr="002E5710">
              <w:rPr>
                <w:b/>
                <w:bCs/>
              </w:rPr>
              <w:t>11.</w:t>
            </w:r>
          </w:p>
        </w:tc>
        <w:tc>
          <w:tcPr>
            <w:tcW w:w="6004" w:type="dxa"/>
          </w:tcPr>
          <w:p w14:paraId="4955914C" w14:textId="128D7899" w:rsidR="009610AA" w:rsidRPr="00240B7F" w:rsidRDefault="009610AA" w:rsidP="002D1B28">
            <w:pPr>
              <w:pStyle w:val="REG-P0"/>
              <w:tabs>
                <w:tab w:val="right" w:leader="dot" w:pos="6804"/>
              </w:tabs>
              <w:jc w:val="left"/>
            </w:pPr>
            <w:r w:rsidRPr="00240B7F">
              <w:t xml:space="preserve">Application for a hotel liquor licence or a parks liquor licence </w:t>
            </w:r>
            <w:r w:rsidR="002D1B28">
              <w:tab/>
            </w:r>
          </w:p>
        </w:tc>
        <w:tc>
          <w:tcPr>
            <w:tcW w:w="1381" w:type="dxa"/>
            <w:vAlign w:val="bottom"/>
          </w:tcPr>
          <w:p w14:paraId="72B3F3D0" w14:textId="77777777" w:rsidR="009610AA" w:rsidRPr="002E5710" w:rsidRDefault="009610AA" w:rsidP="002E5710">
            <w:pPr>
              <w:pStyle w:val="REG-P0"/>
              <w:jc w:val="right"/>
              <w:rPr>
                <w:bCs/>
              </w:rPr>
            </w:pPr>
            <w:r w:rsidRPr="002E5710">
              <w:rPr>
                <w:bCs/>
              </w:rPr>
              <w:t>23(1)</w:t>
            </w:r>
          </w:p>
        </w:tc>
      </w:tr>
      <w:tr w:rsidR="009610AA" w:rsidRPr="00240B7F" w14:paraId="06C3DADF" w14:textId="77777777" w:rsidTr="00850014">
        <w:tc>
          <w:tcPr>
            <w:tcW w:w="1113" w:type="dxa"/>
          </w:tcPr>
          <w:p w14:paraId="3C5D3C93" w14:textId="77777777" w:rsidR="009610AA" w:rsidRPr="002E5710" w:rsidRDefault="009610AA" w:rsidP="006E4618">
            <w:pPr>
              <w:pStyle w:val="REG-P0"/>
              <w:rPr>
                <w:b/>
                <w:bCs/>
              </w:rPr>
            </w:pPr>
            <w:r w:rsidRPr="002E5710">
              <w:rPr>
                <w:b/>
                <w:bCs/>
              </w:rPr>
              <w:t>12.</w:t>
            </w:r>
          </w:p>
        </w:tc>
        <w:tc>
          <w:tcPr>
            <w:tcW w:w="6004" w:type="dxa"/>
          </w:tcPr>
          <w:p w14:paraId="5FE9B123" w14:textId="512B088F" w:rsidR="009610AA" w:rsidRPr="00240B7F" w:rsidRDefault="009610AA" w:rsidP="002D1B28">
            <w:pPr>
              <w:pStyle w:val="REG-P0"/>
              <w:tabs>
                <w:tab w:val="right" w:leader="dot" w:pos="6804"/>
              </w:tabs>
              <w:jc w:val="left"/>
            </w:pPr>
            <w:r w:rsidRPr="00240B7F">
              <w:t>Certificate of grant of hotel liquor licence or parks liquor licence</w:t>
            </w:r>
            <w:r w:rsidR="002D1B28">
              <w:tab/>
            </w:r>
          </w:p>
        </w:tc>
        <w:tc>
          <w:tcPr>
            <w:tcW w:w="1381" w:type="dxa"/>
            <w:vAlign w:val="bottom"/>
          </w:tcPr>
          <w:p w14:paraId="233D6E79" w14:textId="77777777" w:rsidR="009610AA" w:rsidRPr="002E5710" w:rsidRDefault="009610AA" w:rsidP="002E5710">
            <w:pPr>
              <w:pStyle w:val="REG-P0"/>
              <w:jc w:val="right"/>
              <w:rPr>
                <w:bCs/>
              </w:rPr>
            </w:pPr>
            <w:r w:rsidRPr="002E5710">
              <w:rPr>
                <w:bCs/>
              </w:rPr>
              <w:t>23(3)</w:t>
            </w:r>
          </w:p>
        </w:tc>
      </w:tr>
      <w:tr w:rsidR="009610AA" w:rsidRPr="00240B7F" w14:paraId="4FD45B55" w14:textId="77777777" w:rsidTr="00850014">
        <w:tc>
          <w:tcPr>
            <w:tcW w:w="1113" w:type="dxa"/>
          </w:tcPr>
          <w:p w14:paraId="22B0585B" w14:textId="77777777" w:rsidR="009610AA" w:rsidRPr="002E5710" w:rsidRDefault="009610AA" w:rsidP="006E4618">
            <w:pPr>
              <w:pStyle w:val="REG-P0"/>
              <w:rPr>
                <w:b/>
                <w:bCs/>
              </w:rPr>
            </w:pPr>
            <w:r w:rsidRPr="002E5710">
              <w:rPr>
                <w:b/>
                <w:bCs/>
              </w:rPr>
              <w:t>13.</w:t>
            </w:r>
          </w:p>
        </w:tc>
        <w:tc>
          <w:tcPr>
            <w:tcW w:w="6004" w:type="dxa"/>
          </w:tcPr>
          <w:p w14:paraId="623A6F80" w14:textId="050304E0" w:rsidR="009610AA" w:rsidRPr="00240B7F" w:rsidRDefault="009610AA" w:rsidP="002D1B28">
            <w:pPr>
              <w:pStyle w:val="REG-P0"/>
              <w:tabs>
                <w:tab w:val="right" w:leader="dot" w:pos="6804"/>
              </w:tabs>
              <w:jc w:val="left"/>
            </w:pPr>
            <w:r w:rsidRPr="00240B7F">
              <w:t xml:space="preserve">Hotel liquor licence/parks liquor licence </w:t>
            </w:r>
            <w:r w:rsidR="002D1B28">
              <w:tab/>
            </w:r>
          </w:p>
        </w:tc>
        <w:tc>
          <w:tcPr>
            <w:tcW w:w="1381" w:type="dxa"/>
            <w:vAlign w:val="bottom"/>
          </w:tcPr>
          <w:p w14:paraId="76D47689" w14:textId="77777777" w:rsidR="009610AA" w:rsidRPr="002E5710" w:rsidRDefault="009610AA" w:rsidP="002E5710">
            <w:pPr>
              <w:pStyle w:val="REG-P0"/>
              <w:jc w:val="right"/>
              <w:rPr>
                <w:bCs/>
              </w:rPr>
            </w:pPr>
            <w:r w:rsidRPr="002E5710">
              <w:rPr>
                <w:bCs/>
              </w:rPr>
              <w:t>24</w:t>
            </w:r>
          </w:p>
        </w:tc>
      </w:tr>
      <w:tr w:rsidR="009610AA" w:rsidRPr="00240B7F" w14:paraId="2606F32E" w14:textId="77777777" w:rsidTr="00850014">
        <w:tc>
          <w:tcPr>
            <w:tcW w:w="1113" w:type="dxa"/>
          </w:tcPr>
          <w:p w14:paraId="20C0A592" w14:textId="77777777" w:rsidR="009610AA" w:rsidRPr="002E5710" w:rsidRDefault="009610AA" w:rsidP="006E4618">
            <w:pPr>
              <w:pStyle w:val="REG-P0"/>
              <w:rPr>
                <w:b/>
                <w:bCs/>
              </w:rPr>
            </w:pPr>
            <w:r w:rsidRPr="002E5710">
              <w:rPr>
                <w:b/>
                <w:bCs/>
              </w:rPr>
              <w:t>14.</w:t>
            </w:r>
          </w:p>
        </w:tc>
        <w:tc>
          <w:tcPr>
            <w:tcW w:w="6004" w:type="dxa"/>
          </w:tcPr>
          <w:p w14:paraId="199C95C7" w14:textId="77777777" w:rsidR="009610AA" w:rsidRPr="00240B7F" w:rsidRDefault="009610AA" w:rsidP="002D1B28">
            <w:pPr>
              <w:pStyle w:val="REG-P0"/>
              <w:tabs>
                <w:tab w:val="right" w:leader="dot" w:pos="6804"/>
              </w:tabs>
              <w:jc w:val="left"/>
            </w:pPr>
            <w:r w:rsidRPr="00240B7F">
              <w:t>Application for amendment of conditions, restrictions or</w:t>
            </w:r>
          </w:p>
          <w:p w14:paraId="272AAE90" w14:textId="0BAF2230" w:rsidR="009610AA" w:rsidRPr="00240B7F" w:rsidRDefault="009610AA" w:rsidP="002D1B28">
            <w:pPr>
              <w:pStyle w:val="REG-P0"/>
              <w:tabs>
                <w:tab w:val="right" w:leader="dot" w:pos="6804"/>
              </w:tabs>
              <w:jc w:val="left"/>
            </w:pPr>
            <w:r w:rsidRPr="00240B7F">
              <w:t xml:space="preserve">privileges </w:t>
            </w:r>
            <w:r w:rsidR="002D1B28">
              <w:tab/>
            </w:r>
          </w:p>
        </w:tc>
        <w:tc>
          <w:tcPr>
            <w:tcW w:w="1381" w:type="dxa"/>
            <w:vAlign w:val="bottom"/>
          </w:tcPr>
          <w:p w14:paraId="2B7797CA" w14:textId="77777777" w:rsidR="009610AA" w:rsidRPr="002E5710" w:rsidRDefault="009610AA" w:rsidP="002E5710">
            <w:pPr>
              <w:pStyle w:val="REG-P0"/>
              <w:jc w:val="right"/>
              <w:rPr>
                <w:bCs/>
              </w:rPr>
            </w:pPr>
            <w:r w:rsidRPr="002E5710">
              <w:rPr>
                <w:bCs/>
              </w:rPr>
              <w:t>25</w:t>
            </w:r>
          </w:p>
        </w:tc>
      </w:tr>
      <w:tr w:rsidR="009610AA" w:rsidRPr="00240B7F" w14:paraId="160B5076" w14:textId="77777777" w:rsidTr="00850014">
        <w:tc>
          <w:tcPr>
            <w:tcW w:w="1113" w:type="dxa"/>
          </w:tcPr>
          <w:p w14:paraId="73ABFA88" w14:textId="77777777" w:rsidR="009610AA" w:rsidRPr="002E5710" w:rsidRDefault="009610AA" w:rsidP="006E4618">
            <w:pPr>
              <w:pStyle w:val="REG-P0"/>
              <w:rPr>
                <w:b/>
                <w:bCs/>
              </w:rPr>
            </w:pPr>
            <w:r w:rsidRPr="002E5710">
              <w:rPr>
                <w:b/>
                <w:bCs/>
              </w:rPr>
              <w:t>15.</w:t>
            </w:r>
          </w:p>
        </w:tc>
        <w:tc>
          <w:tcPr>
            <w:tcW w:w="6004" w:type="dxa"/>
          </w:tcPr>
          <w:p w14:paraId="3AC233BB" w14:textId="203C0FF7" w:rsidR="009610AA" w:rsidRPr="00240B7F" w:rsidRDefault="009610AA" w:rsidP="00A1269A">
            <w:pPr>
              <w:pStyle w:val="REG-P0"/>
              <w:tabs>
                <w:tab w:val="right" w:leader="dot" w:pos="6804"/>
              </w:tabs>
              <w:jc w:val="left"/>
            </w:pPr>
            <w:r w:rsidRPr="00240B7F">
              <w:t>Certificate of grant of amendment of conditions, restrictions</w:t>
            </w:r>
            <w:r w:rsidR="00A1269A">
              <w:t xml:space="preserve"> </w:t>
            </w:r>
            <w:r w:rsidRPr="00240B7F">
              <w:t xml:space="preserve">or privileges applicable to licence </w:t>
            </w:r>
            <w:r w:rsidR="002D1B28">
              <w:tab/>
            </w:r>
          </w:p>
        </w:tc>
        <w:tc>
          <w:tcPr>
            <w:tcW w:w="1381" w:type="dxa"/>
            <w:vAlign w:val="bottom"/>
          </w:tcPr>
          <w:p w14:paraId="4747516B" w14:textId="77777777" w:rsidR="009610AA" w:rsidRPr="002E5710" w:rsidRDefault="009610AA" w:rsidP="002E5710">
            <w:pPr>
              <w:pStyle w:val="REG-P0"/>
              <w:jc w:val="right"/>
              <w:rPr>
                <w:bCs/>
              </w:rPr>
            </w:pPr>
            <w:r w:rsidRPr="002E5710">
              <w:rPr>
                <w:bCs/>
              </w:rPr>
              <w:t>31</w:t>
            </w:r>
          </w:p>
        </w:tc>
      </w:tr>
      <w:tr w:rsidR="009610AA" w:rsidRPr="00240B7F" w14:paraId="50AB05F9" w14:textId="77777777" w:rsidTr="00850014">
        <w:tc>
          <w:tcPr>
            <w:tcW w:w="1113" w:type="dxa"/>
          </w:tcPr>
          <w:p w14:paraId="4B1A897F" w14:textId="77777777" w:rsidR="009610AA" w:rsidRPr="002E5710" w:rsidRDefault="009610AA" w:rsidP="006E4618">
            <w:pPr>
              <w:pStyle w:val="REG-P0"/>
              <w:rPr>
                <w:b/>
                <w:bCs/>
              </w:rPr>
            </w:pPr>
            <w:r w:rsidRPr="002E5710">
              <w:rPr>
                <w:b/>
                <w:bCs/>
              </w:rPr>
              <w:t>16.</w:t>
            </w:r>
          </w:p>
        </w:tc>
        <w:tc>
          <w:tcPr>
            <w:tcW w:w="6004" w:type="dxa"/>
          </w:tcPr>
          <w:p w14:paraId="5419A3AE" w14:textId="71BDB621" w:rsidR="009610AA" w:rsidRPr="00240B7F" w:rsidRDefault="009610AA" w:rsidP="002D1B28">
            <w:pPr>
              <w:pStyle w:val="REG-P0"/>
              <w:tabs>
                <w:tab w:val="right" w:leader="dot" w:pos="6804"/>
              </w:tabs>
              <w:jc w:val="left"/>
            </w:pPr>
            <w:r w:rsidRPr="00240B7F">
              <w:t xml:space="preserve">Application for permanent or temporary removal of a licence </w:t>
            </w:r>
            <w:r w:rsidR="002D1B28">
              <w:tab/>
            </w:r>
          </w:p>
        </w:tc>
        <w:tc>
          <w:tcPr>
            <w:tcW w:w="1381" w:type="dxa"/>
            <w:vAlign w:val="bottom"/>
          </w:tcPr>
          <w:p w14:paraId="76A91C2E" w14:textId="77777777" w:rsidR="009610AA" w:rsidRPr="002E5710" w:rsidRDefault="009610AA" w:rsidP="002E5710">
            <w:pPr>
              <w:pStyle w:val="REG-P0"/>
              <w:jc w:val="right"/>
              <w:rPr>
                <w:bCs/>
              </w:rPr>
            </w:pPr>
            <w:r w:rsidRPr="002E5710">
              <w:rPr>
                <w:bCs/>
              </w:rPr>
              <w:t>32</w:t>
            </w:r>
          </w:p>
        </w:tc>
      </w:tr>
      <w:tr w:rsidR="009610AA" w:rsidRPr="00240B7F" w14:paraId="0D9CC012" w14:textId="77777777" w:rsidTr="00850014">
        <w:tc>
          <w:tcPr>
            <w:tcW w:w="1113" w:type="dxa"/>
          </w:tcPr>
          <w:p w14:paraId="4C1105A3" w14:textId="77777777" w:rsidR="009610AA" w:rsidRPr="002E5710" w:rsidRDefault="009610AA" w:rsidP="006E4618">
            <w:pPr>
              <w:pStyle w:val="REG-P0"/>
              <w:rPr>
                <w:b/>
                <w:bCs/>
              </w:rPr>
            </w:pPr>
            <w:r w:rsidRPr="002E5710">
              <w:rPr>
                <w:b/>
                <w:bCs/>
              </w:rPr>
              <w:t>17.</w:t>
            </w:r>
          </w:p>
        </w:tc>
        <w:tc>
          <w:tcPr>
            <w:tcW w:w="6004" w:type="dxa"/>
          </w:tcPr>
          <w:p w14:paraId="4412126F" w14:textId="1E3974EC" w:rsidR="009610AA" w:rsidRPr="00F0554E" w:rsidRDefault="009610AA" w:rsidP="002D1B28">
            <w:pPr>
              <w:pStyle w:val="REG-P0"/>
              <w:tabs>
                <w:tab w:val="right" w:leader="dot" w:pos="6804"/>
              </w:tabs>
              <w:jc w:val="left"/>
              <w:rPr>
                <w:spacing w:val="-2"/>
              </w:rPr>
            </w:pPr>
            <w:r w:rsidRPr="00F0554E">
              <w:rPr>
                <w:spacing w:val="-2"/>
              </w:rPr>
              <w:t xml:space="preserve">Conditional authority for temporary/permanent removal of licence </w:t>
            </w:r>
            <w:r w:rsidR="002D1B28" w:rsidRPr="00F0554E">
              <w:rPr>
                <w:spacing w:val="-2"/>
              </w:rPr>
              <w:tab/>
            </w:r>
          </w:p>
        </w:tc>
        <w:tc>
          <w:tcPr>
            <w:tcW w:w="1381" w:type="dxa"/>
            <w:vAlign w:val="bottom"/>
          </w:tcPr>
          <w:p w14:paraId="045A0C76" w14:textId="77777777" w:rsidR="009610AA" w:rsidRPr="002E5710" w:rsidRDefault="009610AA" w:rsidP="002E5710">
            <w:pPr>
              <w:pStyle w:val="REG-P0"/>
              <w:jc w:val="right"/>
              <w:rPr>
                <w:bCs/>
              </w:rPr>
            </w:pPr>
            <w:r w:rsidRPr="002E5710">
              <w:rPr>
                <w:bCs/>
              </w:rPr>
              <w:t>38(1)(a)</w:t>
            </w:r>
          </w:p>
        </w:tc>
      </w:tr>
      <w:tr w:rsidR="009610AA" w:rsidRPr="00240B7F" w14:paraId="1D547608" w14:textId="77777777" w:rsidTr="00850014">
        <w:tc>
          <w:tcPr>
            <w:tcW w:w="1113" w:type="dxa"/>
          </w:tcPr>
          <w:p w14:paraId="518124AA" w14:textId="77777777" w:rsidR="009610AA" w:rsidRPr="002E5710" w:rsidRDefault="009610AA" w:rsidP="006E4618">
            <w:pPr>
              <w:pStyle w:val="REG-P0"/>
              <w:rPr>
                <w:b/>
                <w:bCs/>
              </w:rPr>
            </w:pPr>
            <w:r w:rsidRPr="002E5710">
              <w:rPr>
                <w:b/>
                <w:bCs/>
              </w:rPr>
              <w:t>18.</w:t>
            </w:r>
          </w:p>
        </w:tc>
        <w:tc>
          <w:tcPr>
            <w:tcW w:w="6004" w:type="dxa"/>
          </w:tcPr>
          <w:p w14:paraId="62687B73" w14:textId="54FBF357" w:rsidR="009610AA" w:rsidRPr="00240B7F" w:rsidRDefault="009610AA" w:rsidP="002D1B28">
            <w:pPr>
              <w:pStyle w:val="REG-P0"/>
              <w:tabs>
                <w:tab w:val="right" w:leader="dot" w:pos="6804"/>
              </w:tabs>
              <w:jc w:val="left"/>
            </w:pPr>
            <w:r w:rsidRPr="00240B7F">
              <w:t xml:space="preserve">Certificate of approval for removal of a licence </w:t>
            </w:r>
            <w:r w:rsidR="002D1B28">
              <w:tab/>
            </w:r>
          </w:p>
        </w:tc>
        <w:tc>
          <w:tcPr>
            <w:tcW w:w="1381" w:type="dxa"/>
            <w:vAlign w:val="bottom"/>
          </w:tcPr>
          <w:p w14:paraId="5D54E7FB" w14:textId="77777777" w:rsidR="009610AA" w:rsidRPr="002E5710" w:rsidRDefault="009610AA" w:rsidP="002E5710">
            <w:pPr>
              <w:pStyle w:val="REG-P0"/>
              <w:jc w:val="right"/>
              <w:rPr>
                <w:bCs/>
              </w:rPr>
            </w:pPr>
            <w:r w:rsidRPr="002E5710">
              <w:rPr>
                <w:bCs/>
              </w:rPr>
              <w:t>38(1)(b)</w:t>
            </w:r>
          </w:p>
        </w:tc>
      </w:tr>
      <w:tr w:rsidR="009610AA" w:rsidRPr="00240B7F" w14:paraId="43295F31" w14:textId="77777777" w:rsidTr="00850014">
        <w:tc>
          <w:tcPr>
            <w:tcW w:w="1113" w:type="dxa"/>
          </w:tcPr>
          <w:p w14:paraId="4C40CF52" w14:textId="77777777" w:rsidR="009610AA" w:rsidRPr="002E5710" w:rsidRDefault="009610AA" w:rsidP="006E4618">
            <w:pPr>
              <w:pStyle w:val="REG-P0"/>
              <w:rPr>
                <w:b/>
                <w:bCs/>
              </w:rPr>
            </w:pPr>
            <w:r w:rsidRPr="002E5710">
              <w:rPr>
                <w:b/>
                <w:bCs/>
              </w:rPr>
              <w:t>19.</w:t>
            </w:r>
          </w:p>
        </w:tc>
        <w:tc>
          <w:tcPr>
            <w:tcW w:w="6004" w:type="dxa"/>
          </w:tcPr>
          <w:p w14:paraId="6D5E6264" w14:textId="2621E5DF" w:rsidR="009610AA" w:rsidRPr="00240B7F" w:rsidRDefault="009610AA" w:rsidP="002D1B28">
            <w:pPr>
              <w:pStyle w:val="REG-P0"/>
              <w:tabs>
                <w:tab w:val="right" w:leader="dot" w:pos="6804"/>
              </w:tabs>
              <w:jc w:val="left"/>
            </w:pPr>
            <w:r w:rsidRPr="00240B7F">
              <w:t>Application</w:t>
            </w:r>
            <w:r w:rsidR="002D1B28">
              <w:t xml:space="preserve"> for transfer of a licence </w:t>
            </w:r>
            <w:r w:rsidR="002D1B28">
              <w:tab/>
            </w:r>
          </w:p>
        </w:tc>
        <w:tc>
          <w:tcPr>
            <w:tcW w:w="1381" w:type="dxa"/>
            <w:vAlign w:val="bottom"/>
          </w:tcPr>
          <w:p w14:paraId="58F17BDB" w14:textId="77777777" w:rsidR="009610AA" w:rsidRPr="002E5710" w:rsidRDefault="009610AA" w:rsidP="002E5710">
            <w:pPr>
              <w:pStyle w:val="REG-P0"/>
              <w:jc w:val="right"/>
              <w:rPr>
                <w:bCs/>
              </w:rPr>
            </w:pPr>
            <w:r w:rsidRPr="002E5710">
              <w:rPr>
                <w:bCs/>
              </w:rPr>
              <w:t>39</w:t>
            </w:r>
          </w:p>
        </w:tc>
      </w:tr>
      <w:tr w:rsidR="009610AA" w:rsidRPr="00240B7F" w14:paraId="59EC4772" w14:textId="77777777" w:rsidTr="00850014">
        <w:tc>
          <w:tcPr>
            <w:tcW w:w="1113" w:type="dxa"/>
          </w:tcPr>
          <w:p w14:paraId="2535C474" w14:textId="77777777" w:rsidR="009610AA" w:rsidRPr="002E5710" w:rsidRDefault="009610AA" w:rsidP="006E4618">
            <w:pPr>
              <w:pStyle w:val="REG-P0"/>
              <w:rPr>
                <w:b/>
                <w:bCs/>
              </w:rPr>
            </w:pPr>
            <w:r w:rsidRPr="002E5710">
              <w:rPr>
                <w:b/>
                <w:bCs/>
              </w:rPr>
              <w:t>20.</w:t>
            </w:r>
          </w:p>
        </w:tc>
        <w:tc>
          <w:tcPr>
            <w:tcW w:w="6004" w:type="dxa"/>
          </w:tcPr>
          <w:p w14:paraId="11C1BC93" w14:textId="062093D3" w:rsidR="009610AA" w:rsidRPr="00240B7F" w:rsidRDefault="009610AA" w:rsidP="00A1269A">
            <w:pPr>
              <w:pStyle w:val="REG-P0"/>
              <w:tabs>
                <w:tab w:val="clear" w:pos="567"/>
                <w:tab w:val="right" w:leader="dot" w:pos="6804"/>
              </w:tabs>
              <w:jc w:val="left"/>
            </w:pPr>
            <w:r w:rsidRPr="00240B7F">
              <w:t>Notice of application to a magistrate in terms of the Liquor</w:t>
            </w:r>
            <w:r w:rsidR="00A1269A">
              <w:t xml:space="preserve"> </w:t>
            </w:r>
            <w:r w:rsidRPr="00240B7F">
              <w:t xml:space="preserve">Act, 1998 </w:t>
            </w:r>
            <w:r w:rsidR="00A1269A">
              <w:tab/>
            </w:r>
            <w:r w:rsidR="00A1269A">
              <w:tab/>
            </w:r>
          </w:p>
        </w:tc>
        <w:tc>
          <w:tcPr>
            <w:tcW w:w="1381" w:type="dxa"/>
            <w:vAlign w:val="bottom"/>
          </w:tcPr>
          <w:p w14:paraId="506BFD96" w14:textId="77777777" w:rsidR="009610AA" w:rsidRPr="002E5710" w:rsidRDefault="009610AA" w:rsidP="002E5710">
            <w:pPr>
              <w:pStyle w:val="REG-P0"/>
              <w:jc w:val="right"/>
              <w:rPr>
                <w:bCs/>
              </w:rPr>
            </w:pPr>
            <w:r w:rsidRPr="002E5710">
              <w:rPr>
                <w:bCs/>
              </w:rPr>
              <w:t>39, 43 &amp; 47</w:t>
            </w:r>
          </w:p>
        </w:tc>
      </w:tr>
      <w:tr w:rsidR="009610AA" w:rsidRPr="00240B7F" w14:paraId="62D126FB" w14:textId="77777777" w:rsidTr="00850014">
        <w:tc>
          <w:tcPr>
            <w:tcW w:w="1113" w:type="dxa"/>
          </w:tcPr>
          <w:p w14:paraId="587DC617" w14:textId="77777777" w:rsidR="009610AA" w:rsidRPr="002E5710" w:rsidRDefault="009610AA" w:rsidP="006E4618">
            <w:pPr>
              <w:pStyle w:val="REG-P0"/>
              <w:rPr>
                <w:b/>
                <w:bCs/>
              </w:rPr>
            </w:pPr>
            <w:r w:rsidRPr="002E5710">
              <w:rPr>
                <w:b/>
                <w:bCs/>
              </w:rPr>
              <w:t>21.</w:t>
            </w:r>
          </w:p>
        </w:tc>
        <w:tc>
          <w:tcPr>
            <w:tcW w:w="6004" w:type="dxa"/>
          </w:tcPr>
          <w:p w14:paraId="6C254CD9" w14:textId="2857BCF3" w:rsidR="009610AA" w:rsidRPr="00240B7F" w:rsidRDefault="009610AA" w:rsidP="002D1B28">
            <w:pPr>
              <w:pStyle w:val="REG-P0"/>
              <w:tabs>
                <w:tab w:val="right" w:leader="dot" w:pos="6804"/>
              </w:tabs>
              <w:jc w:val="left"/>
            </w:pPr>
            <w:r w:rsidRPr="00240B7F">
              <w:t xml:space="preserve">Certificate of approval for transfer of a licence </w:t>
            </w:r>
            <w:r w:rsidR="002D1B28">
              <w:tab/>
            </w:r>
          </w:p>
        </w:tc>
        <w:tc>
          <w:tcPr>
            <w:tcW w:w="1381" w:type="dxa"/>
            <w:vAlign w:val="bottom"/>
          </w:tcPr>
          <w:p w14:paraId="6E0221A2" w14:textId="77777777" w:rsidR="009610AA" w:rsidRPr="002E5710" w:rsidRDefault="009610AA" w:rsidP="002E5710">
            <w:pPr>
              <w:pStyle w:val="REG-P0"/>
              <w:jc w:val="right"/>
              <w:rPr>
                <w:bCs/>
              </w:rPr>
            </w:pPr>
            <w:r w:rsidRPr="002E5710">
              <w:rPr>
                <w:bCs/>
              </w:rPr>
              <w:t>42(2)</w:t>
            </w:r>
          </w:p>
        </w:tc>
      </w:tr>
      <w:tr w:rsidR="009610AA" w:rsidRPr="00240B7F" w14:paraId="4FD46529" w14:textId="77777777" w:rsidTr="00850014">
        <w:tc>
          <w:tcPr>
            <w:tcW w:w="1113" w:type="dxa"/>
          </w:tcPr>
          <w:p w14:paraId="0CD15104" w14:textId="77777777" w:rsidR="009610AA" w:rsidRPr="002E5710" w:rsidRDefault="009610AA" w:rsidP="006E4618">
            <w:pPr>
              <w:pStyle w:val="REG-P0"/>
              <w:rPr>
                <w:b/>
                <w:bCs/>
              </w:rPr>
            </w:pPr>
            <w:r w:rsidRPr="002E5710">
              <w:rPr>
                <w:b/>
                <w:bCs/>
              </w:rPr>
              <w:t>22.</w:t>
            </w:r>
          </w:p>
        </w:tc>
        <w:tc>
          <w:tcPr>
            <w:tcW w:w="6004" w:type="dxa"/>
          </w:tcPr>
          <w:p w14:paraId="551DB429" w14:textId="02205D58" w:rsidR="009610AA" w:rsidRPr="00240B7F" w:rsidRDefault="009610AA" w:rsidP="002D1B28">
            <w:pPr>
              <w:pStyle w:val="REG-P0"/>
              <w:tabs>
                <w:tab w:val="right" w:leader="dot" w:pos="6804"/>
              </w:tabs>
              <w:jc w:val="left"/>
            </w:pPr>
            <w:r w:rsidRPr="00240B7F">
              <w:t xml:space="preserve">Application for acquisition of controlling interest in licensed business </w:t>
            </w:r>
            <w:r w:rsidR="002D1B28">
              <w:tab/>
            </w:r>
          </w:p>
        </w:tc>
        <w:tc>
          <w:tcPr>
            <w:tcW w:w="1381" w:type="dxa"/>
            <w:vAlign w:val="bottom"/>
          </w:tcPr>
          <w:p w14:paraId="6F955B17" w14:textId="77777777" w:rsidR="009610AA" w:rsidRPr="002E5710" w:rsidRDefault="009610AA" w:rsidP="002E5710">
            <w:pPr>
              <w:pStyle w:val="REG-P0"/>
              <w:jc w:val="right"/>
              <w:rPr>
                <w:bCs/>
              </w:rPr>
            </w:pPr>
            <w:r w:rsidRPr="002E5710">
              <w:rPr>
                <w:bCs/>
              </w:rPr>
              <w:t>43</w:t>
            </w:r>
          </w:p>
        </w:tc>
      </w:tr>
      <w:tr w:rsidR="009610AA" w:rsidRPr="00240B7F" w14:paraId="5E33C498" w14:textId="77777777" w:rsidTr="00850014">
        <w:tc>
          <w:tcPr>
            <w:tcW w:w="1113" w:type="dxa"/>
          </w:tcPr>
          <w:p w14:paraId="2239ADA3" w14:textId="77777777" w:rsidR="009610AA" w:rsidRPr="002E5710" w:rsidRDefault="009610AA" w:rsidP="006E4618">
            <w:pPr>
              <w:pStyle w:val="REG-P0"/>
              <w:rPr>
                <w:b/>
                <w:bCs/>
              </w:rPr>
            </w:pPr>
            <w:r w:rsidRPr="002E5710">
              <w:rPr>
                <w:b/>
                <w:bCs/>
              </w:rPr>
              <w:t>23.</w:t>
            </w:r>
          </w:p>
        </w:tc>
        <w:tc>
          <w:tcPr>
            <w:tcW w:w="6004" w:type="dxa"/>
          </w:tcPr>
          <w:p w14:paraId="64CA0525" w14:textId="77777777" w:rsidR="00A1269A" w:rsidRDefault="009610AA" w:rsidP="002D1B28">
            <w:pPr>
              <w:pStyle w:val="REG-P0"/>
              <w:tabs>
                <w:tab w:val="right" w:leader="dot" w:pos="6804"/>
              </w:tabs>
              <w:jc w:val="left"/>
            </w:pPr>
            <w:r w:rsidRPr="00240B7F">
              <w:t xml:space="preserve">Certificate of acquisition of controlling interest in licensed </w:t>
            </w:r>
          </w:p>
          <w:p w14:paraId="19C71498" w14:textId="5B83A7D2" w:rsidR="009610AA" w:rsidRPr="00240B7F" w:rsidRDefault="009610AA" w:rsidP="002D1B28">
            <w:pPr>
              <w:pStyle w:val="REG-P0"/>
              <w:tabs>
                <w:tab w:val="right" w:leader="dot" w:pos="6804"/>
              </w:tabs>
              <w:jc w:val="left"/>
            </w:pPr>
            <w:r w:rsidRPr="00240B7F">
              <w:t xml:space="preserve">business </w:t>
            </w:r>
            <w:r w:rsidR="002D1B28">
              <w:tab/>
            </w:r>
          </w:p>
        </w:tc>
        <w:tc>
          <w:tcPr>
            <w:tcW w:w="1381" w:type="dxa"/>
            <w:vAlign w:val="bottom"/>
          </w:tcPr>
          <w:p w14:paraId="056DBE8C" w14:textId="77777777" w:rsidR="009610AA" w:rsidRPr="002E5710" w:rsidRDefault="009610AA" w:rsidP="002E5710">
            <w:pPr>
              <w:pStyle w:val="REG-P0"/>
              <w:jc w:val="right"/>
              <w:rPr>
                <w:bCs/>
              </w:rPr>
            </w:pPr>
            <w:r w:rsidRPr="002E5710">
              <w:rPr>
                <w:bCs/>
              </w:rPr>
              <w:t>46(2)</w:t>
            </w:r>
          </w:p>
        </w:tc>
      </w:tr>
      <w:tr w:rsidR="009610AA" w:rsidRPr="00240B7F" w14:paraId="3A2FC8FC" w14:textId="77777777" w:rsidTr="00850014">
        <w:tc>
          <w:tcPr>
            <w:tcW w:w="1113" w:type="dxa"/>
          </w:tcPr>
          <w:p w14:paraId="0309DCDB" w14:textId="77777777" w:rsidR="009610AA" w:rsidRPr="002E5710" w:rsidRDefault="009610AA" w:rsidP="006E4618">
            <w:pPr>
              <w:pStyle w:val="REG-P0"/>
              <w:rPr>
                <w:b/>
                <w:bCs/>
              </w:rPr>
            </w:pPr>
            <w:r w:rsidRPr="002E5710">
              <w:rPr>
                <w:b/>
                <w:bCs/>
              </w:rPr>
              <w:t>24.</w:t>
            </w:r>
          </w:p>
        </w:tc>
        <w:tc>
          <w:tcPr>
            <w:tcW w:w="6004" w:type="dxa"/>
          </w:tcPr>
          <w:p w14:paraId="2C6A64AC" w14:textId="1D853FF3" w:rsidR="009610AA" w:rsidRPr="00240B7F" w:rsidRDefault="009610AA" w:rsidP="002D1B28">
            <w:pPr>
              <w:pStyle w:val="REG-P0"/>
              <w:tabs>
                <w:tab w:val="right" w:leader="dot" w:pos="6804"/>
              </w:tabs>
              <w:jc w:val="left"/>
            </w:pPr>
            <w:r w:rsidRPr="00240B7F">
              <w:t xml:space="preserve">Application for change of trade name of licensed business </w:t>
            </w:r>
            <w:r w:rsidR="002D1B28">
              <w:tab/>
            </w:r>
          </w:p>
        </w:tc>
        <w:tc>
          <w:tcPr>
            <w:tcW w:w="1381" w:type="dxa"/>
            <w:vAlign w:val="bottom"/>
          </w:tcPr>
          <w:p w14:paraId="08A4ED49" w14:textId="77777777" w:rsidR="009610AA" w:rsidRPr="002E5710" w:rsidRDefault="009610AA" w:rsidP="002E5710">
            <w:pPr>
              <w:pStyle w:val="REG-P0"/>
              <w:jc w:val="right"/>
              <w:rPr>
                <w:bCs/>
              </w:rPr>
            </w:pPr>
            <w:r w:rsidRPr="002E5710">
              <w:rPr>
                <w:bCs/>
              </w:rPr>
              <w:t>47</w:t>
            </w:r>
          </w:p>
        </w:tc>
      </w:tr>
      <w:tr w:rsidR="009610AA" w:rsidRPr="00240B7F" w14:paraId="3E95021C" w14:textId="77777777" w:rsidTr="00850014">
        <w:tc>
          <w:tcPr>
            <w:tcW w:w="1113" w:type="dxa"/>
          </w:tcPr>
          <w:p w14:paraId="563E3F9E" w14:textId="77777777" w:rsidR="009610AA" w:rsidRPr="002E5710" w:rsidRDefault="009610AA" w:rsidP="006E4618">
            <w:pPr>
              <w:pStyle w:val="REG-P0"/>
              <w:rPr>
                <w:b/>
                <w:bCs/>
              </w:rPr>
            </w:pPr>
            <w:r w:rsidRPr="002E5710">
              <w:rPr>
                <w:b/>
                <w:bCs/>
              </w:rPr>
              <w:t>25.</w:t>
            </w:r>
          </w:p>
        </w:tc>
        <w:tc>
          <w:tcPr>
            <w:tcW w:w="6004" w:type="dxa"/>
          </w:tcPr>
          <w:p w14:paraId="2D1B6299" w14:textId="77777777" w:rsidR="009610AA" w:rsidRPr="00240B7F" w:rsidRDefault="009610AA" w:rsidP="002D1B28">
            <w:pPr>
              <w:pStyle w:val="REG-P0"/>
              <w:tabs>
                <w:tab w:val="right" w:leader="dot" w:pos="6804"/>
              </w:tabs>
              <w:jc w:val="left"/>
            </w:pPr>
            <w:r w:rsidRPr="00240B7F">
              <w:t>Certificate of approval of change of trade name of licensed</w:t>
            </w:r>
          </w:p>
          <w:p w14:paraId="0EA24507" w14:textId="5C5A587E" w:rsidR="009610AA" w:rsidRPr="00240B7F" w:rsidRDefault="009610AA" w:rsidP="002D1B28">
            <w:pPr>
              <w:pStyle w:val="REG-P0"/>
              <w:tabs>
                <w:tab w:val="right" w:leader="dot" w:pos="6804"/>
              </w:tabs>
              <w:jc w:val="left"/>
            </w:pPr>
            <w:r w:rsidRPr="00240B7F">
              <w:t xml:space="preserve">business </w:t>
            </w:r>
            <w:r w:rsidR="002D1B28">
              <w:tab/>
            </w:r>
          </w:p>
        </w:tc>
        <w:tc>
          <w:tcPr>
            <w:tcW w:w="1381" w:type="dxa"/>
            <w:vAlign w:val="bottom"/>
          </w:tcPr>
          <w:p w14:paraId="023ECEED" w14:textId="77777777" w:rsidR="009610AA" w:rsidRPr="002E5710" w:rsidRDefault="009610AA" w:rsidP="002E5710">
            <w:pPr>
              <w:pStyle w:val="REG-P0"/>
              <w:jc w:val="right"/>
              <w:rPr>
                <w:bCs/>
              </w:rPr>
            </w:pPr>
            <w:r w:rsidRPr="002E5710">
              <w:rPr>
                <w:bCs/>
              </w:rPr>
              <w:t>50(2)</w:t>
            </w:r>
          </w:p>
        </w:tc>
      </w:tr>
      <w:tr w:rsidR="009610AA" w:rsidRPr="00240B7F" w14:paraId="3CADAD8F" w14:textId="77777777" w:rsidTr="00850014">
        <w:tc>
          <w:tcPr>
            <w:tcW w:w="1113" w:type="dxa"/>
          </w:tcPr>
          <w:p w14:paraId="757EC5DC" w14:textId="77777777" w:rsidR="009610AA" w:rsidRPr="002E5710" w:rsidRDefault="009610AA" w:rsidP="006E4618">
            <w:pPr>
              <w:pStyle w:val="REG-P0"/>
              <w:rPr>
                <w:b/>
                <w:bCs/>
              </w:rPr>
            </w:pPr>
            <w:r w:rsidRPr="002E5710">
              <w:rPr>
                <w:b/>
                <w:bCs/>
              </w:rPr>
              <w:t>26.</w:t>
            </w:r>
          </w:p>
        </w:tc>
        <w:tc>
          <w:tcPr>
            <w:tcW w:w="6004" w:type="dxa"/>
          </w:tcPr>
          <w:p w14:paraId="1B798A07" w14:textId="0D5B5B30" w:rsidR="009610AA" w:rsidRPr="00240B7F" w:rsidRDefault="009610AA" w:rsidP="002D1B28">
            <w:pPr>
              <w:pStyle w:val="REG-P0"/>
              <w:tabs>
                <w:tab w:val="right" w:leader="dot" w:pos="6804"/>
              </w:tabs>
              <w:jc w:val="left"/>
            </w:pPr>
            <w:r w:rsidRPr="00240B7F">
              <w:t xml:space="preserve">Application for lease of a licensed business </w:t>
            </w:r>
            <w:r w:rsidR="002D1B28">
              <w:tab/>
            </w:r>
          </w:p>
        </w:tc>
        <w:tc>
          <w:tcPr>
            <w:tcW w:w="1381" w:type="dxa"/>
            <w:vAlign w:val="bottom"/>
          </w:tcPr>
          <w:p w14:paraId="20B0E0D2" w14:textId="77777777" w:rsidR="009610AA" w:rsidRPr="002E5710" w:rsidRDefault="009610AA" w:rsidP="002E5710">
            <w:pPr>
              <w:pStyle w:val="REG-P0"/>
              <w:jc w:val="right"/>
              <w:rPr>
                <w:bCs/>
              </w:rPr>
            </w:pPr>
            <w:r w:rsidRPr="002E5710">
              <w:rPr>
                <w:bCs/>
              </w:rPr>
              <w:t>51</w:t>
            </w:r>
          </w:p>
        </w:tc>
      </w:tr>
      <w:tr w:rsidR="009610AA" w:rsidRPr="00240B7F" w14:paraId="651AB134" w14:textId="77777777" w:rsidTr="00850014">
        <w:tc>
          <w:tcPr>
            <w:tcW w:w="1113" w:type="dxa"/>
          </w:tcPr>
          <w:p w14:paraId="6DE8158C" w14:textId="77777777" w:rsidR="009610AA" w:rsidRPr="002E5710" w:rsidRDefault="009610AA" w:rsidP="006E4618">
            <w:pPr>
              <w:pStyle w:val="REG-P0"/>
              <w:rPr>
                <w:b/>
                <w:bCs/>
              </w:rPr>
            </w:pPr>
            <w:r w:rsidRPr="002E5710">
              <w:rPr>
                <w:b/>
                <w:bCs/>
              </w:rPr>
              <w:t>27.</w:t>
            </w:r>
          </w:p>
        </w:tc>
        <w:tc>
          <w:tcPr>
            <w:tcW w:w="6004" w:type="dxa"/>
          </w:tcPr>
          <w:p w14:paraId="7B8F8A73" w14:textId="4C7F3DE2" w:rsidR="009610AA" w:rsidRPr="00240B7F" w:rsidRDefault="009610AA" w:rsidP="002D1B28">
            <w:pPr>
              <w:pStyle w:val="REG-P0"/>
              <w:tabs>
                <w:tab w:val="right" w:leader="dot" w:pos="6804"/>
              </w:tabs>
              <w:jc w:val="left"/>
            </w:pPr>
            <w:r w:rsidRPr="00240B7F">
              <w:t xml:space="preserve">Certificate of approval of lease of a licensed business </w:t>
            </w:r>
            <w:r w:rsidR="002D1B28">
              <w:tab/>
            </w:r>
          </w:p>
        </w:tc>
        <w:tc>
          <w:tcPr>
            <w:tcW w:w="1381" w:type="dxa"/>
            <w:vAlign w:val="bottom"/>
          </w:tcPr>
          <w:p w14:paraId="4CBF61E0" w14:textId="77777777" w:rsidR="009610AA" w:rsidRPr="002E5710" w:rsidRDefault="009610AA" w:rsidP="002E5710">
            <w:pPr>
              <w:pStyle w:val="REG-P0"/>
              <w:jc w:val="right"/>
              <w:rPr>
                <w:bCs/>
              </w:rPr>
            </w:pPr>
            <w:r w:rsidRPr="002E5710">
              <w:rPr>
                <w:bCs/>
              </w:rPr>
              <w:t>52</w:t>
            </w:r>
          </w:p>
        </w:tc>
      </w:tr>
      <w:tr w:rsidR="009610AA" w:rsidRPr="00240B7F" w14:paraId="4A8AB8E1" w14:textId="77777777" w:rsidTr="00850014">
        <w:tc>
          <w:tcPr>
            <w:tcW w:w="1113" w:type="dxa"/>
          </w:tcPr>
          <w:p w14:paraId="4C0D0822" w14:textId="77777777" w:rsidR="009610AA" w:rsidRPr="002E5710" w:rsidRDefault="009610AA" w:rsidP="006E4618">
            <w:pPr>
              <w:pStyle w:val="REG-P0"/>
              <w:rPr>
                <w:b/>
                <w:bCs/>
              </w:rPr>
            </w:pPr>
            <w:r w:rsidRPr="002E5710">
              <w:rPr>
                <w:b/>
                <w:bCs/>
              </w:rPr>
              <w:t>28.</w:t>
            </w:r>
          </w:p>
        </w:tc>
        <w:tc>
          <w:tcPr>
            <w:tcW w:w="6004" w:type="dxa"/>
          </w:tcPr>
          <w:p w14:paraId="2AFDDDF0" w14:textId="4F5A100A" w:rsidR="009610AA" w:rsidRPr="00240B7F" w:rsidRDefault="009610AA" w:rsidP="002D1B28">
            <w:pPr>
              <w:pStyle w:val="REG-P0"/>
              <w:tabs>
                <w:tab w:val="right" w:leader="dot" w:pos="6804"/>
              </w:tabs>
              <w:jc w:val="left"/>
            </w:pPr>
            <w:r w:rsidRPr="00240B7F">
              <w:t xml:space="preserve">Notice of change of manager </w:t>
            </w:r>
            <w:r w:rsidR="002D1B28">
              <w:tab/>
            </w:r>
          </w:p>
        </w:tc>
        <w:tc>
          <w:tcPr>
            <w:tcW w:w="1381" w:type="dxa"/>
            <w:vAlign w:val="bottom"/>
          </w:tcPr>
          <w:p w14:paraId="68381501" w14:textId="77777777" w:rsidR="009610AA" w:rsidRPr="002E5710" w:rsidRDefault="009610AA" w:rsidP="002E5710">
            <w:pPr>
              <w:pStyle w:val="REG-P0"/>
              <w:jc w:val="right"/>
              <w:rPr>
                <w:bCs/>
              </w:rPr>
            </w:pPr>
            <w:r w:rsidRPr="002E5710">
              <w:rPr>
                <w:bCs/>
              </w:rPr>
              <w:t>53</w:t>
            </w:r>
          </w:p>
        </w:tc>
      </w:tr>
      <w:tr w:rsidR="009610AA" w:rsidRPr="00240B7F" w14:paraId="1167AEC2" w14:textId="77777777" w:rsidTr="00850014">
        <w:tc>
          <w:tcPr>
            <w:tcW w:w="1113" w:type="dxa"/>
          </w:tcPr>
          <w:p w14:paraId="46E370B2" w14:textId="77777777" w:rsidR="009610AA" w:rsidRPr="002E5710" w:rsidRDefault="009610AA" w:rsidP="006E4618">
            <w:pPr>
              <w:pStyle w:val="REG-P0"/>
              <w:rPr>
                <w:b/>
                <w:bCs/>
              </w:rPr>
            </w:pPr>
            <w:r w:rsidRPr="002E5710">
              <w:rPr>
                <w:b/>
                <w:bCs/>
              </w:rPr>
              <w:t>29.</w:t>
            </w:r>
          </w:p>
        </w:tc>
        <w:tc>
          <w:tcPr>
            <w:tcW w:w="6004" w:type="dxa"/>
          </w:tcPr>
          <w:p w14:paraId="1E673827" w14:textId="3C1AB7CF" w:rsidR="009610AA" w:rsidRPr="00240B7F" w:rsidRDefault="009610AA" w:rsidP="002D1B28">
            <w:pPr>
              <w:pStyle w:val="REG-P0"/>
              <w:tabs>
                <w:tab w:val="right" w:leader="dot" w:pos="6804"/>
              </w:tabs>
              <w:jc w:val="left"/>
            </w:pPr>
            <w:r w:rsidRPr="00240B7F">
              <w:t xml:space="preserve">Register of licences </w:t>
            </w:r>
            <w:r w:rsidR="002D1B28">
              <w:tab/>
            </w:r>
          </w:p>
        </w:tc>
        <w:tc>
          <w:tcPr>
            <w:tcW w:w="1381" w:type="dxa"/>
            <w:vAlign w:val="bottom"/>
          </w:tcPr>
          <w:p w14:paraId="78E201B0" w14:textId="77777777" w:rsidR="009610AA" w:rsidRPr="002E5710" w:rsidRDefault="009610AA" w:rsidP="002E5710">
            <w:pPr>
              <w:pStyle w:val="REG-P0"/>
              <w:jc w:val="right"/>
              <w:rPr>
                <w:bCs/>
              </w:rPr>
            </w:pPr>
            <w:r w:rsidRPr="002E5710">
              <w:rPr>
                <w:bCs/>
              </w:rPr>
              <w:t>55(1)</w:t>
            </w:r>
          </w:p>
        </w:tc>
      </w:tr>
      <w:tr w:rsidR="009610AA" w:rsidRPr="00240B7F" w14:paraId="3449FE72" w14:textId="77777777" w:rsidTr="00850014">
        <w:tc>
          <w:tcPr>
            <w:tcW w:w="1113" w:type="dxa"/>
          </w:tcPr>
          <w:p w14:paraId="51A7F8A8" w14:textId="77777777" w:rsidR="009610AA" w:rsidRPr="002E5710" w:rsidRDefault="009610AA" w:rsidP="006E4618">
            <w:pPr>
              <w:pStyle w:val="REG-P0"/>
              <w:rPr>
                <w:b/>
                <w:bCs/>
              </w:rPr>
            </w:pPr>
            <w:r w:rsidRPr="002E5710">
              <w:rPr>
                <w:b/>
                <w:bCs/>
              </w:rPr>
              <w:t>30.</w:t>
            </w:r>
          </w:p>
        </w:tc>
        <w:tc>
          <w:tcPr>
            <w:tcW w:w="6004" w:type="dxa"/>
          </w:tcPr>
          <w:p w14:paraId="33FB1701" w14:textId="48CCEB34" w:rsidR="009610AA" w:rsidRPr="00240B7F" w:rsidRDefault="009610AA" w:rsidP="002D1B28">
            <w:pPr>
              <w:pStyle w:val="REG-P0"/>
              <w:tabs>
                <w:tab w:val="right" w:leader="dot" w:pos="6804"/>
              </w:tabs>
              <w:jc w:val="left"/>
            </w:pPr>
            <w:r w:rsidRPr="00240B7F">
              <w:t xml:space="preserve">Register of payments </w:t>
            </w:r>
            <w:r w:rsidR="002D1B28">
              <w:tab/>
            </w:r>
          </w:p>
        </w:tc>
        <w:tc>
          <w:tcPr>
            <w:tcW w:w="1381" w:type="dxa"/>
            <w:vAlign w:val="bottom"/>
          </w:tcPr>
          <w:p w14:paraId="42AE5043" w14:textId="77777777" w:rsidR="009610AA" w:rsidRPr="002E5710" w:rsidRDefault="009610AA" w:rsidP="002E5710">
            <w:pPr>
              <w:pStyle w:val="REG-P0"/>
              <w:jc w:val="right"/>
              <w:rPr>
                <w:bCs/>
              </w:rPr>
            </w:pPr>
            <w:r w:rsidRPr="002E5710">
              <w:rPr>
                <w:bCs/>
              </w:rPr>
              <w:t>55(2)</w:t>
            </w:r>
          </w:p>
        </w:tc>
      </w:tr>
      <w:tr w:rsidR="009610AA" w:rsidRPr="00240B7F" w14:paraId="0AC66BCF" w14:textId="77777777" w:rsidTr="00850014">
        <w:tc>
          <w:tcPr>
            <w:tcW w:w="1113" w:type="dxa"/>
          </w:tcPr>
          <w:p w14:paraId="15B328AB" w14:textId="77777777" w:rsidR="009610AA" w:rsidRPr="002E5710" w:rsidRDefault="009610AA" w:rsidP="006E4618">
            <w:pPr>
              <w:pStyle w:val="REG-P0"/>
              <w:rPr>
                <w:b/>
                <w:bCs/>
              </w:rPr>
            </w:pPr>
            <w:r w:rsidRPr="002E5710">
              <w:rPr>
                <w:b/>
                <w:bCs/>
              </w:rPr>
              <w:t>31.</w:t>
            </w:r>
          </w:p>
        </w:tc>
        <w:tc>
          <w:tcPr>
            <w:tcW w:w="6004" w:type="dxa"/>
          </w:tcPr>
          <w:p w14:paraId="152BE604" w14:textId="69ECD9BF" w:rsidR="009610AA" w:rsidRPr="00240B7F" w:rsidRDefault="009610AA" w:rsidP="002D1B28">
            <w:pPr>
              <w:pStyle w:val="REG-P0"/>
              <w:tabs>
                <w:tab w:val="right" w:leader="dot" w:pos="6804"/>
              </w:tabs>
              <w:jc w:val="left"/>
            </w:pPr>
            <w:r w:rsidRPr="00240B7F">
              <w:t>Notice of appeal</w:t>
            </w:r>
            <w:r w:rsidR="005714A3">
              <w:t xml:space="preserve"> </w:t>
            </w:r>
            <w:r w:rsidR="002D1B28">
              <w:tab/>
            </w:r>
          </w:p>
        </w:tc>
        <w:tc>
          <w:tcPr>
            <w:tcW w:w="1381" w:type="dxa"/>
            <w:vAlign w:val="bottom"/>
          </w:tcPr>
          <w:p w14:paraId="5023DC47" w14:textId="77777777" w:rsidR="009610AA" w:rsidRPr="002E5710" w:rsidRDefault="009610AA" w:rsidP="002E5710">
            <w:pPr>
              <w:pStyle w:val="REG-P0"/>
              <w:jc w:val="right"/>
              <w:rPr>
                <w:bCs/>
              </w:rPr>
            </w:pPr>
            <w:r w:rsidRPr="002E5710">
              <w:rPr>
                <w:bCs/>
              </w:rPr>
              <w:t>56(1)</w:t>
            </w:r>
          </w:p>
        </w:tc>
      </w:tr>
      <w:tr w:rsidR="009610AA" w:rsidRPr="00240B7F" w14:paraId="364EDF66" w14:textId="77777777" w:rsidTr="00850014">
        <w:tc>
          <w:tcPr>
            <w:tcW w:w="1113" w:type="dxa"/>
          </w:tcPr>
          <w:p w14:paraId="792299C5" w14:textId="77777777" w:rsidR="009610AA" w:rsidRPr="002E5710" w:rsidRDefault="009610AA" w:rsidP="006E4618">
            <w:pPr>
              <w:pStyle w:val="REG-P0"/>
              <w:rPr>
                <w:b/>
                <w:bCs/>
              </w:rPr>
            </w:pPr>
            <w:r w:rsidRPr="002E5710">
              <w:rPr>
                <w:b/>
                <w:bCs/>
              </w:rPr>
              <w:t>32.</w:t>
            </w:r>
          </w:p>
        </w:tc>
        <w:tc>
          <w:tcPr>
            <w:tcW w:w="6004" w:type="dxa"/>
          </w:tcPr>
          <w:p w14:paraId="3F7215E6" w14:textId="36B2FB1E" w:rsidR="009610AA" w:rsidRPr="00240B7F" w:rsidRDefault="009610AA" w:rsidP="002D1B28">
            <w:pPr>
              <w:pStyle w:val="REG-P0"/>
              <w:tabs>
                <w:tab w:val="right" w:leader="dot" w:pos="6804"/>
              </w:tabs>
              <w:jc w:val="left"/>
            </w:pPr>
            <w:r w:rsidRPr="00240B7F">
              <w:t xml:space="preserve">Notice of hearing of appeal </w:t>
            </w:r>
            <w:r w:rsidR="002D1B28">
              <w:tab/>
            </w:r>
          </w:p>
        </w:tc>
        <w:tc>
          <w:tcPr>
            <w:tcW w:w="1381" w:type="dxa"/>
            <w:vAlign w:val="bottom"/>
          </w:tcPr>
          <w:p w14:paraId="16BEF1CC" w14:textId="77777777" w:rsidR="009610AA" w:rsidRPr="002E5710" w:rsidRDefault="009610AA" w:rsidP="002E5710">
            <w:pPr>
              <w:pStyle w:val="REG-P0"/>
              <w:jc w:val="right"/>
              <w:rPr>
                <w:bCs/>
              </w:rPr>
            </w:pPr>
            <w:r w:rsidRPr="002E5710">
              <w:rPr>
                <w:bCs/>
              </w:rPr>
              <w:t>56(6)</w:t>
            </w:r>
          </w:p>
        </w:tc>
      </w:tr>
      <w:tr w:rsidR="009610AA" w:rsidRPr="00240B7F" w14:paraId="1B3DC2E0" w14:textId="77777777" w:rsidTr="00850014">
        <w:tc>
          <w:tcPr>
            <w:tcW w:w="1113" w:type="dxa"/>
          </w:tcPr>
          <w:p w14:paraId="0ADD200E" w14:textId="77777777" w:rsidR="009610AA" w:rsidRPr="002E5710" w:rsidRDefault="009610AA" w:rsidP="006E4618">
            <w:pPr>
              <w:pStyle w:val="REG-P0"/>
              <w:rPr>
                <w:b/>
                <w:bCs/>
              </w:rPr>
            </w:pPr>
            <w:r w:rsidRPr="002E5710">
              <w:rPr>
                <w:b/>
                <w:bCs/>
              </w:rPr>
              <w:t>33.</w:t>
            </w:r>
          </w:p>
        </w:tc>
        <w:tc>
          <w:tcPr>
            <w:tcW w:w="6004" w:type="dxa"/>
          </w:tcPr>
          <w:p w14:paraId="60235DF3" w14:textId="77777777" w:rsidR="009610AA" w:rsidRPr="00240B7F" w:rsidRDefault="009610AA" w:rsidP="002D1B28">
            <w:pPr>
              <w:pStyle w:val="REG-P0"/>
              <w:tabs>
                <w:tab w:val="right" w:leader="dot" w:pos="6804"/>
              </w:tabs>
              <w:jc w:val="left"/>
            </w:pPr>
            <w:r w:rsidRPr="00240B7F">
              <w:t>Application for approval to supply free samples of liquor for</w:t>
            </w:r>
          </w:p>
          <w:p w14:paraId="47D81B34" w14:textId="6CAF8A0C" w:rsidR="009610AA" w:rsidRPr="00240B7F" w:rsidRDefault="009610AA" w:rsidP="002D1B28">
            <w:pPr>
              <w:pStyle w:val="REG-P0"/>
              <w:tabs>
                <w:tab w:val="right" w:leader="dot" w:pos="6804"/>
              </w:tabs>
              <w:jc w:val="left"/>
            </w:pPr>
            <w:r w:rsidRPr="00240B7F">
              <w:t xml:space="preserve">consumption on premises of bottle store </w:t>
            </w:r>
            <w:r w:rsidR="002D1B28">
              <w:tab/>
            </w:r>
          </w:p>
        </w:tc>
        <w:tc>
          <w:tcPr>
            <w:tcW w:w="1381" w:type="dxa"/>
            <w:vAlign w:val="bottom"/>
          </w:tcPr>
          <w:p w14:paraId="48987142" w14:textId="77777777" w:rsidR="009610AA" w:rsidRPr="002E5710" w:rsidRDefault="009610AA" w:rsidP="002E5710">
            <w:pPr>
              <w:pStyle w:val="REG-P0"/>
              <w:jc w:val="right"/>
              <w:rPr>
                <w:bCs/>
              </w:rPr>
            </w:pPr>
            <w:r w:rsidRPr="002E5710">
              <w:rPr>
                <w:bCs/>
              </w:rPr>
              <w:t>57</w:t>
            </w:r>
          </w:p>
        </w:tc>
      </w:tr>
      <w:tr w:rsidR="009610AA" w:rsidRPr="00240B7F" w14:paraId="5667CD36" w14:textId="77777777" w:rsidTr="00850014">
        <w:tc>
          <w:tcPr>
            <w:tcW w:w="1113" w:type="dxa"/>
          </w:tcPr>
          <w:p w14:paraId="2B69D34F" w14:textId="77777777" w:rsidR="009610AA" w:rsidRPr="002E5710" w:rsidRDefault="005B750C" w:rsidP="006E4618">
            <w:pPr>
              <w:pStyle w:val="REG-P0"/>
              <w:rPr>
                <w:b/>
                <w:bCs/>
              </w:rPr>
            </w:pPr>
            <w:r w:rsidRPr="002E5710">
              <w:rPr>
                <w:b/>
                <w:bCs/>
              </w:rPr>
              <w:t>34.</w:t>
            </w:r>
          </w:p>
        </w:tc>
        <w:tc>
          <w:tcPr>
            <w:tcW w:w="6004" w:type="dxa"/>
          </w:tcPr>
          <w:p w14:paraId="15DC3F90" w14:textId="60EC1AFC" w:rsidR="009610AA" w:rsidRPr="00240B7F" w:rsidRDefault="005B750C" w:rsidP="002D1B28">
            <w:pPr>
              <w:pStyle w:val="REG-P0"/>
              <w:tabs>
                <w:tab w:val="right" w:leader="dot" w:pos="6804"/>
              </w:tabs>
              <w:jc w:val="left"/>
            </w:pPr>
            <w:r w:rsidRPr="00240B7F">
              <w:t xml:space="preserve">Notice concerning sale and supply of liquor to persons under the age of 18 years </w:t>
            </w:r>
            <w:r w:rsidR="002D1B28">
              <w:tab/>
            </w:r>
          </w:p>
        </w:tc>
        <w:tc>
          <w:tcPr>
            <w:tcW w:w="1381" w:type="dxa"/>
            <w:vAlign w:val="bottom"/>
          </w:tcPr>
          <w:p w14:paraId="3D7F4430" w14:textId="77777777" w:rsidR="009610AA" w:rsidRPr="002E5710" w:rsidRDefault="005B750C" w:rsidP="002E5710">
            <w:pPr>
              <w:pStyle w:val="REG-P0"/>
              <w:jc w:val="right"/>
              <w:rPr>
                <w:bCs/>
              </w:rPr>
            </w:pPr>
            <w:r w:rsidRPr="002E5710">
              <w:rPr>
                <w:bCs/>
              </w:rPr>
              <w:t>58</w:t>
            </w:r>
          </w:p>
        </w:tc>
      </w:tr>
      <w:tr w:rsidR="005B750C" w:rsidRPr="00240B7F" w14:paraId="2F748A27" w14:textId="77777777" w:rsidTr="00850014">
        <w:tc>
          <w:tcPr>
            <w:tcW w:w="1113" w:type="dxa"/>
          </w:tcPr>
          <w:p w14:paraId="67388068" w14:textId="77777777" w:rsidR="005B750C" w:rsidRPr="002E5710" w:rsidRDefault="005B750C" w:rsidP="006E4618">
            <w:pPr>
              <w:pStyle w:val="REG-P0"/>
              <w:rPr>
                <w:b/>
                <w:bCs/>
              </w:rPr>
            </w:pPr>
            <w:r w:rsidRPr="002E5710">
              <w:rPr>
                <w:b/>
                <w:bCs/>
              </w:rPr>
              <w:t>35.</w:t>
            </w:r>
          </w:p>
        </w:tc>
        <w:tc>
          <w:tcPr>
            <w:tcW w:w="6004" w:type="dxa"/>
          </w:tcPr>
          <w:p w14:paraId="7DA31648" w14:textId="77777777" w:rsidR="005B750C" w:rsidRPr="00240B7F" w:rsidRDefault="005B750C" w:rsidP="002D1B28">
            <w:pPr>
              <w:pStyle w:val="REG-P0"/>
              <w:tabs>
                <w:tab w:val="right" w:leader="dot" w:pos="6804"/>
              </w:tabs>
              <w:jc w:val="left"/>
            </w:pPr>
            <w:r w:rsidRPr="00240B7F">
              <w:t>Application for approval of alterations or additions to licensed</w:t>
            </w:r>
          </w:p>
          <w:p w14:paraId="749AB5B3" w14:textId="199AF4C9" w:rsidR="005B750C" w:rsidRPr="00240B7F" w:rsidRDefault="005B750C" w:rsidP="002D1B28">
            <w:pPr>
              <w:pStyle w:val="REG-P0"/>
              <w:tabs>
                <w:tab w:val="right" w:leader="dot" w:pos="6804"/>
              </w:tabs>
              <w:jc w:val="left"/>
            </w:pPr>
            <w:r w:rsidRPr="00240B7F">
              <w:t xml:space="preserve">premises </w:t>
            </w:r>
            <w:r w:rsidR="002D1B28">
              <w:tab/>
            </w:r>
          </w:p>
        </w:tc>
        <w:tc>
          <w:tcPr>
            <w:tcW w:w="1381" w:type="dxa"/>
            <w:vAlign w:val="bottom"/>
          </w:tcPr>
          <w:p w14:paraId="6E398371" w14:textId="77777777" w:rsidR="005B750C" w:rsidRPr="002E5710" w:rsidRDefault="005B750C" w:rsidP="002E5710">
            <w:pPr>
              <w:pStyle w:val="REG-P0"/>
              <w:jc w:val="right"/>
              <w:rPr>
                <w:bCs/>
              </w:rPr>
            </w:pPr>
            <w:r w:rsidRPr="002E5710">
              <w:rPr>
                <w:bCs/>
              </w:rPr>
              <w:t>59</w:t>
            </w:r>
          </w:p>
        </w:tc>
      </w:tr>
      <w:tr w:rsidR="005B750C" w:rsidRPr="00240B7F" w14:paraId="5B6B498E" w14:textId="77777777" w:rsidTr="00850014">
        <w:tc>
          <w:tcPr>
            <w:tcW w:w="1113" w:type="dxa"/>
          </w:tcPr>
          <w:p w14:paraId="24E4B6A3" w14:textId="77777777" w:rsidR="005B750C" w:rsidRPr="002E5710" w:rsidRDefault="005B750C" w:rsidP="006E4618">
            <w:pPr>
              <w:pStyle w:val="REG-P0"/>
              <w:rPr>
                <w:b/>
                <w:bCs/>
              </w:rPr>
            </w:pPr>
            <w:r w:rsidRPr="002E5710">
              <w:rPr>
                <w:b/>
                <w:bCs/>
              </w:rPr>
              <w:t>36.</w:t>
            </w:r>
          </w:p>
        </w:tc>
        <w:tc>
          <w:tcPr>
            <w:tcW w:w="6004" w:type="dxa"/>
          </w:tcPr>
          <w:p w14:paraId="753F5517" w14:textId="77777777" w:rsidR="005B750C" w:rsidRPr="00240B7F" w:rsidRDefault="005B750C" w:rsidP="002D1B28">
            <w:pPr>
              <w:pStyle w:val="REG-P0"/>
              <w:tabs>
                <w:tab w:val="right" w:leader="dot" w:pos="6804"/>
              </w:tabs>
              <w:jc w:val="left"/>
            </w:pPr>
            <w:r w:rsidRPr="00240B7F">
              <w:t>Certificate of approval of alterations or additions to licensed</w:t>
            </w:r>
          </w:p>
          <w:p w14:paraId="19B0574F" w14:textId="3E4D6F5C" w:rsidR="005B750C" w:rsidRPr="00240B7F" w:rsidRDefault="005B750C" w:rsidP="002D1B28">
            <w:pPr>
              <w:pStyle w:val="REG-P0"/>
              <w:tabs>
                <w:tab w:val="right" w:leader="dot" w:pos="6804"/>
              </w:tabs>
              <w:jc w:val="left"/>
            </w:pPr>
            <w:r w:rsidRPr="00240B7F">
              <w:t xml:space="preserve">premises </w:t>
            </w:r>
            <w:r w:rsidR="002D1B28">
              <w:tab/>
            </w:r>
          </w:p>
        </w:tc>
        <w:tc>
          <w:tcPr>
            <w:tcW w:w="1381" w:type="dxa"/>
            <w:vAlign w:val="bottom"/>
          </w:tcPr>
          <w:p w14:paraId="1D12203B" w14:textId="77777777" w:rsidR="005B750C" w:rsidRPr="002E5710" w:rsidRDefault="005B750C" w:rsidP="002E5710">
            <w:pPr>
              <w:pStyle w:val="REG-P0"/>
              <w:jc w:val="right"/>
              <w:rPr>
                <w:bCs/>
              </w:rPr>
            </w:pPr>
            <w:r w:rsidRPr="002E5710">
              <w:rPr>
                <w:bCs/>
              </w:rPr>
              <w:t>59(5)</w:t>
            </w:r>
          </w:p>
        </w:tc>
      </w:tr>
      <w:tr w:rsidR="005B750C" w:rsidRPr="00240B7F" w14:paraId="31D78F51" w14:textId="77777777" w:rsidTr="00850014">
        <w:tc>
          <w:tcPr>
            <w:tcW w:w="1113" w:type="dxa"/>
          </w:tcPr>
          <w:p w14:paraId="3DF1A96C" w14:textId="77777777" w:rsidR="005B750C" w:rsidRPr="002E5710" w:rsidRDefault="005B750C" w:rsidP="006E4618">
            <w:pPr>
              <w:pStyle w:val="REG-P0"/>
              <w:rPr>
                <w:b/>
                <w:bCs/>
              </w:rPr>
            </w:pPr>
            <w:r w:rsidRPr="002E5710">
              <w:rPr>
                <w:b/>
                <w:bCs/>
              </w:rPr>
              <w:t>37.</w:t>
            </w:r>
          </w:p>
        </w:tc>
        <w:tc>
          <w:tcPr>
            <w:tcW w:w="6004" w:type="dxa"/>
          </w:tcPr>
          <w:p w14:paraId="7AFD7018" w14:textId="77777777" w:rsidR="005B750C" w:rsidRPr="00240B7F" w:rsidRDefault="005B750C" w:rsidP="002D1B28">
            <w:pPr>
              <w:pStyle w:val="REG-P0"/>
              <w:tabs>
                <w:tab w:val="right" w:leader="dot" w:pos="6804"/>
              </w:tabs>
              <w:jc w:val="left"/>
            </w:pPr>
            <w:r w:rsidRPr="00240B7F">
              <w:t>Application for exemption from obligation of residence of</w:t>
            </w:r>
          </w:p>
          <w:p w14:paraId="67C23D15" w14:textId="1F8475DA" w:rsidR="005B750C" w:rsidRPr="00240B7F" w:rsidRDefault="005B750C" w:rsidP="002D1B28">
            <w:pPr>
              <w:pStyle w:val="REG-P0"/>
              <w:tabs>
                <w:tab w:val="right" w:leader="dot" w:pos="6804"/>
              </w:tabs>
              <w:jc w:val="left"/>
            </w:pPr>
            <w:r w:rsidRPr="00240B7F">
              <w:t xml:space="preserve">manager on licensed hotel premises </w:t>
            </w:r>
            <w:r w:rsidR="002D1B28">
              <w:tab/>
            </w:r>
          </w:p>
        </w:tc>
        <w:tc>
          <w:tcPr>
            <w:tcW w:w="1381" w:type="dxa"/>
            <w:vAlign w:val="bottom"/>
          </w:tcPr>
          <w:p w14:paraId="21AE2BEB" w14:textId="77777777" w:rsidR="005B750C" w:rsidRPr="002E5710" w:rsidRDefault="005B750C" w:rsidP="002E5710">
            <w:pPr>
              <w:pStyle w:val="REG-P0"/>
              <w:jc w:val="right"/>
              <w:rPr>
                <w:bCs/>
              </w:rPr>
            </w:pPr>
            <w:r w:rsidRPr="002E5710">
              <w:rPr>
                <w:bCs/>
              </w:rPr>
              <w:t>60(1)</w:t>
            </w:r>
          </w:p>
        </w:tc>
      </w:tr>
      <w:tr w:rsidR="005B750C" w:rsidRPr="00240B7F" w14:paraId="3AC90312" w14:textId="77777777" w:rsidTr="00850014">
        <w:tc>
          <w:tcPr>
            <w:tcW w:w="1113" w:type="dxa"/>
          </w:tcPr>
          <w:p w14:paraId="35A1F210" w14:textId="77777777" w:rsidR="005B750C" w:rsidRPr="002E5710" w:rsidRDefault="005B750C" w:rsidP="006E4618">
            <w:pPr>
              <w:pStyle w:val="REG-P0"/>
              <w:rPr>
                <w:b/>
                <w:bCs/>
              </w:rPr>
            </w:pPr>
            <w:r w:rsidRPr="002E5710">
              <w:rPr>
                <w:b/>
                <w:bCs/>
              </w:rPr>
              <w:t>38.</w:t>
            </w:r>
          </w:p>
        </w:tc>
        <w:tc>
          <w:tcPr>
            <w:tcW w:w="6004" w:type="dxa"/>
          </w:tcPr>
          <w:p w14:paraId="20D02F46" w14:textId="77777777" w:rsidR="005B750C" w:rsidRPr="00240B7F" w:rsidRDefault="005B750C" w:rsidP="002D1B28">
            <w:pPr>
              <w:pStyle w:val="REG-P0"/>
              <w:tabs>
                <w:tab w:val="right" w:leader="dot" w:pos="6804"/>
              </w:tabs>
              <w:jc w:val="left"/>
            </w:pPr>
            <w:r w:rsidRPr="00240B7F">
              <w:t>Certificate of exemption from obligation of residence</w:t>
            </w:r>
          </w:p>
          <w:p w14:paraId="6DB253A3" w14:textId="0C23B41B" w:rsidR="005B750C" w:rsidRPr="00240B7F" w:rsidRDefault="005B750C" w:rsidP="002D1B28">
            <w:pPr>
              <w:pStyle w:val="REG-P0"/>
              <w:tabs>
                <w:tab w:val="right" w:leader="dot" w:pos="6804"/>
              </w:tabs>
              <w:jc w:val="left"/>
            </w:pPr>
            <w:r w:rsidRPr="00240B7F">
              <w:t xml:space="preserve">of manager on licensed hotel premises </w:t>
            </w:r>
            <w:r w:rsidR="002D1B28">
              <w:tab/>
            </w:r>
          </w:p>
        </w:tc>
        <w:tc>
          <w:tcPr>
            <w:tcW w:w="1381" w:type="dxa"/>
            <w:vAlign w:val="bottom"/>
          </w:tcPr>
          <w:p w14:paraId="6D3F91CB" w14:textId="77777777" w:rsidR="005B750C" w:rsidRPr="002E5710" w:rsidRDefault="005B750C" w:rsidP="002E5710">
            <w:pPr>
              <w:pStyle w:val="REG-P0"/>
              <w:jc w:val="right"/>
              <w:rPr>
                <w:bCs/>
              </w:rPr>
            </w:pPr>
            <w:r w:rsidRPr="002E5710">
              <w:rPr>
                <w:bCs/>
              </w:rPr>
              <w:t>60(3)</w:t>
            </w:r>
          </w:p>
        </w:tc>
      </w:tr>
      <w:tr w:rsidR="005B750C" w:rsidRPr="00240B7F" w14:paraId="5B421A8A" w14:textId="77777777" w:rsidTr="00850014">
        <w:tc>
          <w:tcPr>
            <w:tcW w:w="1113" w:type="dxa"/>
          </w:tcPr>
          <w:p w14:paraId="4C8799C9" w14:textId="77777777" w:rsidR="005B750C" w:rsidRPr="002E5710" w:rsidRDefault="005B750C" w:rsidP="006E4618">
            <w:pPr>
              <w:pStyle w:val="REG-P0"/>
              <w:rPr>
                <w:b/>
                <w:bCs/>
              </w:rPr>
            </w:pPr>
            <w:r w:rsidRPr="002E5710">
              <w:rPr>
                <w:b/>
                <w:bCs/>
              </w:rPr>
              <w:t>39.</w:t>
            </w:r>
          </w:p>
        </w:tc>
        <w:tc>
          <w:tcPr>
            <w:tcW w:w="6004" w:type="dxa"/>
          </w:tcPr>
          <w:p w14:paraId="0923A278" w14:textId="19B90ECE" w:rsidR="005B750C" w:rsidRPr="00240B7F" w:rsidRDefault="005B750C" w:rsidP="002D1B28">
            <w:pPr>
              <w:pStyle w:val="REG-P0"/>
              <w:tabs>
                <w:tab w:val="right" w:leader="dot" w:pos="6804"/>
              </w:tabs>
              <w:jc w:val="left"/>
            </w:pPr>
            <w:r w:rsidRPr="00240B7F">
              <w:t xml:space="preserve">Receipt in respect of articles seized </w:t>
            </w:r>
            <w:r w:rsidR="002D1B28">
              <w:tab/>
            </w:r>
          </w:p>
        </w:tc>
        <w:tc>
          <w:tcPr>
            <w:tcW w:w="1381" w:type="dxa"/>
            <w:vAlign w:val="bottom"/>
          </w:tcPr>
          <w:p w14:paraId="371C7F08" w14:textId="77777777" w:rsidR="005B750C" w:rsidRPr="002E5710" w:rsidRDefault="005B750C" w:rsidP="002E5710">
            <w:pPr>
              <w:pStyle w:val="REG-P0"/>
              <w:jc w:val="right"/>
              <w:rPr>
                <w:bCs/>
              </w:rPr>
            </w:pPr>
            <w:r w:rsidRPr="002E5710">
              <w:rPr>
                <w:bCs/>
              </w:rPr>
              <w:t>61</w:t>
            </w:r>
          </w:p>
        </w:tc>
      </w:tr>
      <w:tr w:rsidR="005B750C" w:rsidRPr="00240B7F" w14:paraId="2E250D35" w14:textId="77777777" w:rsidTr="00850014">
        <w:tc>
          <w:tcPr>
            <w:tcW w:w="1113" w:type="dxa"/>
          </w:tcPr>
          <w:p w14:paraId="120108A9" w14:textId="77777777" w:rsidR="005B750C" w:rsidRPr="002E5710" w:rsidRDefault="005B750C" w:rsidP="006E4618">
            <w:pPr>
              <w:pStyle w:val="REG-P0"/>
              <w:rPr>
                <w:b/>
                <w:bCs/>
              </w:rPr>
            </w:pPr>
            <w:r w:rsidRPr="002E5710">
              <w:rPr>
                <w:b/>
                <w:bCs/>
              </w:rPr>
              <w:t>40.</w:t>
            </w:r>
          </w:p>
        </w:tc>
        <w:tc>
          <w:tcPr>
            <w:tcW w:w="6004" w:type="dxa"/>
          </w:tcPr>
          <w:p w14:paraId="4CB5FDC8" w14:textId="59BF813E" w:rsidR="005B750C" w:rsidRPr="00240B7F" w:rsidRDefault="005B750C" w:rsidP="002D1B28">
            <w:pPr>
              <w:pStyle w:val="REG-P0"/>
              <w:tabs>
                <w:tab w:val="right" w:leader="dot" w:pos="6804"/>
              </w:tabs>
              <w:jc w:val="left"/>
            </w:pPr>
            <w:r w:rsidRPr="00240B7F">
              <w:t xml:space="preserve">Order for temporary closure of licensed premises </w:t>
            </w:r>
            <w:r w:rsidR="002D1B28">
              <w:tab/>
            </w:r>
          </w:p>
        </w:tc>
        <w:tc>
          <w:tcPr>
            <w:tcW w:w="1381" w:type="dxa"/>
            <w:vAlign w:val="bottom"/>
          </w:tcPr>
          <w:p w14:paraId="7CD5B8F2" w14:textId="77777777" w:rsidR="005B750C" w:rsidRPr="002E5710" w:rsidRDefault="005B750C" w:rsidP="002E5710">
            <w:pPr>
              <w:pStyle w:val="REG-P0"/>
              <w:jc w:val="right"/>
              <w:rPr>
                <w:bCs/>
              </w:rPr>
            </w:pPr>
            <w:r w:rsidRPr="002E5710">
              <w:rPr>
                <w:bCs/>
              </w:rPr>
              <w:t>63(1)</w:t>
            </w:r>
          </w:p>
        </w:tc>
      </w:tr>
      <w:tr w:rsidR="005B750C" w:rsidRPr="00240B7F" w14:paraId="76A8EAC2" w14:textId="77777777" w:rsidTr="00850014">
        <w:tc>
          <w:tcPr>
            <w:tcW w:w="1113" w:type="dxa"/>
          </w:tcPr>
          <w:p w14:paraId="5E78764E" w14:textId="77777777" w:rsidR="005B750C" w:rsidRPr="002E5710" w:rsidRDefault="005B750C" w:rsidP="006E4618">
            <w:pPr>
              <w:pStyle w:val="REG-P0"/>
              <w:rPr>
                <w:b/>
                <w:bCs/>
              </w:rPr>
            </w:pPr>
            <w:r w:rsidRPr="002E5710">
              <w:rPr>
                <w:b/>
                <w:bCs/>
              </w:rPr>
              <w:t xml:space="preserve">41. </w:t>
            </w:r>
          </w:p>
        </w:tc>
        <w:tc>
          <w:tcPr>
            <w:tcW w:w="6004" w:type="dxa"/>
          </w:tcPr>
          <w:p w14:paraId="4E5F7630" w14:textId="3037F64A" w:rsidR="005B750C" w:rsidRPr="00240B7F" w:rsidRDefault="005B750C" w:rsidP="002D1B28">
            <w:pPr>
              <w:pStyle w:val="REG-P0"/>
              <w:tabs>
                <w:tab w:val="right" w:leader="dot" w:pos="6804"/>
              </w:tabs>
              <w:jc w:val="left"/>
            </w:pPr>
            <w:r w:rsidRPr="00240B7F">
              <w:t xml:space="preserve">Cancellation of order of closure of licensed premises </w:t>
            </w:r>
            <w:r w:rsidR="002D1B28">
              <w:tab/>
            </w:r>
          </w:p>
        </w:tc>
        <w:tc>
          <w:tcPr>
            <w:tcW w:w="1381" w:type="dxa"/>
            <w:vAlign w:val="bottom"/>
          </w:tcPr>
          <w:p w14:paraId="3F45DFD6" w14:textId="77777777" w:rsidR="005B750C" w:rsidRPr="002E5710" w:rsidRDefault="005B750C" w:rsidP="002E5710">
            <w:pPr>
              <w:pStyle w:val="REG-P0"/>
              <w:jc w:val="right"/>
              <w:rPr>
                <w:bCs/>
              </w:rPr>
            </w:pPr>
            <w:r w:rsidRPr="002E5710">
              <w:rPr>
                <w:bCs/>
              </w:rPr>
              <w:t>63(3)</w:t>
            </w:r>
          </w:p>
        </w:tc>
      </w:tr>
      <w:tr w:rsidR="005B750C" w:rsidRPr="00240B7F" w14:paraId="29988B6A" w14:textId="77777777" w:rsidTr="00850014">
        <w:tc>
          <w:tcPr>
            <w:tcW w:w="1113" w:type="dxa"/>
          </w:tcPr>
          <w:p w14:paraId="49430265" w14:textId="77777777" w:rsidR="005B750C" w:rsidRPr="002E5710" w:rsidRDefault="005B750C" w:rsidP="006E4618">
            <w:pPr>
              <w:pStyle w:val="REG-P0"/>
              <w:rPr>
                <w:b/>
                <w:bCs/>
              </w:rPr>
            </w:pPr>
            <w:r w:rsidRPr="002E5710">
              <w:rPr>
                <w:b/>
                <w:bCs/>
              </w:rPr>
              <w:t xml:space="preserve">42. </w:t>
            </w:r>
          </w:p>
        </w:tc>
        <w:tc>
          <w:tcPr>
            <w:tcW w:w="6004" w:type="dxa"/>
          </w:tcPr>
          <w:p w14:paraId="2ABFC884" w14:textId="22A02A47" w:rsidR="005B750C" w:rsidRPr="00240B7F" w:rsidRDefault="005B750C" w:rsidP="002D1B28">
            <w:pPr>
              <w:pStyle w:val="REG-P0"/>
              <w:tabs>
                <w:tab w:val="right" w:leader="dot" w:pos="6804"/>
              </w:tabs>
              <w:jc w:val="left"/>
            </w:pPr>
            <w:r w:rsidRPr="00240B7F">
              <w:t xml:space="preserve">Notice of meeting of Regional Liquor Licensing Committee </w:t>
            </w:r>
            <w:r w:rsidR="002D1B28">
              <w:tab/>
            </w:r>
          </w:p>
        </w:tc>
        <w:tc>
          <w:tcPr>
            <w:tcW w:w="1381" w:type="dxa"/>
            <w:vAlign w:val="bottom"/>
          </w:tcPr>
          <w:p w14:paraId="1A7C320B" w14:textId="77777777" w:rsidR="005B750C" w:rsidRPr="002E5710" w:rsidRDefault="005B750C" w:rsidP="002E5710">
            <w:pPr>
              <w:pStyle w:val="REG-P0"/>
              <w:jc w:val="right"/>
              <w:rPr>
                <w:bCs/>
              </w:rPr>
            </w:pPr>
            <w:r w:rsidRPr="002E5710">
              <w:rPr>
                <w:bCs/>
              </w:rPr>
              <w:t>62</w:t>
            </w:r>
          </w:p>
        </w:tc>
      </w:tr>
      <w:tr w:rsidR="005B750C" w:rsidRPr="00240B7F" w14:paraId="34F68099" w14:textId="77777777" w:rsidTr="00850014">
        <w:tc>
          <w:tcPr>
            <w:tcW w:w="1113" w:type="dxa"/>
          </w:tcPr>
          <w:p w14:paraId="5C293CEB" w14:textId="77777777" w:rsidR="005B750C" w:rsidRPr="002E5710" w:rsidRDefault="005B750C" w:rsidP="006E4618">
            <w:pPr>
              <w:pStyle w:val="REG-P0"/>
              <w:rPr>
                <w:b/>
                <w:bCs/>
              </w:rPr>
            </w:pPr>
            <w:r w:rsidRPr="002E5710">
              <w:rPr>
                <w:b/>
                <w:bCs/>
              </w:rPr>
              <w:t>43.</w:t>
            </w:r>
          </w:p>
        </w:tc>
        <w:tc>
          <w:tcPr>
            <w:tcW w:w="6004" w:type="dxa"/>
          </w:tcPr>
          <w:p w14:paraId="3512F44A" w14:textId="7A7D9760" w:rsidR="005B750C" w:rsidRPr="00240B7F" w:rsidRDefault="005B750C" w:rsidP="002D1B28">
            <w:pPr>
              <w:pStyle w:val="REG-P0"/>
              <w:tabs>
                <w:tab w:val="right" w:leader="dot" w:pos="6804"/>
              </w:tabs>
              <w:jc w:val="left"/>
            </w:pPr>
            <w:r w:rsidRPr="00240B7F">
              <w:t xml:space="preserve">Notice by magistrate of public hearing of application </w:t>
            </w:r>
            <w:r w:rsidR="002D1B28">
              <w:tab/>
            </w:r>
          </w:p>
        </w:tc>
        <w:tc>
          <w:tcPr>
            <w:tcW w:w="1381" w:type="dxa"/>
            <w:vAlign w:val="bottom"/>
          </w:tcPr>
          <w:p w14:paraId="33328A75" w14:textId="77777777" w:rsidR="005B750C" w:rsidRPr="002E5710" w:rsidRDefault="005B750C" w:rsidP="002E5710">
            <w:pPr>
              <w:pStyle w:val="REG-P0"/>
              <w:jc w:val="right"/>
              <w:rPr>
                <w:bCs/>
              </w:rPr>
            </w:pPr>
            <w:r w:rsidRPr="002E5710">
              <w:rPr>
                <w:bCs/>
              </w:rPr>
              <w:t>42, 46 &amp; 50</w:t>
            </w:r>
          </w:p>
        </w:tc>
      </w:tr>
    </w:tbl>
    <w:p w14:paraId="56FEBF6F" w14:textId="77777777" w:rsidR="005E4ED5" w:rsidRPr="00240B7F" w:rsidRDefault="005E4ED5" w:rsidP="001B3D40">
      <w:pPr>
        <w:pStyle w:val="REG-H1a"/>
        <w:pBdr>
          <w:bottom w:val="single" w:sz="4" w:space="1" w:color="auto"/>
        </w:pBdr>
      </w:pPr>
    </w:p>
    <w:p w14:paraId="0602E742" w14:textId="77777777" w:rsidR="00E5207B" w:rsidRPr="00240B7F" w:rsidRDefault="00E5207B" w:rsidP="001B3D40">
      <w:pPr>
        <w:pStyle w:val="REG-H1a"/>
      </w:pPr>
    </w:p>
    <w:p w14:paraId="386E91F7" w14:textId="77777777" w:rsidR="001B3D40" w:rsidRPr="00240B7F" w:rsidRDefault="001B3D40" w:rsidP="006734AB">
      <w:pPr>
        <w:pStyle w:val="REG-H3A"/>
        <w:rPr>
          <w:color w:val="00B050"/>
        </w:rPr>
      </w:pPr>
      <w:r w:rsidRPr="00240B7F">
        <w:rPr>
          <w:color w:val="00B050"/>
        </w:rPr>
        <w:t>ANNEXURES</w:t>
      </w:r>
    </w:p>
    <w:p w14:paraId="04E2730C" w14:textId="77777777" w:rsidR="001B3D40" w:rsidRPr="00240B7F" w:rsidRDefault="001B3D40" w:rsidP="0001088D">
      <w:pPr>
        <w:pStyle w:val="REG-Amend"/>
      </w:pPr>
    </w:p>
    <w:p w14:paraId="7E643D51" w14:textId="77777777" w:rsidR="00A83578" w:rsidRPr="00240B7F" w:rsidRDefault="00A83578" w:rsidP="0001088D">
      <w:pPr>
        <w:pStyle w:val="REG-Amend"/>
      </w:pPr>
      <w:r w:rsidRPr="00240B7F">
        <w:t>To view content without printing, scroll down.</w:t>
      </w:r>
    </w:p>
    <w:p w14:paraId="669141D6" w14:textId="77777777" w:rsidR="00A83578" w:rsidRPr="00240B7F" w:rsidRDefault="00A83578" w:rsidP="0001088D">
      <w:pPr>
        <w:pStyle w:val="REG-Amend"/>
      </w:pPr>
    </w:p>
    <w:p w14:paraId="6D97A0DB" w14:textId="63E001A7" w:rsidR="00A83578" w:rsidRDefault="00A83578" w:rsidP="0001088D">
      <w:pPr>
        <w:pStyle w:val="REG-Amend"/>
      </w:pPr>
      <w:r w:rsidRPr="00240B7F">
        <w:t>To print at full scale (A4), double-click the icon below.</w:t>
      </w:r>
    </w:p>
    <w:p w14:paraId="23AC50FE" w14:textId="104AAA89" w:rsidR="00850014" w:rsidRDefault="00850014" w:rsidP="0001088D">
      <w:pPr>
        <w:pStyle w:val="REG-Amend"/>
      </w:pPr>
    </w:p>
    <w:p w14:paraId="1B7D0B8F" w14:textId="257E2DED" w:rsidR="00850014" w:rsidRPr="00240B7F" w:rsidRDefault="00BF64A0" w:rsidP="0001088D">
      <w:pPr>
        <w:pStyle w:val="REG-Amend"/>
      </w:pPr>
      <w:r>
        <w:object w:dxaOrig="1536" w:dyaOrig="999" w14:anchorId="34BB3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5pt" o:ole="">
            <v:imagedata r:id="rId14" o:title=""/>
          </v:shape>
          <o:OLEObject Type="Embed" ProgID="Acrobat.Document.DC" ShapeID="_x0000_i1025" DrawAspect="Icon" ObjectID="_1746810514" r:id="rId15"/>
        </w:object>
      </w:r>
      <w:r w:rsidR="00AD1EC8">
        <w:tab/>
      </w:r>
      <w:r w:rsidR="00AD1EC8">
        <w:tab/>
      </w:r>
      <w:r w:rsidR="00DE5479" w:rsidRPr="00DE5479">
        <w:object w:dxaOrig="1536" w:dyaOrig="999" w14:anchorId="7F488DA0">
          <v:shape id="_x0000_i1026" type="#_x0000_t75" style="width:77pt;height:50.55pt" o:ole="">
            <v:imagedata r:id="rId16" o:title=""/>
          </v:shape>
          <o:OLEObject Type="Embed" ProgID="Acrobat.Document.DC" ShapeID="_x0000_i1026" DrawAspect="Icon" ObjectID="_1746810515" r:id="rId17"/>
        </w:object>
      </w:r>
      <w:r w:rsidR="00AD1EC8">
        <w:tab/>
      </w:r>
      <w:r w:rsidR="00AD1EC8">
        <w:tab/>
      </w:r>
      <w:r>
        <w:object w:dxaOrig="1536" w:dyaOrig="999" w14:anchorId="35BD8E8A">
          <v:shape id="_x0000_i1027" type="#_x0000_t75" style="width:77pt;height:50.55pt" o:ole="">
            <v:imagedata r:id="rId18" o:title=""/>
          </v:shape>
          <o:OLEObject Type="Embed" ProgID="Acrobat.Document.DC" ShapeID="_x0000_i1027" DrawAspect="Icon" ObjectID="_1746810516" r:id="rId19"/>
        </w:object>
      </w:r>
    </w:p>
    <w:p w14:paraId="22EDCF97" w14:textId="054ABEA6" w:rsidR="00A50AF2" w:rsidRDefault="00A50AF2" w:rsidP="00A83578">
      <w:pPr>
        <w:pStyle w:val="REG-P0"/>
        <w:jc w:val="center"/>
        <w:rPr>
          <w:highlight w:val="yellow"/>
        </w:rPr>
      </w:pPr>
    </w:p>
    <w:p w14:paraId="18419007" w14:textId="3CDBCD3E" w:rsidR="00A50AF2" w:rsidRPr="00240B7F" w:rsidRDefault="003E47AB" w:rsidP="00A50AF2">
      <w:pPr>
        <w:pStyle w:val="REG-Amend"/>
      </w:pPr>
      <w:r w:rsidRPr="00240B7F">
        <w:t>[</w:t>
      </w:r>
      <w:r w:rsidR="00A50AF2" w:rsidRPr="00240B7F">
        <w:t xml:space="preserve">Form 1A is inserted by </w:t>
      </w:r>
      <w:r w:rsidRPr="00240B7F">
        <w:rPr>
          <w:rFonts w:cs="Times New Roman"/>
        </w:rPr>
        <w:t>GN 105/2006</w:t>
      </w:r>
      <w:r w:rsidR="006A084A">
        <w:rPr>
          <w:rFonts w:cs="Times New Roman"/>
        </w:rPr>
        <w:t>.</w:t>
      </w:r>
      <w:r w:rsidRPr="00240B7F">
        <w:rPr>
          <w:rFonts w:cs="Times New Roman"/>
        </w:rPr>
        <w:t>]</w:t>
      </w:r>
    </w:p>
    <w:p w14:paraId="263F0A8D" w14:textId="77777777" w:rsidR="00F47E8A" w:rsidRPr="00240B7F" w:rsidRDefault="00F47E8A" w:rsidP="00CF6B09">
      <w:pPr>
        <w:pStyle w:val="REG-H1a"/>
        <w:pBdr>
          <w:bottom w:val="single" w:sz="4" w:space="1" w:color="auto"/>
        </w:pBdr>
      </w:pPr>
    </w:p>
    <w:p w14:paraId="5B848AED" w14:textId="77777777" w:rsidR="00683064" w:rsidRPr="00240B7F" w:rsidRDefault="00683064" w:rsidP="00B12C91">
      <w:pPr>
        <w:pStyle w:val="REG-P0"/>
      </w:pPr>
    </w:p>
    <w:p w14:paraId="06D29FC9" w14:textId="77777777" w:rsidR="00B12C91" w:rsidRPr="00240B7F" w:rsidRDefault="00B12C91">
      <w:pPr>
        <w:spacing w:after="200" w:line="276" w:lineRule="auto"/>
        <w:rPr>
          <w:rFonts w:eastAsia="Times New Roman" w:cs="Times New Roman"/>
        </w:rPr>
      </w:pPr>
      <w:r w:rsidRPr="00240B7F">
        <w:br w:type="page"/>
      </w:r>
    </w:p>
    <w:p w14:paraId="594894E5" w14:textId="77777777" w:rsidR="00683064" w:rsidRPr="00240B7F" w:rsidRDefault="00B5642B" w:rsidP="00B12C91">
      <w:pPr>
        <w:pStyle w:val="REG-P0"/>
      </w:pPr>
      <w:r w:rsidRPr="00240B7F">
        <w:drawing>
          <wp:inline distT="0" distB="0" distL="0" distR="0" wp14:anchorId="6CBB3889" wp14:editId="6574D721">
            <wp:extent cx="5396230" cy="7625080"/>
            <wp:effectExtent l="19050" t="0" r="0" b="0"/>
            <wp:docPr id="1" name="Picture 0" descr="REGULATIONS ALCOHOL, DRUGS AND TOBACCO - Liquor Act 6 of 1998 (01) redacted (form 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1.png"/>
                    <pic:cNvPicPr/>
                  </pic:nvPicPr>
                  <pic:blipFill>
                    <a:blip r:embed="rId20"/>
                    <a:stretch>
                      <a:fillRect/>
                    </a:stretch>
                  </pic:blipFill>
                  <pic:spPr>
                    <a:xfrm>
                      <a:off x="0" y="0"/>
                      <a:ext cx="5396230" cy="7625080"/>
                    </a:xfrm>
                    <a:prstGeom prst="rect">
                      <a:avLst/>
                    </a:prstGeom>
                  </pic:spPr>
                </pic:pic>
              </a:graphicData>
            </a:graphic>
          </wp:inline>
        </w:drawing>
      </w:r>
      <w:r w:rsidRPr="00240B7F">
        <w:drawing>
          <wp:inline distT="0" distB="0" distL="0" distR="0" wp14:anchorId="4E6DF477" wp14:editId="6B484D26">
            <wp:extent cx="5396230" cy="7625080"/>
            <wp:effectExtent l="19050" t="0" r="0" b="0"/>
            <wp:docPr id="2" name="Picture 1" descr="REGULATIONS ALCOHOL, DRUGS AND TOBACCO - Liquor Act 6 of 1998 (01) redacted (form 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2.png"/>
                    <pic:cNvPicPr/>
                  </pic:nvPicPr>
                  <pic:blipFill>
                    <a:blip r:embed="rId21"/>
                    <a:stretch>
                      <a:fillRect/>
                    </a:stretch>
                  </pic:blipFill>
                  <pic:spPr>
                    <a:xfrm>
                      <a:off x="0" y="0"/>
                      <a:ext cx="5396230" cy="7625080"/>
                    </a:xfrm>
                    <a:prstGeom prst="rect">
                      <a:avLst/>
                    </a:prstGeom>
                  </pic:spPr>
                </pic:pic>
              </a:graphicData>
            </a:graphic>
          </wp:inline>
        </w:drawing>
      </w:r>
      <w:r w:rsidRPr="00240B7F">
        <w:drawing>
          <wp:inline distT="0" distB="0" distL="0" distR="0" wp14:anchorId="4FC4956D" wp14:editId="43A562B8">
            <wp:extent cx="5396230" cy="7625080"/>
            <wp:effectExtent l="19050" t="0" r="0" b="0"/>
            <wp:docPr id="4" name="Picture 3" descr="REGULATIONS ALCOHOL, DRUGS AND TOBACCO - Liquor Act 6 of 1998 (01) redacted (form 1)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3.png"/>
                    <pic:cNvPicPr/>
                  </pic:nvPicPr>
                  <pic:blipFill>
                    <a:blip r:embed="rId22"/>
                    <a:stretch>
                      <a:fillRect/>
                    </a:stretch>
                  </pic:blipFill>
                  <pic:spPr>
                    <a:xfrm>
                      <a:off x="0" y="0"/>
                      <a:ext cx="5396230" cy="7625080"/>
                    </a:xfrm>
                    <a:prstGeom prst="rect">
                      <a:avLst/>
                    </a:prstGeom>
                  </pic:spPr>
                </pic:pic>
              </a:graphicData>
            </a:graphic>
          </wp:inline>
        </w:drawing>
      </w:r>
      <w:r w:rsidRPr="00240B7F">
        <w:drawing>
          <wp:inline distT="0" distB="0" distL="0" distR="0" wp14:anchorId="3AC90ACE" wp14:editId="4DB05222">
            <wp:extent cx="5396230" cy="7625080"/>
            <wp:effectExtent l="19050" t="0" r="0" b="0"/>
            <wp:docPr id="5" name="Picture 4" descr="REGULATIONS ALCOHOL, DRUGS AND TOBACCO - Liquor Act 6 of 1998 (01) redacted (form 1)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4.png"/>
                    <pic:cNvPicPr/>
                  </pic:nvPicPr>
                  <pic:blipFill>
                    <a:blip r:embed="rId23"/>
                    <a:stretch>
                      <a:fillRect/>
                    </a:stretch>
                  </pic:blipFill>
                  <pic:spPr>
                    <a:xfrm>
                      <a:off x="0" y="0"/>
                      <a:ext cx="5396230" cy="7625080"/>
                    </a:xfrm>
                    <a:prstGeom prst="rect">
                      <a:avLst/>
                    </a:prstGeom>
                  </pic:spPr>
                </pic:pic>
              </a:graphicData>
            </a:graphic>
          </wp:inline>
        </w:drawing>
      </w:r>
      <w:r w:rsidRPr="00240B7F">
        <w:drawing>
          <wp:inline distT="0" distB="0" distL="0" distR="0" wp14:anchorId="004BBF44" wp14:editId="74F5502B">
            <wp:extent cx="5396230" cy="7625080"/>
            <wp:effectExtent l="19050" t="0" r="0" b="0"/>
            <wp:docPr id="6" name="Picture 5" descr="REGULATIONS ALCOHOL, DRUGS AND TOBACCO - Liquor Act 6 of 1998 (01) redacted (form 1)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5.png"/>
                    <pic:cNvPicPr/>
                  </pic:nvPicPr>
                  <pic:blipFill>
                    <a:blip r:embed="rId24"/>
                    <a:stretch>
                      <a:fillRect/>
                    </a:stretch>
                  </pic:blipFill>
                  <pic:spPr>
                    <a:xfrm>
                      <a:off x="0" y="0"/>
                      <a:ext cx="5396230" cy="7625080"/>
                    </a:xfrm>
                    <a:prstGeom prst="rect">
                      <a:avLst/>
                    </a:prstGeom>
                  </pic:spPr>
                </pic:pic>
              </a:graphicData>
            </a:graphic>
          </wp:inline>
        </w:drawing>
      </w:r>
      <w:r w:rsidRPr="00240B7F">
        <w:drawing>
          <wp:inline distT="0" distB="0" distL="0" distR="0" wp14:anchorId="021171DF" wp14:editId="724A1741">
            <wp:extent cx="5396230" cy="7625080"/>
            <wp:effectExtent l="19050" t="0" r="0" b="0"/>
            <wp:docPr id="7" name="Picture 6" descr="REGULATIONS ALCOHOL, DRUGS AND TOBACCO - Liquor Act 6 of 1998 (01) redacted (form 1)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 1)_Page_6.png"/>
                    <pic:cNvPicPr/>
                  </pic:nvPicPr>
                  <pic:blipFill>
                    <a:blip r:embed="rId25"/>
                    <a:stretch>
                      <a:fillRect/>
                    </a:stretch>
                  </pic:blipFill>
                  <pic:spPr>
                    <a:xfrm>
                      <a:off x="0" y="0"/>
                      <a:ext cx="5396230" cy="7625080"/>
                    </a:xfrm>
                    <a:prstGeom prst="rect">
                      <a:avLst/>
                    </a:prstGeom>
                  </pic:spPr>
                </pic:pic>
              </a:graphicData>
            </a:graphic>
          </wp:inline>
        </w:drawing>
      </w:r>
    </w:p>
    <w:p w14:paraId="5084FBD8" w14:textId="77777777" w:rsidR="00683064" w:rsidRPr="00240B7F" w:rsidRDefault="00683064" w:rsidP="00B12C91">
      <w:pPr>
        <w:pStyle w:val="REG-P0"/>
      </w:pPr>
    </w:p>
    <w:p w14:paraId="18BE6177" w14:textId="63EC7B2A" w:rsidR="00CF6B09" w:rsidRDefault="00CF6B09" w:rsidP="00B12C91">
      <w:pPr>
        <w:pStyle w:val="REG-P0"/>
      </w:pPr>
    </w:p>
    <w:p w14:paraId="023DE81B" w14:textId="5B420E15" w:rsidR="00836F4E" w:rsidRDefault="00836F4E" w:rsidP="00B12C91">
      <w:pPr>
        <w:pStyle w:val="REG-P0"/>
      </w:pPr>
    </w:p>
    <w:p w14:paraId="1023291A" w14:textId="150E83A2" w:rsidR="00836F4E" w:rsidRDefault="00836F4E" w:rsidP="00B12C91">
      <w:pPr>
        <w:pStyle w:val="REG-P0"/>
      </w:pPr>
    </w:p>
    <w:p w14:paraId="68DCACF9" w14:textId="7A9FFA5A" w:rsidR="00836F4E" w:rsidRDefault="00836F4E" w:rsidP="00B12C91">
      <w:pPr>
        <w:pStyle w:val="REG-P0"/>
      </w:pPr>
    </w:p>
    <w:p w14:paraId="5AADDD75" w14:textId="7BDBDDE0" w:rsidR="00E5207B" w:rsidRPr="00240B7F" w:rsidRDefault="00836F4E" w:rsidP="00836F4E">
      <w:pPr>
        <w:pStyle w:val="REG-Amend"/>
      </w:pPr>
      <w:r w:rsidRPr="00240B7F">
        <w:t xml:space="preserve">[Form 1A is inserted by </w:t>
      </w:r>
      <w:r w:rsidRPr="00240B7F">
        <w:rPr>
          <w:rFonts w:cs="Times New Roman"/>
        </w:rPr>
        <w:t>GN 105/2006</w:t>
      </w:r>
      <w:r w:rsidR="006A084A">
        <w:rPr>
          <w:rFonts w:cs="Times New Roman"/>
        </w:rPr>
        <w:t>.</w:t>
      </w:r>
      <w:r w:rsidRPr="00240B7F">
        <w:rPr>
          <w:rFonts w:cs="Times New Roman"/>
        </w:rPr>
        <w:t>]</w:t>
      </w:r>
      <w:r w:rsidR="00B5642B" w:rsidRPr="00240B7F">
        <w:drawing>
          <wp:inline distT="0" distB="0" distL="0" distR="0" wp14:anchorId="1F6B0F01" wp14:editId="446E063E">
            <wp:extent cx="5396230" cy="7301865"/>
            <wp:effectExtent l="0" t="0" r="0" b="0"/>
            <wp:docPr id="8" name="Picture 7" descr="3665_Redacted form 1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5_Redacted form 1A_Page_1.png"/>
                    <pic:cNvPicPr/>
                  </pic:nvPicPr>
                  <pic:blipFill rotWithShape="1">
                    <a:blip r:embed="rId26"/>
                    <a:srcRect t="4326"/>
                    <a:stretch/>
                  </pic:blipFill>
                  <pic:spPr bwMode="auto">
                    <a:xfrm>
                      <a:off x="0" y="0"/>
                      <a:ext cx="5396230" cy="7301865"/>
                    </a:xfrm>
                    <a:prstGeom prst="rect">
                      <a:avLst/>
                    </a:prstGeom>
                    <a:ln>
                      <a:noFill/>
                    </a:ln>
                    <a:extLst>
                      <a:ext uri="{53640926-AAD7-44D8-BBD7-CCE9431645EC}">
                        <a14:shadowObscured xmlns:a14="http://schemas.microsoft.com/office/drawing/2010/main"/>
                      </a:ext>
                    </a:extLst>
                  </pic:spPr>
                </pic:pic>
              </a:graphicData>
            </a:graphic>
          </wp:inline>
        </w:drawing>
      </w:r>
      <w:r w:rsidR="00B5642B" w:rsidRPr="00240B7F">
        <w:drawing>
          <wp:inline distT="0" distB="0" distL="0" distR="0" wp14:anchorId="40997E76" wp14:editId="5B955B71">
            <wp:extent cx="5396230" cy="7632065"/>
            <wp:effectExtent l="19050" t="0" r="0" b="0"/>
            <wp:docPr id="9" name="Picture 8" descr="3665_Redacted form 1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5_Redacted form 1A_Page_2.png"/>
                    <pic:cNvPicPr/>
                  </pic:nvPicPr>
                  <pic:blipFill>
                    <a:blip r:embed="rId27"/>
                    <a:stretch>
                      <a:fillRect/>
                    </a:stretch>
                  </pic:blipFill>
                  <pic:spPr>
                    <a:xfrm>
                      <a:off x="0" y="0"/>
                      <a:ext cx="5396230" cy="7632065"/>
                    </a:xfrm>
                    <a:prstGeom prst="rect">
                      <a:avLst/>
                    </a:prstGeom>
                  </pic:spPr>
                </pic:pic>
              </a:graphicData>
            </a:graphic>
          </wp:inline>
        </w:drawing>
      </w:r>
    </w:p>
    <w:p w14:paraId="5B15B96E" w14:textId="77777777" w:rsidR="00E5207B" w:rsidRPr="00240B7F" w:rsidRDefault="00E5207B" w:rsidP="00B12C91">
      <w:pPr>
        <w:pStyle w:val="REG-P0"/>
      </w:pPr>
    </w:p>
    <w:p w14:paraId="6B778853" w14:textId="79098AE5" w:rsidR="007C4355" w:rsidRDefault="00B5642B" w:rsidP="00B12C91">
      <w:pPr>
        <w:pStyle w:val="REG-P0"/>
      </w:pPr>
      <w:r w:rsidRPr="00240B7F">
        <w:drawing>
          <wp:inline distT="0" distB="0" distL="0" distR="0" wp14:anchorId="0BE1F172" wp14:editId="75F84B66">
            <wp:extent cx="5396230" cy="7625080"/>
            <wp:effectExtent l="19050" t="0" r="0" b="0"/>
            <wp:docPr id="10" name="Picture 9" descr="REGULATIONS ALCOHOL, DRUGS AND TOBACCO - Liquor Act 6 of 1998 (01) redacted (forms 2-43)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1.png"/>
                    <pic:cNvPicPr/>
                  </pic:nvPicPr>
                  <pic:blipFill>
                    <a:blip r:embed="rId28"/>
                    <a:stretch>
                      <a:fillRect/>
                    </a:stretch>
                  </pic:blipFill>
                  <pic:spPr>
                    <a:xfrm>
                      <a:off x="0" y="0"/>
                      <a:ext cx="5396230" cy="7625080"/>
                    </a:xfrm>
                    <a:prstGeom prst="rect">
                      <a:avLst/>
                    </a:prstGeom>
                  </pic:spPr>
                </pic:pic>
              </a:graphicData>
            </a:graphic>
          </wp:inline>
        </w:drawing>
      </w:r>
      <w:r w:rsidRPr="00240B7F">
        <w:drawing>
          <wp:inline distT="0" distB="0" distL="0" distR="0" wp14:anchorId="51716F9B" wp14:editId="07D3685A">
            <wp:extent cx="5396230" cy="7625080"/>
            <wp:effectExtent l="19050" t="0" r="0" b="0"/>
            <wp:docPr id="11" name="Picture 10" descr="REGULATIONS ALCOHOL, DRUGS AND TOBACCO - Liquor Act 6 of 1998 (01) redacted (forms 2-43)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2.png"/>
                    <pic:cNvPicPr/>
                  </pic:nvPicPr>
                  <pic:blipFill>
                    <a:blip r:embed="rId29"/>
                    <a:stretch>
                      <a:fillRect/>
                    </a:stretch>
                  </pic:blipFill>
                  <pic:spPr>
                    <a:xfrm>
                      <a:off x="0" y="0"/>
                      <a:ext cx="5396230" cy="7625080"/>
                    </a:xfrm>
                    <a:prstGeom prst="rect">
                      <a:avLst/>
                    </a:prstGeom>
                  </pic:spPr>
                </pic:pic>
              </a:graphicData>
            </a:graphic>
          </wp:inline>
        </w:drawing>
      </w:r>
      <w:r w:rsidRPr="00240B7F">
        <w:drawing>
          <wp:inline distT="0" distB="0" distL="0" distR="0" wp14:anchorId="5456EC68" wp14:editId="25B835F6">
            <wp:extent cx="5396230" cy="7625080"/>
            <wp:effectExtent l="19050" t="0" r="0" b="0"/>
            <wp:docPr id="12" name="Picture 11" descr="REGULATIONS ALCOHOL, DRUGS AND TOBACCO - Liquor Act 6 of 1998 (01) redacted (forms 2-43)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3.png"/>
                    <pic:cNvPicPr/>
                  </pic:nvPicPr>
                  <pic:blipFill>
                    <a:blip r:embed="rId30"/>
                    <a:stretch>
                      <a:fillRect/>
                    </a:stretch>
                  </pic:blipFill>
                  <pic:spPr>
                    <a:xfrm>
                      <a:off x="0" y="0"/>
                      <a:ext cx="5396230" cy="7625080"/>
                    </a:xfrm>
                    <a:prstGeom prst="rect">
                      <a:avLst/>
                    </a:prstGeom>
                  </pic:spPr>
                </pic:pic>
              </a:graphicData>
            </a:graphic>
          </wp:inline>
        </w:drawing>
      </w:r>
      <w:r w:rsidRPr="00240B7F">
        <w:drawing>
          <wp:inline distT="0" distB="0" distL="0" distR="0" wp14:anchorId="26FAF297" wp14:editId="043944A1">
            <wp:extent cx="5396230" cy="7625080"/>
            <wp:effectExtent l="19050" t="0" r="0" b="0"/>
            <wp:docPr id="13" name="Picture 12" descr="REGULATIONS ALCOHOL, DRUGS AND TOBACCO - Liquor Act 6 of 1998 (01) redacted (forms 2-43)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4.png"/>
                    <pic:cNvPicPr/>
                  </pic:nvPicPr>
                  <pic:blipFill>
                    <a:blip r:embed="rId31"/>
                    <a:stretch>
                      <a:fillRect/>
                    </a:stretch>
                  </pic:blipFill>
                  <pic:spPr>
                    <a:xfrm>
                      <a:off x="0" y="0"/>
                      <a:ext cx="5396230" cy="7625080"/>
                    </a:xfrm>
                    <a:prstGeom prst="rect">
                      <a:avLst/>
                    </a:prstGeom>
                  </pic:spPr>
                </pic:pic>
              </a:graphicData>
            </a:graphic>
          </wp:inline>
        </w:drawing>
      </w:r>
      <w:r w:rsidRPr="00240B7F">
        <w:drawing>
          <wp:inline distT="0" distB="0" distL="0" distR="0" wp14:anchorId="240A89B0" wp14:editId="4350FD6E">
            <wp:extent cx="5396230" cy="7625080"/>
            <wp:effectExtent l="19050" t="0" r="0" b="0"/>
            <wp:docPr id="14" name="Picture 13" descr="REGULATIONS ALCOHOL, DRUGS AND TOBACCO - Liquor Act 6 of 1998 (01) redacted (forms 2-43)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5.png"/>
                    <pic:cNvPicPr/>
                  </pic:nvPicPr>
                  <pic:blipFill>
                    <a:blip r:embed="rId32"/>
                    <a:stretch>
                      <a:fillRect/>
                    </a:stretch>
                  </pic:blipFill>
                  <pic:spPr>
                    <a:xfrm>
                      <a:off x="0" y="0"/>
                      <a:ext cx="5396230" cy="7625080"/>
                    </a:xfrm>
                    <a:prstGeom prst="rect">
                      <a:avLst/>
                    </a:prstGeom>
                  </pic:spPr>
                </pic:pic>
              </a:graphicData>
            </a:graphic>
          </wp:inline>
        </w:drawing>
      </w:r>
      <w:r w:rsidRPr="00240B7F">
        <w:drawing>
          <wp:inline distT="0" distB="0" distL="0" distR="0" wp14:anchorId="15172C4C" wp14:editId="350B1017">
            <wp:extent cx="5396230" cy="7625080"/>
            <wp:effectExtent l="19050" t="0" r="0" b="0"/>
            <wp:docPr id="15" name="Picture 14" descr="REGULATIONS ALCOHOL, DRUGS AND TOBACCO - Liquor Act 6 of 1998 (01) redacted (forms 2-43)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6.png"/>
                    <pic:cNvPicPr/>
                  </pic:nvPicPr>
                  <pic:blipFill>
                    <a:blip r:embed="rId33"/>
                    <a:stretch>
                      <a:fillRect/>
                    </a:stretch>
                  </pic:blipFill>
                  <pic:spPr>
                    <a:xfrm>
                      <a:off x="0" y="0"/>
                      <a:ext cx="5396230" cy="7625080"/>
                    </a:xfrm>
                    <a:prstGeom prst="rect">
                      <a:avLst/>
                    </a:prstGeom>
                  </pic:spPr>
                </pic:pic>
              </a:graphicData>
            </a:graphic>
          </wp:inline>
        </w:drawing>
      </w:r>
      <w:r w:rsidRPr="00240B7F">
        <w:drawing>
          <wp:inline distT="0" distB="0" distL="0" distR="0" wp14:anchorId="047509D7" wp14:editId="19073B86">
            <wp:extent cx="5396230" cy="7625080"/>
            <wp:effectExtent l="19050" t="0" r="0" b="0"/>
            <wp:docPr id="16" name="Picture 15" descr="REGULATIONS ALCOHOL, DRUGS AND TOBACCO - Liquor Act 6 of 1998 (01) redacted (forms 2-43)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7.png"/>
                    <pic:cNvPicPr/>
                  </pic:nvPicPr>
                  <pic:blipFill>
                    <a:blip r:embed="rId34"/>
                    <a:stretch>
                      <a:fillRect/>
                    </a:stretch>
                  </pic:blipFill>
                  <pic:spPr>
                    <a:xfrm>
                      <a:off x="0" y="0"/>
                      <a:ext cx="5396230" cy="7625080"/>
                    </a:xfrm>
                    <a:prstGeom prst="rect">
                      <a:avLst/>
                    </a:prstGeom>
                  </pic:spPr>
                </pic:pic>
              </a:graphicData>
            </a:graphic>
          </wp:inline>
        </w:drawing>
      </w:r>
      <w:r w:rsidRPr="00240B7F">
        <w:drawing>
          <wp:inline distT="0" distB="0" distL="0" distR="0" wp14:anchorId="458342EB" wp14:editId="57AB16E6">
            <wp:extent cx="5396230" cy="7625080"/>
            <wp:effectExtent l="19050" t="0" r="0" b="0"/>
            <wp:docPr id="17" name="Picture 16" descr="REGULATIONS ALCOHOL, DRUGS AND TOBACCO - Liquor Act 6 of 1998 (01) redacted (forms 2-43)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8.png"/>
                    <pic:cNvPicPr/>
                  </pic:nvPicPr>
                  <pic:blipFill>
                    <a:blip r:embed="rId35"/>
                    <a:stretch>
                      <a:fillRect/>
                    </a:stretch>
                  </pic:blipFill>
                  <pic:spPr>
                    <a:xfrm>
                      <a:off x="0" y="0"/>
                      <a:ext cx="5396230" cy="7625080"/>
                    </a:xfrm>
                    <a:prstGeom prst="rect">
                      <a:avLst/>
                    </a:prstGeom>
                  </pic:spPr>
                </pic:pic>
              </a:graphicData>
            </a:graphic>
          </wp:inline>
        </w:drawing>
      </w:r>
      <w:r w:rsidRPr="00240B7F">
        <w:drawing>
          <wp:inline distT="0" distB="0" distL="0" distR="0" wp14:anchorId="599A541D" wp14:editId="1099BF38">
            <wp:extent cx="5396230" cy="7625080"/>
            <wp:effectExtent l="19050" t="0" r="0" b="0"/>
            <wp:docPr id="18" name="Picture 17" descr="REGULATIONS ALCOHOL, DRUGS AND TOBACCO - Liquor Act 6 of 1998 (01) redacted (forms 2-43)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09.png"/>
                    <pic:cNvPicPr/>
                  </pic:nvPicPr>
                  <pic:blipFill>
                    <a:blip r:embed="rId36"/>
                    <a:stretch>
                      <a:fillRect/>
                    </a:stretch>
                  </pic:blipFill>
                  <pic:spPr>
                    <a:xfrm>
                      <a:off x="0" y="0"/>
                      <a:ext cx="5396230" cy="7625080"/>
                    </a:xfrm>
                    <a:prstGeom prst="rect">
                      <a:avLst/>
                    </a:prstGeom>
                  </pic:spPr>
                </pic:pic>
              </a:graphicData>
            </a:graphic>
          </wp:inline>
        </w:drawing>
      </w:r>
      <w:r w:rsidRPr="00240B7F">
        <w:drawing>
          <wp:inline distT="0" distB="0" distL="0" distR="0" wp14:anchorId="75498349" wp14:editId="203E6D59">
            <wp:extent cx="5396230" cy="7625080"/>
            <wp:effectExtent l="19050" t="0" r="0" b="0"/>
            <wp:docPr id="19" name="Picture 18" descr="REGULATIONS ALCOHOL, DRUGS AND TOBACCO - Liquor Act 6 of 1998 (01) redacted (forms 2-43)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0.png"/>
                    <pic:cNvPicPr/>
                  </pic:nvPicPr>
                  <pic:blipFill>
                    <a:blip r:embed="rId37"/>
                    <a:stretch>
                      <a:fillRect/>
                    </a:stretch>
                  </pic:blipFill>
                  <pic:spPr>
                    <a:xfrm>
                      <a:off x="0" y="0"/>
                      <a:ext cx="5396230" cy="7625080"/>
                    </a:xfrm>
                    <a:prstGeom prst="rect">
                      <a:avLst/>
                    </a:prstGeom>
                  </pic:spPr>
                </pic:pic>
              </a:graphicData>
            </a:graphic>
          </wp:inline>
        </w:drawing>
      </w:r>
      <w:r w:rsidRPr="00240B7F">
        <w:drawing>
          <wp:inline distT="0" distB="0" distL="0" distR="0" wp14:anchorId="15F5C37B" wp14:editId="1058F87D">
            <wp:extent cx="5396230" cy="7625080"/>
            <wp:effectExtent l="19050" t="0" r="0" b="0"/>
            <wp:docPr id="20" name="Picture 19" descr="REGULATIONS ALCOHOL, DRUGS AND TOBACCO - Liquor Act 6 of 1998 (01) redacted (forms 2-43)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1.png"/>
                    <pic:cNvPicPr/>
                  </pic:nvPicPr>
                  <pic:blipFill>
                    <a:blip r:embed="rId38"/>
                    <a:stretch>
                      <a:fillRect/>
                    </a:stretch>
                  </pic:blipFill>
                  <pic:spPr>
                    <a:xfrm>
                      <a:off x="0" y="0"/>
                      <a:ext cx="5396230" cy="7625080"/>
                    </a:xfrm>
                    <a:prstGeom prst="rect">
                      <a:avLst/>
                    </a:prstGeom>
                  </pic:spPr>
                </pic:pic>
              </a:graphicData>
            </a:graphic>
          </wp:inline>
        </w:drawing>
      </w:r>
      <w:r w:rsidRPr="00240B7F">
        <w:drawing>
          <wp:inline distT="0" distB="0" distL="0" distR="0" wp14:anchorId="40418CBB" wp14:editId="2DC0BA0D">
            <wp:extent cx="5396230" cy="7625080"/>
            <wp:effectExtent l="19050" t="0" r="0" b="0"/>
            <wp:docPr id="21" name="Picture 20" descr="REGULATIONS ALCOHOL, DRUGS AND TOBACCO - Liquor Act 6 of 1998 (01) redacted (forms 2-43)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2.png"/>
                    <pic:cNvPicPr/>
                  </pic:nvPicPr>
                  <pic:blipFill>
                    <a:blip r:embed="rId39"/>
                    <a:stretch>
                      <a:fillRect/>
                    </a:stretch>
                  </pic:blipFill>
                  <pic:spPr>
                    <a:xfrm>
                      <a:off x="0" y="0"/>
                      <a:ext cx="5396230" cy="7625080"/>
                    </a:xfrm>
                    <a:prstGeom prst="rect">
                      <a:avLst/>
                    </a:prstGeom>
                  </pic:spPr>
                </pic:pic>
              </a:graphicData>
            </a:graphic>
          </wp:inline>
        </w:drawing>
      </w:r>
      <w:r w:rsidRPr="00240B7F">
        <w:drawing>
          <wp:inline distT="0" distB="0" distL="0" distR="0" wp14:anchorId="55AE4F93" wp14:editId="1B2FA5DA">
            <wp:extent cx="5396230" cy="7625080"/>
            <wp:effectExtent l="19050" t="0" r="0" b="0"/>
            <wp:docPr id="22" name="Picture 21" descr="REGULATIONS ALCOHOL, DRUGS AND TOBACCO - Liquor Act 6 of 1998 (01) redacted (forms 2-43)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3.png"/>
                    <pic:cNvPicPr/>
                  </pic:nvPicPr>
                  <pic:blipFill>
                    <a:blip r:embed="rId40"/>
                    <a:stretch>
                      <a:fillRect/>
                    </a:stretch>
                  </pic:blipFill>
                  <pic:spPr>
                    <a:xfrm>
                      <a:off x="0" y="0"/>
                      <a:ext cx="5396230" cy="7625080"/>
                    </a:xfrm>
                    <a:prstGeom prst="rect">
                      <a:avLst/>
                    </a:prstGeom>
                  </pic:spPr>
                </pic:pic>
              </a:graphicData>
            </a:graphic>
          </wp:inline>
        </w:drawing>
      </w:r>
      <w:r w:rsidRPr="00240B7F">
        <w:drawing>
          <wp:inline distT="0" distB="0" distL="0" distR="0" wp14:anchorId="0DFA61CF" wp14:editId="5986EBDC">
            <wp:extent cx="5396230" cy="7625080"/>
            <wp:effectExtent l="19050" t="0" r="0" b="0"/>
            <wp:docPr id="23" name="Picture 22" descr="REGULATIONS ALCOHOL, DRUGS AND TOBACCO - Liquor Act 6 of 1998 (01) redacted (forms 2-43)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4.png"/>
                    <pic:cNvPicPr/>
                  </pic:nvPicPr>
                  <pic:blipFill>
                    <a:blip r:embed="rId41"/>
                    <a:stretch>
                      <a:fillRect/>
                    </a:stretch>
                  </pic:blipFill>
                  <pic:spPr>
                    <a:xfrm>
                      <a:off x="0" y="0"/>
                      <a:ext cx="5396230" cy="7625080"/>
                    </a:xfrm>
                    <a:prstGeom prst="rect">
                      <a:avLst/>
                    </a:prstGeom>
                  </pic:spPr>
                </pic:pic>
              </a:graphicData>
            </a:graphic>
          </wp:inline>
        </w:drawing>
      </w:r>
      <w:r w:rsidRPr="00240B7F">
        <w:drawing>
          <wp:inline distT="0" distB="0" distL="0" distR="0" wp14:anchorId="28133077" wp14:editId="0336FB08">
            <wp:extent cx="5396230" cy="7625080"/>
            <wp:effectExtent l="19050" t="0" r="0" b="0"/>
            <wp:docPr id="24" name="Picture 23" descr="REGULATIONS ALCOHOL, DRUGS AND TOBACCO - Liquor Act 6 of 1998 (01) redacted (forms 2-43)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5.png"/>
                    <pic:cNvPicPr/>
                  </pic:nvPicPr>
                  <pic:blipFill>
                    <a:blip r:embed="rId42"/>
                    <a:stretch>
                      <a:fillRect/>
                    </a:stretch>
                  </pic:blipFill>
                  <pic:spPr>
                    <a:xfrm>
                      <a:off x="0" y="0"/>
                      <a:ext cx="5396230" cy="7625080"/>
                    </a:xfrm>
                    <a:prstGeom prst="rect">
                      <a:avLst/>
                    </a:prstGeom>
                  </pic:spPr>
                </pic:pic>
              </a:graphicData>
            </a:graphic>
          </wp:inline>
        </w:drawing>
      </w:r>
      <w:r w:rsidRPr="00240B7F">
        <w:drawing>
          <wp:inline distT="0" distB="0" distL="0" distR="0" wp14:anchorId="6F49256A" wp14:editId="642D4699">
            <wp:extent cx="5396230" cy="7625080"/>
            <wp:effectExtent l="19050" t="0" r="0" b="0"/>
            <wp:docPr id="25" name="Picture 24" descr="REGULATIONS ALCOHOL, DRUGS AND TOBACCO - Liquor Act 6 of 1998 (01) redacted (forms 2-43)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6.png"/>
                    <pic:cNvPicPr/>
                  </pic:nvPicPr>
                  <pic:blipFill>
                    <a:blip r:embed="rId43"/>
                    <a:stretch>
                      <a:fillRect/>
                    </a:stretch>
                  </pic:blipFill>
                  <pic:spPr>
                    <a:xfrm>
                      <a:off x="0" y="0"/>
                      <a:ext cx="5396230" cy="7625080"/>
                    </a:xfrm>
                    <a:prstGeom prst="rect">
                      <a:avLst/>
                    </a:prstGeom>
                  </pic:spPr>
                </pic:pic>
              </a:graphicData>
            </a:graphic>
          </wp:inline>
        </w:drawing>
      </w:r>
      <w:r w:rsidRPr="00240B7F">
        <w:drawing>
          <wp:inline distT="0" distB="0" distL="0" distR="0" wp14:anchorId="37FA4C80" wp14:editId="18559A14">
            <wp:extent cx="5396230" cy="7625080"/>
            <wp:effectExtent l="19050" t="0" r="0" b="0"/>
            <wp:docPr id="26" name="Picture 25" descr="REGULATIONS ALCOHOL, DRUGS AND TOBACCO - Liquor Act 6 of 1998 (01) redacted (forms 2-43)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7.png"/>
                    <pic:cNvPicPr/>
                  </pic:nvPicPr>
                  <pic:blipFill>
                    <a:blip r:embed="rId44"/>
                    <a:stretch>
                      <a:fillRect/>
                    </a:stretch>
                  </pic:blipFill>
                  <pic:spPr>
                    <a:xfrm>
                      <a:off x="0" y="0"/>
                      <a:ext cx="5396230" cy="7625080"/>
                    </a:xfrm>
                    <a:prstGeom prst="rect">
                      <a:avLst/>
                    </a:prstGeom>
                  </pic:spPr>
                </pic:pic>
              </a:graphicData>
            </a:graphic>
          </wp:inline>
        </w:drawing>
      </w:r>
      <w:r w:rsidRPr="00240B7F">
        <w:drawing>
          <wp:inline distT="0" distB="0" distL="0" distR="0" wp14:anchorId="2704A0FF" wp14:editId="77A12529">
            <wp:extent cx="5396230" cy="7625080"/>
            <wp:effectExtent l="19050" t="0" r="0" b="0"/>
            <wp:docPr id="27" name="Picture 26" descr="REGULATIONS ALCOHOL, DRUGS AND TOBACCO - Liquor Act 6 of 1998 (01) redacted (forms 2-43)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8.png"/>
                    <pic:cNvPicPr/>
                  </pic:nvPicPr>
                  <pic:blipFill>
                    <a:blip r:embed="rId45"/>
                    <a:stretch>
                      <a:fillRect/>
                    </a:stretch>
                  </pic:blipFill>
                  <pic:spPr>
                    <a:xfrm>
                      <a:off x="0" y="0"/>
                      <a:ext cx="5396230" cy="7625080"/>
                    </a:xfrm>
                    <a:prstGeom prst="rect">
                      <a:avLst/>
                    </a:prstGeom>
                  </pic:spPr>
                </pic:pic>
              </a:graphicData>
            </a:graphic>
          </wp:inline>
        </w:drawing>
      </w:r>
      <w:r w:rsidRPr="00240B7F">
        <w:drawing>
          <wp:inline distT="0" distB="0" distL="0" distR="0" wp14:anchorId="7C1B7D84" wp14:editId="45AB393F">
            <wp:extent cx="5396230" cy="7625080"/>
            <wp:effectExtent l="19050" t="0" r="0" b="0"/>
            <wp:docPr id="28" name="Picture 27" descr="REGULATIONS ALCOHOL, DRUGS AND TOBACCO - Liquor Act 6 of 1998 (01) redacted (forms 2-43)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19.png"/>
                    <pic:cNvPicPr/>
                  </pic:nvPicPr>
                  <pic:blipFill>
                    <a:blip r:embed="rId46"/>
                    <a:stretch>
                      <a:fillRect/>
                    </a:stretch>
                  </pic:blipFill>
                  <pic:spPr>
                    <a:xfrm>
                      <a:off x="0" y="0"/>
                      <a:ext cx="5396230" cy="7625080"/>
                    </a:xfrm>
                    <a:prstGeom prst="rect">
                      <a:avLst/>
                    </a:prstGeom>
                  </pic:spPr>
                </pic:pic>
              </a:graphicData>
            </a:graphic>
          </wp:inline>
        </w:drawing>
      </w:r>
      <w:r w:rsidRPr="00240B7F">
        <w:drawing>
          <wp:inline distT="0" distB="0" distL="0" distR="0" wp14:anchorId="54C00F4F" wp14:editId="67183957">
            <wp:extent cx="5396230" cy="7625080"/>
            <wp:effectExtent l="19050" t="0" r="0" b="0"/>
            <wp:docPr id="29" name="Picture 28" descr="REGULATIONS ALCOHOL, DRUGS AND TOBACCO - Liquor Act 6 of 1998 (01) redacted (forms 2-43)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0.png"/>
                    <pic:cNvPicPr/>
                  </pic:nvPicPr>
                  <pic:blipFill>
                    <a:blip r:embed="rId47"/>
                    <a:stretch>
                      <a:fillRect/>
                    </a:stretch>
                  </pic:blipFill>
                  <pic:spPr>
                    <a:xfrm>
                      <a:off x="0" y="0"/>
                      <a:ext cx="5396230" cy="7625080"/>
                    </a:xfrm>
                    <a:prstGeom prst="rect">
                      <a:avLst/>
                    </a:prstGeom>
                  </pic:spPr>
                </pic:pic>
              </a:graphicData>
            </a:graphic>
          </wp:inline>
        </w:drawing>
      </w:r>
      <w:r w:rsidRPr="00240B7F">
        <w:drawing>
          <wp:inline distT="0" distB="0" distL="0" distR="0" wp14:anchorId="275CB12C" wp14:editId="2A05B469">
            <wp:extent cx="5396230" cy="7625080"/>
            <wp:effectExtent l="19050" t="0" r="0" b="0"/>
            <wp:docPr id="30" name="Picture 29" descr="REGULATIONS ALCOHOL, DRUGS AND TOBACCO - Liquor Act 6 of 1998 (01) redacted (forms 2-43)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1.png"/>
                    <pic:cNvPicPr/>
                  </pic:nvPicPr>
                  <pic:blipFill>
                    <a:blip r:embed="rId48"/>
                    <a:stretch>
                      <a:fillRect/>
                    </a:stretch>
                  </pic:blipFill>
                  <pic:spPr>
                    <a:xfrm>
                      <a:off x="0" y="0"/>
                      <a:ext cx="5396230" cy="7625080"/>
                    </a:xfrm>
                    <a:prstGeom prst="rect">
                      <a:avLst/>
                    </a:prstGeom>
                  </pic:spPr>
                </pic:pic>
              </a:graphicData>
            </a:graphic>
          </wp:inline>
        </w:drawing>
      </w:r>
      <w:r w:rsidRPr="00240B7F">
        <w:drawing>
          <wp:inline distT="0" distB="0" distL="0" distR="0" wp14:anchorId="37E6E84D" wp14:editId="306AA8BE">
            <wp:extent cx="5396230" cy="7625080"/>
            <wp:effectExtent l="19050" t="0" r="0" b="0"/>
            <wp:docPr id="31" name="Picture 30" descr="REGULATIONS ALCOHOL, DRUGS AND TOBACCO - Liquor Act 6 of 1998 (01) redacted (forms 2-43)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2.png"/>
                    <pic:cNvPicPr/>
                  </pic:nvPicPr>
                  <pic:blipFill>
                    <a:blip r:embed="rId49"/>
                    <a:stretch>
                      <a:fillRect/>
                    </a:stretch>
                  </pic:blipFill>
                  <pic:spPr>
                    <a:xfrm>
                      <a:off x="0" y="0"/>
                      <a:ext cx="5396230" cy="7625080"/>
                    </a:xfrm>
                    <a:prstGeom prst="rect">
                      <a:avLst/>
                    </a:prstGeom>
                  </pic:spPr>
                </pic:pic>
              </a:graphicData>
            </a:graphic>
          </wp:inline>
        </w:drawing>
      </w:r>
      <w:r w:rsidRPr="00240B7F">
        <w:drawing>
          <wp:inline distT="0" distB="0" distL="0" distR="0" wp14:anchorId="06D8418A" wp14:editId="31570DAC">
            <wp:extent cx="5396230" cy="7625080"/>
            <wp:effectExtent l="19050" t="0" r="0" b="0"/>
            <wp:docPr id="32" name="Picture 31" descr="REGULATIONS ALCOHOL, DRUGS AND TOBACCO - Liquor Act 6 of 1998 (01) redacted (forms 2-43)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3.png"/>
                    <pic:cNvPicPr/>
                  </pic:nvPicPr>
                  <pic:blipFill>
                    <a:blip r:embed="rId50"/>
                    <a:stretch>
                      <a:fillRect/>
                    </a:stretch>
                  </pic:blipFill>
                  <pic:spPr>
                    <a:xfrm>
                      <a:off x="0" y="0"/>
                      <a:ext cx="5396230" cy="7625080"/>
                    </a:xfrm>
                    <a:prstGeom prst="rect">
                      <a:avLst/>
                    </a:prstGeom>
                  </pic:spPr>
                </pic:pic>
              </a:graphicData>
            </a:graphic>
          </wp:inline>
        </w:drawing>
      </w:r>
      <w:r w:rsidRPr="00240B7F">
        <w:drawing>
          <wp:inline distT="0" distB="0" distL="0" distR="0" wp14:anchorId="73B43E59" wp14:editId="64C8C561">
            <wp:extent cx="5396230" cy="7625080"/>
            <wp:effectExtent l="19050" t="0" r="0" b="0"/>
            <wp:docPr id="33" name="Picture 32" descr="REGULATIONS ALCOHOL, DRUGS AND TOBACCO - Liquor Act 6 of 1998 (01) redacted (forms 2-43)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4.png"/>
                    <pic:cNvPicPr/>
                  </pic:nvPicPr>
                  <pic:blipFill>
                    <a:blip r:embed="rId51"/>
                    <a:stretch>
                      <a:fillRect/>
                    </a:stretch>
                  </pic:blipFill>
                  <pic:spPr>
                    <a:xfrm>
                      <a:off x="0" y="0"/>
                      <a:ext cx="5396230" cy="7625080"/>
                    </a:xfrm>
                    <a:prstGeom prst="rect">
                      <a:avLst/>
                    </a:prstGeom>
                  </pic:spPr>
                </pic:pic>
              </a:graphicData>
            </a:graphic>
          </wp:inline>
        </w:drawing>
      </w:r>
      <w:r w:rsidRPr="00240B7F">
        <w:drawing>
          <wp:inline distT="0" distB="0" distL="0" distR="0" wp14:anchorId="05490D8F" wp14:editId="5E99C8F7">
            <wp:extent cx="5396230" cy="7625080"/>
            <wp:effectExtent l="19050" t="0" r="0" b="0"/>
            <wp:docPr id="34" name="Picture 33" descr="REGULATIONS ALCOHOL, DRUGS AND TOBACCO - Liquor Act 6 of 1998 (01) redacted (forms 2-43)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5.png"/>
                    <pic:cNvPicPr/>
                  </pic:nvPicPr>
                  <pic:blipFill>
                    <a:blip r:embed="rId52"/>
                    <a:stretch>
                      <a:fillRect/>
                    </a:stretch>
                  </pic:blipFill>
                  <pic:spPr>
                    <a:xfrm>
                      <a:off x="0" y="0"/>
                      <a:ext cx="5396230" cy="7625080"/>
                    </a:xfrm>
                    <a:prstGeom prst="rect">
                      <a:avLst/>
                    </a:prstGeom>
                  </pic:spPr>
                </pic:pic>
              </a:graphicData>
            </a:graphic>
          </wp:inline>
        </w:drawing>
      </w:r>
      <w:r w:rsidRPr="00240B7F">
        <w:drawing>
          <wp:inline distT="0" distB="0" distL="0" distR="0" wp14:anchorId="4CBF9767" wp14:editId="6D2024EE">
            <wp:extent cx="5396230" cy="7625080"/>
            <wp:effectExtent l="19050" t="0" r="0" b="0"/>
            <wp:docPr id="35" name="Picture 34" descr="REGULATIONS ALCOHOL, DRUGS AND TOBACCO - Liquor Act 6 of 1998 (01) redacted (forms 2-43)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6.png"/>
                    <pic:cNvPicPr/>
                  </pic:nvPicPr>
                  <pic:blipFill>
                    <a:blip r:embed="rId53"/>
                    <a:stretch>
                      <a:fillRect/>
                    </a:stretch>
                  </pic:blipFill>
                  <pic:spPr>
                    <a:xfrm>
                      <a:off x="0" y="0"/>
                      <a:ext cx="5396230" cy="7625080"/>
                    </a:xfrm>
                    <a:prstGeom prst="rect">
                      <a:avLst/>
                    </a:prstGeom>
                  </pic:spPr>
                </pic:pic>
              </a:graphicData>
            </a:graphic>
          </wp:inline>
        </w:drawing>
      </w:r>
      <w:r w:rsidRPr="00240B7F">
        <w:drawing>
          <wp:inline distT="0" distB="0" distL="0" distR="0" wp14:anchorId="0535A87D" wp14:editId="768D77C8">
            <wp:extent cx="5396230" cy="7625080"/>
            <wp:effectExtent l="19050" t="0" r="0" b="0"/>
            <wp:docPr id="36" name="Picture 35" descr="REGULATIONS ALCOHOL, DRUGS AND TOBACCO - Liquor Act 6 of 1998 (01) redacted (forms 2-43)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7.png"/>
                    <pic:cNvPicPr/>
                  </pic:nvPicPr>
                  <pic:blipFill>
                    <a:blip r:embed="rId54"/>
                    <a:stretch>
                      <a:fillRect/>
                    </a:stretch>
                  </pic:blipFill>
                  <pic:spPr>
                    <a:xfrm>
                      <a:off x="0" y="0"/>
                      <a:ext cx="5396230" cy="7625080"/>
                    </a:xfrm>
                    <a:prstGeom prst="rect">
                      <a:avLst/>
                    </a:prstGeom>
                  </pic:spPr>
                </pic:pic>
              </a:graphicData>
            </a:graphic>
          </wp:inline>
        </w:drawing>
      </w:r>
      <w:r w:rsidRPr="00240B7F">
        <w:drawing>
          <wp:inline distT="0" distB="0" distL="0" distR="0" wp14:anchorId="2C393296" wp14:editId="295672F2">
            <wp:extent cx="5396230" cy="7625080"/>
            <wp:effectExtent l="19050" t="0" r="0" b="0"/>
            <wp:docPr id="37" name="Picture 36" descr="REGULATIONS ALCOHOL, DRUGS AND TOBACCO - Liquor Act 6 of 1998 (01) redacted (forms 2-43)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8.png"/>
                    <pic:cNvPicPr/>
                  </pic:nvPicPr>
                  <pic:blipFill>
                    <a:blip r:embed="rId55"/>
                    <a:stretch>
                      <a:fillRect/>
                    </a:stretch>
                  </pic:blipFill>
                  <pic:spPr>
                    <a:xfrm>
                      <a:off x="0" y="0"/>
                      <a:ext cx="5396230" cy="7625080"/>
                    </a:xfrm>
                    <a:prstGeom prst="rect">
                      <a:avLst/>
                    </a:prstGeom>
                  </pic:spPr>
                </pic:pic>
              </a:graphicData>
            </a:graphic>
          </wp:inline>
        </w:drawing>
      </w:r>
      <w:r w:rsidRPr="00240B7F">
        <w:drawing>
          <wp:inline distT="0" distB="0" distL="0" distR="0" wp14:anchorId="74846835" wp14:editId="169E9F3C">
            <wp:extent cx="5396230" cy="7625080"/>
            <wp:effectExtent l="19050" t="0" r="0" b="0"/>
            <wp:docPr id="38" name="Picture 37" descr="REGULATIONS ALCOHOL, DRUGS AND TOBACCO - Liquor Act 6 of 1998 (01) redacted (forms 2-43)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29.png"/>
                    <pic:cNvPicPr/>
                  </pic:nvPicPr>
                  <pic:blipFill>
                    <a:blip r:embed="rId56"/>
                    <a:stretch>
                      <a:fillRect/>
                    </a:stretch>
                  </pic:blipFill>
                  <pic:spPr>
                    <a:xfrm>
                      <a:off x="0" y="0"/>
                      <a:ext cx="5396230" cy="7625080"/>
                    </a:xfrm>
                    <a:prstGeom prst="rect">
                      <a:avLst/>
                    </a:prstGeom>
                  </pic:spPr>
                </pic:pic>
              </a:graphicData>
            </a:graphic>
          </wp:inline>
        </w:drawing>
      </w:r>
      <w:r w:rsidRPr="00240B7F">
        <w:drawing>
          <wp:inline distT="0" distB="0" distL="0" distR="0" wp14:anchorId="5E4F7C83" wp14:editId="2A68A4E1">
            <wp:extent cx="5396230" cy="7625080"/>
            <wp:effectExtent l="19050" t="0" r="0" b="0"/>
            <wp:docPr id="39" name="Picture 38" descr="REGULATIONS ALCOHOL, DRUGS AND TOBACCO - Liquor Act 6 of 1998 (01) redacted (forms 2-43)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0.png"/>
                    <pic:cNvPicPr/>
                  </pic:nvPicPr>
                  <pic:blipFill>
                    <a:blip r:embed="rId57"/>
                    <a:stretch>
                      <a:fillRect/>
                    </a:stretch>
                  </pic:blipFill>
                  <pic:spPr>
                    <a:xfrm>
                      <a:off x="0" y="0"/>
                      <a:ext cx="5396230" cy="7625080"/>
                    </a:xfrm>
                    <a:prstGeom prst="rect">
                      <a:avLst/>
                    </a:prstGeom>
                  </pic:spPr>
                </pic:pic>
              </a:graphicData>
            </a:graphic>
          </wp:inline>
        </w:drawing>
      </w:r>
      <w:r w:rsidRPr="00240B7F">
        <w:drawing>
          <wp:inline distT="0" distB="0" distL="0" distR="0" wp14:anchorId="0B8A05D0" wp14:editId="490DA745">
            <wp:extent cx="5396230" cy="7625080"/>
            <wp:effectExtent l="19050" t="0" r="0" b="0"/>
            <wp:docPr id="40" name="Picture 39" descr="REGULATIONS ALCOHOL, DRUGS AND TOBACCO - Liquor Act 6 of 1998 (01) redacted (forms 2-43)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1.png"/>
                    <pic:cNvPicPr/>
                  </pic:nvPicPr>
                  <pic:blipFill>
                    <a:blip r:embed="rId58"/>
                    <a:stretch>
                      <a:fillRect/>
                    </a:stretch>
                  </pic:blipFill>
                  <pic:spPr>
                    <a:xfrm>
                      <a:off x="0" y="0"/>
                      <a:ext cx="5396230" cy="7625080"/>
                    </a:xfrm>
                    <a:prstGeom prst="rect">
                      <a:avLst/>
                    </a:prstGeom>
                  </pic:spPr>
                </pic:pic>
              </a:graphicData>
            </a:graphic>
          </wp:inline>
        </w:drawing>
      </w:r>
      <w:r w:rsidRPr="00240B7F">
        <w:drawing>
          <wp:inline distT="0" distB="0" distL="0" distR="0" wp14:anchorId="2BD6F070" wp14:editId="6FD2C184">
            <wp:extent cx="5396230" cy="7625080"/>
            <wp:effectExtent l="19050" t="0" r="0" b="0"/>
            <wp:docPr id="41" name="Picture 40" descr="REGULATIONS ALCOHOL, DRUGS AND TOBACCO - Liquor Act 6 of 1998 (01) redacted (forms 2-43)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2.png"/>
                    <pic:cNvPicPr/>
                  </pic:nvPicPr>
                  <pic:blipFill>
                    <a:blip r:embed="rId59"/>
                    <a:stretch>
                      <a:fillRect/>
                    </a:stretch>
                  </pic:blipFill>
                  <pic:spPr>
                    <a:xfrm>
                      <a:off x="0" y="0"/>
                      <a:ext cx="5396230" cy="7625080"/>
                    </a:xfrm>
                    <a:prstGeom prst="rect">
                      <a:avLst/>
                    </a:prstGeom>
                  </pic:spPr>
                </pic:pic>
              </a:graphicData>
            </a:graphic>
          </wp:inline>
        </w:drawing>
      </w:r>
      <w:r w:rsidRPr="00240B7F">
        <w:drawing>
          <wp:inline distT="0" distB="0" distL="0" distR="0" wp14:anchorId="0356D413" wp14:editId="35129EC4">
            <wp:extent cx="5396230" cy="7625080"/>
            <wp:effectExtent l="19050" t="0" r="0" b="0"/>
            <wp:docPr id="42" name="Picture 41" descr="REGULATIONS ALCOHOL, DRUGS AND TOBACCO - Liquor Act 6 of 1998 (01) redacted (forms 2-43)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3.png"/>
                    <pic:cNvPicPr/>
                  </pic:nvPicPr>
                  <pic:blipFill>
                    <a:blip r:embed="rId60"/>
                    <a:stretch>
                      <a:fillRect/>
                    </a:stretch>
                  </pic:blipFill>
                  <pic:spPr>
                    <a:xfrm>
                      <a:off x="0" y="0"/>
                      <a:ext cx="5396230" cy="7625080"/>
                    </a:xfrm>
                    <a:prstGeom prst="rect">
                      <a:avLst/>
                    </a:prstGeom>
                  </pic:spPr>
                </pic:pic>
              </a:graphicData>
            </a:graphic>
          </wp:inline>
        </w:drawing>
      </w:r>
      <w:r w:rsidRPr="00240B7F">
        <w:drawing>
          <wp:inline distT="0" distB="0" distL="0" distR="0" wp14:anchorId="26619215" wp14:editId="082DF10C">
            <wp:extent cx="5396230" cy="7717790"/>
            <wp:effectExtent l="19050" t="0" r="0" b="0"/>
            <wp:docPr id="43" name="Picture 42" descr="REGULATIONS ALCOHOL, DRUGS AND TOBACCO - Liquor Act 6 of 1998 (01) redacted (forms 2-43)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4.png"/>
                    <pic:cNvPicPr/>
                  </pic:nvPicPr>
                  <pic:blipFill>
                    <a:blip r:embed="rId61"/>
                    <a:stretch>
                      <a:fillRect/>
                    </a:stretch>
                  </pic:blipFill>
                  <pic:spPr>
                    <a:xfrm>
                      <a:off x="0" y="0"/>
                      <a:ext cx="5396230" cy="7717790"/>
                    </a:xfrm>
                    <a:prstGeom prst="rect">
                      <a:avLst/>
                    </a:prstGeom>
                  </pic:spPr>
                </pic:pic>
              </a:graphicData>
            </a:graphic>
          </wp:inline>
        </w:drawing>
      </w:r>
      <w:r w:rsidRPr="00240B7F">
        <w:drawing>
          <wp:inline distT="0" distB="0" distL="0" distR="0" wp14:anchorId="6584FC6D" wp14:editId="39D4BBBD">
            <wp:extent cx="5396230" cy="7625080"/>
            <wp:effectExtent l="19050" t="0" r="0" b="0"/>
            <wp:docPr id="44" name="Picture 43" descr="REGULATIONS ALCOHOL, DRUGS AND TOBACCO - Liquor Act 6 of 1998 (01) redacted (forms 2-43)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5.png"/>
                    <pic:cNvPicPr/>
                  </pic:nvPicPr>
                  <pic:blipFill>
                    <a:blip r:embed="rId62"/>
                    <a:stretch>
                      <a:fillRect/>
                    </a:stretch>
                  </pic:blipFill>
                  <pic:spPr>
                    <a:xfrm>
                      <a:off x="0" y="0"/>
                      <a:ext cx="5396230" cy="7625080"/>
                    </a:xfrm>
                    <a:prstGeom prst="rect">
                      <a:avLst/>
                    </a:prstGeom>
                  </pic:spPr>
                </pic:pic>
              </a:graphicData>
            </a:graphic>
          </wp:inline>
        </w:drawing>
      </w:r>
      <w:r w:rsidRPr="00240B7F">
        <w:drawing>
          <wp:inline distT="0" distB="0" distL="0" distR="0" wp14:anchorId="313308D8" wp14:editId="0DE70F61">
            <wp:extent cx="5396230" cy="7625080"/>
            <wp:effectExtent l="19050" t="0" r="0" b="0"/>
            <wp:docPr id="45" name="Picture 44" descr="REGULATIONS ALCOHOL, DRUGS AND TOBACCO - Liquor Act 6 of 1998 (01) redacted (forms 2-43)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6.png"/>
                    <pic:cNvPicPr/>
                  </pic:nvPicPr>
                  <pic:blipFill>
                    <a:blip r:embed="rId63"/>
                    <a:stretch>
                      <a:fillRect/>
                    </a:stretch>
                  </pic:blipFill>
                  <pic:spPr>
                    <a:xfrm>
                      <a:off x="0" y="0"/>
                      <a:ext cx="5396230" cy="7625080"/>
                    </a:xfrm>
                    <a:prstGeom prst="rect">
                      <a:avLst/>
                    </a:prstGeom>
                  </pic:spPr>
                </pic:pic>
              </a:graphicData>
            </a:graphic>
          </wp:inline>
        </w:drawing>
      </w:r>
      <w:r w:rsidRPr="00240B7F">
        <w:drawing>
          <wp:inline distT="0" distB="0" distL="0" distR="0" wp14:anchorId="7445A599" wp14:editId="2EEEC29D">
            <wp:extent cx="5396230" cy="7625080"/>
            <wp:effectExtent l="19050" t="0" r="0" b="0"/>
            <wp:docPr id="46" name="Picture 45" descr="REGULATIONS ALCOHOL, DRUGS AND TOBACCO - Liquor Act 6 of 1998 (01) redacted (forms 2-43)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7.png"/>
                    <pic:cNvPicPr/>
                  </pic:nvPicPr>
                  <pic:blipFill>
                    <a:blip r:embed="rId64"/>
                    <a:stretch>
                      <a:fillRect/>
                    </a:stretch>
                  </pic:blipFill>
                  <pic:spPr>
                    <a:xfrm>
                      <a:off x="0" y="0"/>
                      <a:ext cx="5396230" cy="7625080"/>
                    </a:xfrm>
                    <a:prstGeom prst="rect">
                      <a:avLst/>
                    </a:prstGeom>
                  </pic:spPr>
                </pic:pic>
              </a:graphicData>
            </a:graphic>
          </wp:inline>
        </w:drawing>
      </w:r>
      <w:r w:rsidRPr="00240B7F">
        <w:drawing>
          <wp:inline distT="0" distB="0" distL="0" distR="0" wp14:anchorId="18ACC765" wp14:editId="376A36AC">
            <wp:extent cx="5396230" cy="7625080"/>
            <wp:effectExtent l="19050" t="0" r="0" b="0"/>
            <wp:docPr id="47" name="Picture 46" descr="REGULATIONS ALCOHOL, DRUGS AND TOBACCO - Liquor Act 6 of 1998 (01) redacted (forms 2-43)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8.png"/>
                    <pic:cNvPicPr/>
                  </pic:nvPicPr>
                  <pic:blipFill>
                    <a:blip r:embed="rId65"/>
                    <a:stretch>
                      <a:fillRect/>
                    </a:stretch>
                  </pic:blipFill>
                  <pic:spPr>
                    <a:xfrm>
                      <a:off x="0" y="0"/>
                      <a:ext cx="5396230" cy="7625080"/>
                    </a:xfrm>
                    <a:prstGeom prst="rect">
                      <a:avLst/>
                    </a:prstGeom>
                  </pic:spPr>
                </pic:pic>
              </a:graphicData>
            </a:graphic>
          </wp:inline>
        </w:drawing>
      </w:r>
      <w:r w:rsidRPr="00240B7F">
        <w:drawing>
          <wp:inline distT="0" distB="0" distL="0" distR="0" wp14:anchorId="00C03B2E" wp14:editId="69AB0D41">
            <wp:extent cx="5396230" cy="7625080"/>
            <wp:effectExtent l="19050" t="0" r="0" b="0"/>
            <wp:docPr id="48" name="Picture 47" descr="REGULATIONS ALCOHOL, DRUGS AND TOBACCO - Liquor Act 6 of 1998 (01) redacted (forms 2-43)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39.png"/>
                    <pic:cNvPicPr/>
                  </pic:nvPicPr>
                  <pic:blipFill>
                    <a:blip r:embed="rId66"/>
                    <a:stretch>
                      <a:fillRect/>
                    </a:stretch>
                  </pic:blipFill>
                  <pic:spPr>
                    <a:xfrm>
                      <a:off x="0" y="0"/>
                      <a:ext cx="5396230" cy="7625080"/>
                    </a:xfrm>
                    <a:prstGeom prst="rect">
                      <a:avLst/>
                    </a:prstGeom>
                  </pic:spPr>
                </pic:pic>
              </a:graphicData>
            </a:graphic>
          </wp:inline>
        </w:drawing>
      </w:r>
      <w:r w:rsidRPr="00240B7F">
        <w:drawing>
          <wp:inline distT="0" distB="0" distL="0" distR="0" wp14:anchorId="622863A2" wp14:editId="42832E2B">
            <wp:extent cx="5396230" cy="7625080"/>
            <wp:effectExtent l="19050" t="0" r="0" b="0"/>
            <wp:docPr id="49" name="Picture 48" descr="REGULATIONS ALCOHOL, DRUGS AND TOBACCO - Liquor Act 6 of 1998 (01) redacted (forms 2-43)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0.png"/>
                    <pic:cNvPicPr/>
                  </pic:nvPicPr>
                  <pic:blipFill>
                    <a:blip r:embed="rId67"/>
                    <a:stretch>
                      <a:fillRect/>
                    </a:stretch>
                  </pic:blipFill>
                  <pic:spPr>
                    <a:xfrm>
                      <a:off x="0" y="0"/>
                      <a:ext cx="5396230" cy="7625080"/>
                    </a:xfrm>
                    <a:prstGeom prst="rect">
                      <a:avLst/>
                    </a:prstGeom>
                  </pic:spPr>
                </pic:pic>
              </a:graphicData>
            </a:graphic>
          </wp:inline>
        </w:drawing>
      </w:r>
      <w:r w:rsidRPr="00240B7F">
        <w:drawing>
          <wp:inline distT="0" distB="0" distL="0" distR="0" wp14:anchorId="3D8F0C2D" wp14:editId="33D2EB0C">
            <wp:extent cx="5396230" cy="7625080"/>
            <wp:effectExtent l="19050" t="0" r="0" b="0"/>
            <wp:docPr id="50" name="Picture 49" descr="REGULATIONS ALCOHOL, DRUGS AND TOBACCO - Liquor Act 6 of 1998 (01) redacted (forms 2-43)_Pag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1.png"/>
                    <pic:cNvPicPr/>
                  </pic:nvPicPr>
                  <pic:blipFill>
                    <a:blip r:embed="rId68"/>
                    <a:stretch>
                      <a:fillRect/>
                    </a:stretch>
                  </pic:blipFill>
                  <pic:spPr>
                    <a:xfrm>
                      <a:off x="0" y="0"/>
                      <a:ext cx="5396230" cy="7625080"/>
                    </a:xfrm>
                    <a:prstGeom prst="rect">
                      <a:avLst/>
                    </a:prstGeom>
                  </pic:spPr>
                </pic:pic>
              </a:graphicData>
            </a:graphic>
          </wp:inline>
        </w:drawing>
      </w:r>
      <w:r w:rsidRPr="00240B7F">
        <w:drawing>
          <wp:inline distT="0" distB="0" distL="0" distR="0" wp14:anchorId="3D8FF6E3" wp14:editId="56FF3FE6">
            <wp:extent cx="5396230" cy="7695565"/>
            <wp:effectExtent l="19050" t="0" r="0" b="0"/>
            <wp:docPr id="51" name="Picture 50" descr="REGULATIONS ALCOHOL, DRUGS AND TOBACCO - Liquor Act 6 of 1998 (01) redacted (forms 2-43)_Pag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2.png"/>
                    <pic:cNvPicPr/>
                  </pic:nvPicPr>
                  <pic:blipFill>
                    <a:blip r:embed="rId69"/>
                    <a:stretch>
                      <a:fillRect/>
                    </a:stretch>
                  </pic:blipFill>
                  <pic:spPr>
                    <a:xfrm>
                      <a:off x="0" y="0"/>
                      <a:ext cx="5396230" cy="7695565"/>
                    </a:xfrm>
                    <a:prstGeom prst="rect">
                      <a:avLst/>
                    </a:prstGeom>
                  </pic:spPr>
                </pic:pic>
              </a:graphicData>
            </a:graphic>
          </wp:inline>
        </w:drawing>
      </w:r>
      <w:r w:rsidRPr="00240B7F">
        <w:drawing>
          <wp:inline distT="0" distB="0" distL="0" distR="0" wp14:anchorId="194347CE" wp14:editId="452656DE">
            <wp:extent cx="5396230" cy="7625080"/>
            <wp:effectExtent l="19050" t="0" r="0" b="0"/>
            <wp:docPr id="52" name="Picture 51" descr="REGULATIONS ALCOHOL, DRUGS AND TOBACCO - Liquor Act 6 of 1998 (01) redacted (forms 2-43)_Page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3.png"/>
                    <pic:cNvPicPr/>
                  </pic:nvPicPr>
                  <pic:blipFill>
                    <a:blip r:embed="rId70"/>
                    <a:stretch>
                      <a:fillRect/>
                    </a:stretch>
                  </pic:blipFill>
                  <pic:spPr>
                    <a:xfrm>
                      <a:off x="0" y="0"/>
                      <a:ext cx="5396230" cy="7625080"/>
                    </a:xfrm>
                    <a:prstGeom prst="rect">
                      <a:avLst/>
                    </a:prstGeom>
                  </pic:spPr>
                </pic:pic>
              </a:graphicData>
            </a:graphic>
          </wp:inline>
        </w:drawing>
      </w:r>
      <w:r w:rsidRPr="00240B7F">
        <w:drawing>
          <wp:inline distT="0" distB="0" distL="0" distR="0" wp14:anchorId="6ADF62DB" wp14:editId="16E04E18">
            <wp:extent cx="5396230" cy="7625080"/>
            <wp:effectExtent l="19050" t="0" r="0" b="0"/>
            <wp:docPr id="53" name="Picture 52" descr="REGULATIONS ALCOHOL, DRUGS AND TOBACCO - Liquor Act 6 of 1998 (01) redacted (forms 2-43)_Pag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4.png"/>
                    <pic:cNvPicPr/>
                  </pic:nvPicPr>
                  <pic:blipFill>
                    <a:blip r:embed="rId71"/>
                    <a:stretch>
                      <a:fillRect/>
                    </a:stretch>
                  </pic:blipFill>
                  <pic:spPr>
                    <a:xfrm>
                      <a:off x="0" y="0"/>
                      <a:ext cx="5396230" cy="7625080"/>
                    </a:xfrm>
                    <a:prstGeom prst="rect">
                      <a:avLst/>
                    </a:prstGeom>
                  </pic:spPr>
                </pic:pic>
              </a:graphicData>
            </a:graphic>
          </wp:inline>
        </w:drawing>
      </w:r>
      <w:r w:rsidRPr="00240B7F">
        <w:drawing>
          <wp:inline distT="0" distB="0" distL="0" distR="0" wp14:anchorId="36209CCD" wp14:editId="1C2C3326">
            <wp:extent cx="5396230" cy="7625080"/>
            <wp:effectExtent l="19050" t="0" r="0" b="0"/>
            <wp:docPr id="54" name="Picture 53" descr="REGULATIONS ALCOHOL, DRUGS AND TOBACCO - Liquor Act 6 of 1998 (01) redacted (forms 2-43)_Page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5.png"/>
                    <pic:cNvPicPr/>
                  </pic:nvPicPr>
                  <pic:blipFill>
                    <a:blip r:embed="rId72"/>
                    <a:stretch>
                      <a:fillRect/>
                    </a:stretch>
                  </pic:blipFill>
                  <pic:spPr>
                    <a:xfrm>
                      <a:off x="0" y="0"/>
                      <a:ext cx="5396230" cy="7625080"/>
                    </a:xfrm>
                    <a:prstGeom prst="rect">
                      <a:avLst/>
                    </a:prstGeom>
                  </pic:spPr>
                </pic:pic>
              </a:graphicData>
            </a:graphic>
          </wp:inline>
        </w:drawing>
      </w:r>
      <w:r w:rsidRPr="00240B7F">
        <w:drawing>
          <wp:inline distT="0" distB="0" distL="0" distR="0" wp14:anchorId="66B30800" wp14:editId="7D46E7F9">
            <wp:extent cx="5396230" cy="7625080"/>
            <wp:effectExtent l="19050" t="0" r="0" b="0"/>
            <wp:docPr id="55" name="Picture 54" descr="REGULATIONS ALCOHOL, DRUGS AND TOBACCO - Liquor Act 6 of 1998 (01) redacted (forms 2-43)_Pa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6.png"/>
                    <pic:cNvPicPr/>
                  </pic:nvPicPr>
                  <pic:blipFill>
                    <a:blip r:embed="rId73"/>
                    <a:stretch>
                      <a:fillRect/>
                    </a:stretch>
                  </pic:blipFill>
                  <pic:spPr>
                    <a:xfrm>
                      <a:off x="0" y="0"/>
                      <a:ext cx="5396230" cy="7625080"/>
                    </a:xfrm>
                    <a:prstGeom prst="rect">
                      <a:avLst/>
                    </a:prstGeom>
                  </pic:spPr>
                </pic:pic>
              </a:graphicData>
            </a:graphic>
          </wp:inline>
        </w:drawing>
      </w:r>
      <w:r w:rsidRPr="00240B7F">
        <w:drawing>
          <wp:inline distT="0" distB="0" distL="0" distR="0" wp14:anchorId="243E44F4" wp14:editId="03E8041C">
            <wp:extent cx="5396230" cy="7625080"/>
            <wp:effectExtent l="19050" t="0" r="0" b="0"/>
            <wp:docPr id="56" name="Picture 55" descr="REGULATIONS ALCOHOL, DRUGS AND TOBACCO - Liquor Act 6 of 1998 (01) redacted (forms 2-43)_Page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7.png"/>
                    <pic:cNvPicPr/>
                  </pic:nvPicPr>
                  <pic:blipFill>
                    <a:blip r:embed="rId74"/>
                    <a:stretch>
                      <a:fillRect/>
                    </a:stretch>
                  </pic:blipFill>
                  <pic:spPr>
                    <a:xfrm>
                      <a:off x="0" y="0"/>
                      <a:ext cx="5396230" cy="7625080"/>
                    </a:xfrm>
                    <a:prstGeom prst="rect">
                      <a:avLst/>
                    </a:prstGeom>
                  </pic:spPr>
                </pic:pic>
              </a:graphicData>
            </a:graphic>
          </wp:inline>
        </w:drawing>
      </w:r>
      <w:r w:rsidRPr="00240B7F">
        <w:drawing>
          <wp:inline distT="0" distB="0" distL="0" distR="0" wp14:anchorId="76F253E0" wp14:editId="4988B0EF">
            <wp:extent cx="5396230" cy="7625080"/>
            <wp:effectExtent l="19050" t="0" r="0" b="0"/>
            <wp:docPr id="57" name="Picture 56" descr="REGULATIONS ALCOHOL, DRUGS AND TOBACCO - Liquor Act 6 of 1998 (01) redacted (forms 2-43)_Page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8.png"/>
                    <pic:cNvPicPr/>
                  </pic:nvPicPr>
                  <pic:blipFill>
                    <a:blip r:embed="rId75"/>
                    <a:stretch>
                      <a:fillRect/>
                    </a:stretch>
                  </pic:blipFill>
                  <pic:spPr>
                    <a:xfrm>
                      <a:off x="0" y="0"/>
                      <a:ext cx="5396230" cy="7625080"/>
                    </a:xfrm>
                    <a:prstGeom prst="rect">
                      <a:avLst/>
                    </a:prstGeom>
                  </pic:spPr>
                </pic:pic>
              </a:graphicData>
            </a:graphic>
          </wp:inline>
        </w:drawing>
      </w:r>
      <w:r w:rsidRPr="00240B7F">
        <w:drawing>
          <wp:inline distT="0" distB="0" distL="0" distR="0" wp14:anchorId="1BF8A4B5" wp14:editId="2CD36C1A">
            <wp:extent cx="5396230" cy="7625080"/>
            <wp:effectExtent l="19050" t="0" r="0" b="0"/>
            <wp:docPr id="58" name="Picture 57" descr="REGULATIONS ALCOHOL, DRUGS AND TOBACCO - Liquor Act 6 of 1998 (01) redacted (forms 2-43)_Page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49.png"/>
                    <pic:cNvPicPr/>
                  </pic:nvPicPr>
                  <pic:blipFill>
                    <a:blip r:embed="rId76"/>
                    <a:stretch>
                      <a:fillRect/>
                    </a:stretch>
                  </pic:blipFill>
                  <pic:spPr>
                    <a:xfrm>
                      <a:off x="0" y="0"/>
                      <a:ext cx="5396230" cy="7625080"/>
                    </a:xfrm>
                    <a:prstGeom prst="rect">
                      <a:avLst/>
                    </a:prstGeom>
                  </pic:spPr>
                </pic:pic>
              </a:graphicData>
            </a:graphic>
          </wp:inline>
        </w:drawing>
      </w:r>
      <w:r w:rsidRPr="00240B7F">
        <w:drawing>
          <wp:inline distT="0" distB="0" distL="0" distR="0" wp14:anchorId="45E6EBB3" wp14:editId="46ED0C17">
            <wp:extent cx="5396230" cy="7625080"/>
            <wp:effectExtent l="19050" t="0" r="0" b="0"/>
            <wp:docPr id="59" name="Picture 58" descr="REGULATIONS ALCOHOL, DRUGS AND TOBACCO - Liquor Act 6 of 1998 (01) redacted (forms 2-43)_Page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0.png"/>
                    <pic:cNvPicPr/>
                  </pic:nvPicPr>
                  <pic:blipFill>
                    <a:blip r:embed="rId77"/>
                    <a:stretch>
                      <a:fillRect/>
                    </a:stretch>
                  </pic:blipFill>
                  <pic:spPr>
                    <a:xfrm>
                      <a:off x="0" y="0"/>
                      <a:ext cx="5396230" cy="7625080"/>
                    </a:xfrm>
                    <a:prstGeom prst="rect">
                      <a:avLst/>
                    </a:prstGeom>
                  </pic:spPr>
                </pic:pic>
              </a:graphicData>
            </a:graphic>
          </wp:inline>
        </w:drawing>
      </w:r>
      <w:r w:rsidRPr="00240B7F">
        <w:drawing>
          <wp:inline distT="0" distB="0" distL="0" distR="0" wp14:anchorId="0EF5B4F0" wp14:editId="032B01DB">
            <wp:extent cx="5396230" cy="7625080"/>
            <wp:effectExtent l="19050" t="0" r="0" b="0"/>
            <wp:docPr id="60" name="Picture 59" descr="REGULATIONS ALCOHOL, DRUGS AND TOBACCO - Liquor Act 6 of 1998 (01) redacted (forms 2-43)_Page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1.png"/>
                    <pic:cNvPicPr/>
                  </pic:nvPicPr>
                  <pic:blipFill>
                    <a:blip r:embed="rId78"/>
                    <a:stretch>
                      <a:fillRect/>
                    </a:stretch>
                  </pic:blipFill>
                  <pic:spPr>
                    <a:xfrm>
                      <a:off x="0" y="0"/>
                      <a:ext cx="5396230" cy="7625080"/>
                    </a:xfrm>
                    <a:prstGeom prst="rect">
                      <a:avLst/>
                    </a:prstGeom>
                  </pic:spPr>
                </pic:pic>
              </a:graphicData>
            </a:graphic>
          </wp:inline>
        </w:drawing>
      </w:r>
      <w:r w:rsidRPr="00240B7F">
        <w:drawing>
          <wp:inline distT="0" distB="0" distL="0" distR="0" wp14:anchorId="23F2D78C" wp14:editId="3643D70D">
            <wp:extent cx="5396230" cy="7625080"/>
            <wp:effectExtent l="19050" t="0" r="0" b="0"/>
            <wp:docPr id="61" name="Picture 60" descr="REGULATIONS ALCOHOL, DRUGS AND TOBACCO - Liquor Act 6 of 1998 (01) redacted (forms 2-43)_Page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2.png"/>
                    <pic:cNvPicPr/>
                  </pic:nvPicPr>
                  <pic:blipFill>
                    <a:blip r:embed="rId79"/>
                    <a:stretch>
                      <a:fillRect/>
                    </a:stretch>
                  </pic:blipFill>
                  <pic:spPr>
                    <a:xfrm>
                      <a:off x="0" y="0"/>
                      <a:ext cx="5396230" cy="7625080"/>
                    </a:xfrm>
                    <a:prstGeom prst="rect">
                      <a:avLst/>
                    </a:prstGeom>
                  </pic:spPr>
                </pic:pic>
              </a:graphicData>
            </a:graphic>
          </wp:inline>
        </w:drawing>
      </w:r>
      <w:r w:rsidRPr="00240B7F">
        <w:drawing>
          <wp:inline distT="0" distB="0" distL="0" distR="0" wp14:anchorId="639DD940" wp14:editId="39A449B0">
            <wp:extent cx="5396230" cy="7625080"/>
            <wp:effectExtent l="19050" t="0" r="0" b="0"/>
            <wp:docPr id="62" name="Picture 61" descr="REGULATIONS ALCOHOL, DRUGS AND TOBACCO - Liquor Act 6 of 1998 (01) redacted (forms 2-43)_Page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3.png"/>
                    <pic:cNvPicPr/>
                  </pic:nvPicPr>
                  <pic:blipFill>
                    <a:blip r:embed="rId80"/>
                    <a:stretch>
                      <a:fillRect/>
                    </a:stretch>
                  </pic:blipFill>
                  <pic:spPr>
                    <a:xfrm>
                      <a:off x="0" y="0"/>
                      <a:ext cx="5396230" cy="7625080"/>
                    </a:xfrm>
                    <a:prstGeom prst="rect">
                      <a:avLst/>
                    </a:prstGeom>
                  </pic:spPr>
                </pic:pic>
              </a:graphicData>
            </a:graphic>
          </wp:inline>
        </w:drawing>
      </w:r>
      <w:r w:rsidRPr="00240B7F">
        <w:drawing>
          <wp:inline distT="0" distB="0" distL="0" distR="0" wp14:anchorId="6EABABD1" wp14:editId="4AEB6AAF">
            <wp:extent cx="5396230" cy="7625080"/>
            <wp:effectExtent l="19050" t="0" r="0" b="0"/>
            <wp:docPr id="63" name="Picture 62" descr="REGULATIONS ALCOHOL, DRUGS AND TOBACCO - Liquor Act 6 of 1998 (01) redacted (forms 2-43)_Page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4.png"/>
                    <pic:cNvPicPr/>
                  </pic:nvPicPr>
                  <pic:blipFill>
                    <a:blip r:embed="rId81"/>
                    <a:stretch>
                      <a:fillRect/>
                    </a:stretch>
                  </pic:blipFill>
                  <pic:spPr>
                    <a:xfrm>
                      <a:off x="0" y="0"/>
                      <a:ext cx="5396230" cy="7625080"/>
                    </a:xfrm>
                    <a:prstGeom prst="rect">
                      <a:avLst/>
                    </a:prstGeom>
                  </pic:spPr>
                </pic:pic>
              </a:graphicData>
            </a:graphic>
          </wp:inline>
        </w:drawing>
      </w:r>
      <w:r w:rsidRPr="00240B7F">
        <w:drawing>
          <wp:inline distT="0" distB="0" distL="0" distR="0" wp14:anchorId="44689BDB" wp14:editId="7C300A0E">
            <wp:extent cx="5396230" cy="7625080"/>
            <wp:effectExtent l="19050" t="0" r="0" b="0"/>
            <wp:docPr id="64" name="Picture 63" descr="REGULATIONS ALCOHOL, DRUGS AND TOBACCO - Liquor Act 6 of 1998 (01) redacted (forms 2-43)_Page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5.png"/>
                    <pic:cNvPicPr/>
                  </pic:nvPicPr>
                  <pic:blipFill>
                    <a:blip r:embed="rId82"/>
                    <a:stretch>
                      <a:fillRect/>
                    </a:stretch>
                  </pic:blipFill>
                  <pic:spPr>
                    <a:xfrm>
                      <a:off x="0" y="0"/>
                      <a:ext cx="5396230" cy="7625080"/>
                    </a:xfrm>
                    <a:prstGeom prst="rect">
                      <a:avLst/>
                    </a:prstGeom>
                  </pic:spPr>
                </pic:pic>
              </a:graphicData>
            </a:graphic>
          </wp:inline>
        </w:drawing>
      </w:r>
      <w:r w:rsidRPr="00240B7F">
        <w:drawing>
          <wp:inline distT="0" distB="0" distL="0" distR="0" wp14:anchorId="59FEB1B2" wp14:editId="1AF3E830">
            <wp:extent cx="5396230" cy="7625080"/>
            <wp:effectExtent l="19050" t="0" r="0" b="0"/>
            <wp:docPr id="65" name="Picture 64" descr="REGULATIONS ALCOHOL, DRUGS AND TOBACCO - Liquor Act 6 of 1998 (01) redacted (forms 2-43)_Page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6.png"/>
                    <pic:cNvPicPr/>
                  </pic:nvPicPr>
                  <pic:blipFill>
                    <a:blip r:embed="rId83"/>
                    <a:stretch>
                      <a:fillRect/>
                    </a:stretch>
                  </pic:blipFill>
                  <pic:spPr>
                    <a:xfrm>
                      <a:off x="0" y="0"/>
                      <a:ext cx="5396230" cy="7625080"/>
                    </a:xfrm>
                    <a:prstGeom prst="rect">
                      <a:avLst/>
                    </a:prstGeom>
                  </pic:spPr>
                </pic:pic>
              </a:graphicData>
            </a:graphic>
          </wp:inline>
        </w:drawing>
      </w:r>
      <w:r w:rsidRPr="00240B7F">
        <w:drawing>
          <wp:inline distT="0" distB="0" distL="0" distR="0" wp14:anchorId="1A1F29D8" wp14:editId="389503FC">
            <wp:extent cx="5396230" cy="7625080"/>
            <wp:effectExtent l="19050" t="0" r="0" b="0"/>
            <wp:docPr id="66" name="Picture 65" descr="REGULATIONS ALCOHOL, DRUGS AND TOBACCO - Liquor Act 6 of 1998 (01) redacted (forms 2-43)_Page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7.png"/>
                    <pic:cNvPicPr/>
                  </pic:nvPicPr>
                  <pic:blipFill>
                    <a:blip r:embed="rId84"/>
                    <a:stretch>
                      <a:fillRect/>
                    </a:stretch>
                  </pic:blipFill>
                  <pic:spPr>
                    <a:xfrm>
                      <a:off x="0" y="0"/>
                      <a:ext cx="5396230" cy="7625080"/>
                    </a:xfrm>
                    <a:prstGeom prst="rect">
                      <a:avLst/>
                    </a:prstGeom>
                  </pic:spPr>
                </pic:pic>
              </a:graphicData>
            </a:graphic>
          </wp:inline>
        </w:drawing>
      </w:r>
      <w:r w:rsidRPr="00240B7F">
        <w:drawing>
          <wp:inline distT="0" distB="0" distL="0" distR="0" wp14:anchorId="47C69D15" wp14:editId="298513DC">
            <wp:extent cx="5396230" cy="7625080"/>
            <wp:effectExtent l="19050" t="0" r="0" b="0"/>
            <wp:docPr id="67" name="Picture 66" descr="REGULATIONS ALCOHOL, DRUGS AND TOBACCO - Liquor Act 6 of 1998 (01) redacted (forms 2-43)_Page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8.png"/>
                    <pic:cNvPicPr/>
                  </pic:nvPicPr>
                  <pic:blipFill>
                    <a:blip r:embed="rId85"/>
                    <a:stretch>
                      <a:fillRect/>
                    </a:stretch>
                  </pic:blipFill>
                  <pic:spPr>
                    <a:xfrm>
                      <a:off x="0" y="0"/>
                      <a:ext cx="5396230" cy="7625080"/>
                    </a:xfrm>
                    <a:prstGeom prst="rect">
                      <a:avLst/>
                    </a:prstGeom>
                  </pic:spPr>
                </pic:pic>
              </a:graphicData>
            </a:graphic>
          </wp:inline>
        </w:drawing>
      </w:r>
      <w:r w:rsidRPr="00240B7F">
        <w:drawing>
          <wp:inline distT="0" distB="0" distL="0" distR="0" wp14:anchorId="7157A19B" wp14:editId="49DFAA79">
            <wp:extent cx="5396230" cy="7625080"/>
            <wp:effectExtent l="19050" t="0" r="0" b="0"/>
            <wp:docPr id="68" name="Picture 67" descr="REGULATIONS ALCOHOL, DRUGS AND TOBACCO - Liquor Act 6 of 1998 (01) redacted (forms 2-43)_Page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59.png"/>
                    <pic:cNvPicPr/>
                  </pic:nvPicPr>
                  <pic:blipFill>
                    <a:blip r:embed="rId86"/>
                    <a:stretch>
                      <a:fillRect/>
                    </a:stretch>
                  </pic:blipFill>
                  <pic:spPr>
                    <a:xfrm>
                      <a:off x="0" y="0"/>
                      <a:ext cx="5396230" cy="7625080"/>
                    </a:xfrm>
                    <a:prstGeom prst="rect">
                      <a:avLst/>
                    </a:prstGeom>
                  </pic:spPr>
                </pic:pic>
              </a:graphicData>
            </a:graphic>
          </wp:inline>
        </w:drawing>
      </w:r>
      <w:r w:rsidRPr="00240B7F">
        <w:drawing>
          <wp:inline distT="0" distB="0" distL="0" distR="0" wp14:anchorId="249BC4D7" wp14:editId="06DB40A1">
            <wp:extent cx="5396230" cy="7625080"/>
            <wp:effectExtent l="19050" t="0" r="0" b="0"/>
            <wp:docPr id="69" name="Picture 68" descr="REGULATIONS ALCOHOL, DRUGS AND TOBACCO - Liquor Act 6 of 1998 (01) redacted (forms 2-43)_Page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60.png"/>
                    <pic:cNvPicPr/>
                  </pic:nvPicPr>
                  <pic:blipFill>
                    <a:blip r:embed="rId87"/>
                    <a:stretch>
                      <a:fillRect/>
                    </a:stretch>
                  </pic:blipFill>
                  <pic:spPr>
                    <a:xfrm>
                      <a:off x="0" y="0"/>
                      <a:ext cx="5396230" cy="7625080"/>
                    </a:xfrm>
                    <a:prstGeom prst="rect">
                      <a:avLst/>
                    </a:prstGeom>
                  </pic:spPr>
                </pic:pic>
              </a:graphicData>
            </a:graphic>
          </wp:inline>
        </w:drawing>
      </w:r>
      <w:r w:rsidRPr="00240B7F">
        <w:drawing>
          <wp:inline distT="0" distB="0" distL="0" distR="0" wp14:anchorId="244B0FC5" wp14:editId="6EA8C3A4">
            <wp:extent cx="5396230" cy="7625080"/>
            <wp:effectExtent l="19050" t="0" r="0" b="0"/>
            <wp:docPr id="70" name="Picture 69" descr="REGULATIONS ALCOHOL, DRUGS AND TOBACCO - Liquor Act 6 of 1998 (01) redacted (forms 2-43)_Page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61.png"/>
                    <pic:cNvPicPr/>
                  </pic:nvPicPr>
                  <pic:blipFill>
                    <a:blip r:embed="rId88"/>
                    <a:stretch>
                      <a:fillRect/>
                    </a:stretch>
                  </pic:blipFill>
                  <pic:spPr>
                    <a:xfrm>
                      <a:off x="0" y="0"/>
                      <a:ext cx="5396230" cy="7625080"/>
                    </a:xfrm>
                    <a:prstGeom prst="rect">
                      <a:avLst/>
                    </a:prstGeom>
                  </pic:spPr>
                </pic:pic>
              </a:graphicData>
            </a:graphic>
          </wp:inline>
        </w:drawing>
      </w:r>
      <w:r w:rsidRPr="00240B7F">
        <w:drawing>
          <wp:inline distT="0" distB="0" distL="0" distR="0" wp14:anchorId="5B666AEE" wp14:editId="03210C26">
            <wp:extent cx="5396230" cy="7625080"/>
            <wp:effectExtent l="19050" t="0" r="0" b="0"/>
            <wp:docPr id="71" name="Picture 70" descr="REGULATIONS ALCOHOL, DRUGS AND TOBACCO - Liquor Act 6 of 1998 (01) redacted (forms 2-43)_Pag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62.png"/>
                    <pic:cNvPicPr/>
                  </pic:nvPicPr>
                  <pic:blipFill>
                    <a:blip r:embed="rId89"/>
                    <a:stretch>
                      <a:fillRect/>
                    </a:stretch>
                  </pic:blipFill>
                  <pic:spPr>
                    <a:xfrm>
                      <a:off x="0" y="0"/>
                      <a:ext cx="5396230" cy="7625080"/>
                    </a:xfrm>
                    <a:prstGeom prst="rect">
                      <a:avLst/>
                    </a:prstGeom>
                  </pic:spPr>
                </pic:pic>
              </a:graphicData>
            </a:graphic>
          </wp:inline>
        </w:drawing>
      </w:r>
      <w:r w:rsidRPr="00240B7F">
        <w:drawing>
          <wp:inline distT="0" distB="0" distL="0" distR="0" wp14:anchorId="25DBBF8F" wp14:editId="7A509BCD">
            <wp:extent cx="5396230" cy="7625080"/>
            <wp:effectExtent l="19050" t="0" r="0" b="0"/>
            <wp:docPr id="72" name="Picture 71" descr="REGULATIONS ALCOHOL, DRUGS AND TOBACCO - Liquor Act 6 of 1998 (01) redacted (forms 2-43)_Page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63.png"/>
                    <pic:cNvPicPr/>
                  </pic:nvPicPr>
                  <pic:blipFill>
                    <a:blip r:embed="rId90"/>
                    <a:stretch>
                      <a:fillRect/>
                    </a:stretch>
                  </pic:blipFill>
                  <pic:spPr>
                    <a:xfrm>
                      <a:off x="0" y="0"/>
                      <a:ext cx="5396230" cy="7625080"/>
                    </a:xfrm>
                    <a:prstGeom prst="rect">
                      <a:avLst/>
                    </a:prstGeom>
                  </pic:spPr>
                </pic:pic>
              </a:graphicData>
            </a:graphic>
          </wp:inline>
        </w:drawing>
      </w:r>
      <w:r w:rsidRPr="00240B7F">
        <w:drawing>
          <wp:inline distT="0" distB="0" distL="0" distR="0" wp14:anchorId="017609ED" wp14:editId="286785B7">
            <wp:extent cx="5396230" cy="7625080"/>
            <wp:effectExtent l="19050" t="0" r="0" b="0"/>
            <wp:docPr id="73" name="Picture 72" descr="REGULATIONS ALCOHOL, DRUGS AND TOBACCO - Liquor Act 6 of 1998 (01) redacted (forms 2-43)_Page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ALCOHOL, DRUGS AND TOBACCO - Liquor Act 6 of 1998 (01) redacted (forms 2-43)_Page_64.png"/>
                    <pic:cNvPicPr/>
                  </pic:nvPicPr>
                  <pic:blipFill>
                    <a:blip r:embed="rId91"/>
                    <a:stretch>
                      <a:fillRect/>
                    </a:stretch>
                  </pic:blipFill>
                  <pic:spPr>
                    <a:xfrm>
                      <a:off x="0" y="0"/>
                      <a:ext cx="5396230" cy="7625080"/>
                    </a:xfrm>
                    <a:prstGeom prst="rect">
                      <a:avLst/>
                    </a:prstGeom>
                  </pic:spPr>
                </pic:pic>
              </a:graphicData>
            </a:graphic>
          </wp:inline>
        </w:drawing>
      </w:r>
    </w:p>
    <w:p w14:paraId="7E226DEC" w14:textId="77777777" w:rsidR="00FF62C9" w:rsidRPr="00240B7F" w:rsidRDefault="00FF62C9" w:rsidP="00B12C91">
      <w:pPr>
        <w:pStyle w:val="REG-P0"/>
      </w:pPr>
    </w:p>
    <w:sectPr w:rsidR="00FF62C9" w:rsidRPr="00240B7F" w:rsidSect="00CE101E">
      <w:headerReference w:type="default" r:id="rId92"/>
      <w:headerReference w:type="first" r:id="rId93"/>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03FF0" w14:textId="77777777" w:rsidR="00FF372F" w:rsidRDefault="00FF372F">
      <w:r>
        <w:separator/>
      </w:r>
    </w:p>
  </w:endnote>
  <w:endnote w:type="continuationSeparator" w:id="0">
    <w:p w14:paraId="1B4AB440" w14:textId="77777777" w:rsidR="00FF372F" w:rsidRDefault="00FF3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Arial">
    <w:altName w:val="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8DFA3" w14:textId="77777777" w:rsidR="00FF372F" w:rsidRDefault="00FF372F">
      <w:r>
        <w:separator/>
      </w:r>
    </w:p>
  </w:footnote>
  <w:footnote w:type="continuationSeparator" w:id="0">
    <w:p w14:paraId="1030B709" w14:textId="77777777" w:rsidR="00FF372F" w:rsidRDefault="00FF3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D978D" w14:textId="0404EBAA" w:rsidR="002D1B28" w:rsidRPr="00240B7F" w:rsidRDefault="00FF372F" w:rsidP="00FC33A9">
    <w:pPr>
      <w:spacing w:after="120"/>
      <w:jc w:val="center"/>
      <w:rPr>
        <w:rFonts w:ascii="Arial" w:hAnsi="Arial" w:cs="Arial"/>
        <w:sz w:val="16"/>
        <w:szCs w:val="16"/>
      </w:rPr>
    </w:pPr>
    <w:r>
      <w:rPr>
        <w:rFonts w:ascii="Arial" w:hAnsi="Arial" w:cs="Arial"/>
        <w:sz w:val="12"/>
        <w:szCs w:val="16"/>
      </w:rPr>
      <w:pict w14:anchorId="40695A97">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2D1B28" w:rsidRPr="00240B7F">
      <w:rPr>
        <w:rFonts w:ascii="Arial" w:hAnsi="Arial" w:cs="Arial"/>
        <w:sz w:val="12"/>
        <w:szCs w:val="16"/>
      </w:rPr>
      <w:t>Republic of Namibia</w:t>
    </w:r>
    <w:r w:rsidR="002D1B28" w:rsidRPr="00240B7F">
      <w:rPr>
        <w:rFonts w:ascii="Arial" w:hAnsi="Arial" w:cs="Arial"/>
        <w:w w:val="600"/>
        <w:sz w:val="12"/>
        <w:szCs w:val="16"/>
      </w:rPr>
      <w:t xml:space="preserve"> </w:t>
    </w:r>
    <w:r w:rsidR="002D1B28" w:rsidRPr="00240B7F">
      <w:rPr>
        <w:rFonts w:ascii="Arial" w:hAnsi="Arial" w:cs="Arial"/>
        <w:b/>
        <w:noProof w:val="0"/>
        <w:sz w:val="16"/>
        <w:szCs w:val="16"/>
      </w:rPr>
      <w:fldChar w:fldCharType="begin"/>
    </w:r>
    <w:r w:rsidR="002D1B28" w:rsidRPr="00240B7F">
      <w:rPr>
        <w:rFonts w:ascii="Arial" w:hAnsi="Arial" w:cs="Arial"/>
        <w:b/>
        <w:sz w:val="16"/>
        <w:szCs w:val="16"/>
      </w:rPr>
      <w:instrText xml:space="preserve"> PAGE   \* MERGEFORMAT </w:instrText>
    </w:r>
    <w:r w:rsidR="002D1B28" w:rsidRPr="00240B7F">
      <w:rPr>
        <w:rFonts w:ascii="Arial" w:hAnsi="Arial" w:cs="Arial"/>
        <w:b/>
        <w:noProof w:val="0"/>
        <w:sz w:val="16"/>
        <w:szCs w:val="16"/>
      </w:rPr>
      <w:fldChar w:fldCharType="separate"/>
    </w:r>
    <w:r w:rsidR="00AB233E">
      <w:rPr>
        <w:rFonts w:ascii="Arial" w:hAnsi="Arial" w:cs="Arial"/>
        <w:b/>
        <w:sz w:val="16"/>
        <w:szCs w:val="16"/>
      </w:rPr>
      <w:t>20</w:t>
    </w:r>
    <w:r w:rsidR="002D1B28" w:rsidRPr="00240B7F">
      <w:rPr>
        <w:rFonts w:ascii="Arial" w:hAnsi="Arial" w:cs="Arial"/>
        <w:b/>
        <w:sz w:val="16"/>
        <w:szCs w:val="16"/>
      </w:rPr>
      <w:fldChar w:fldCharType="end"/>
    </w:r>
    <w:r w:rsidR="002D1B28" w:rsidRPr="00240B7F">
      <w:rPr>
        <w:rFonts w:ascii="Arial" w:hAnsi="Arial" w:cs="Arial"/>
        <w:w w:val="600"/>
        <w:sz w:val="12"/>
        <w:szCs w:val="16"/>
      </w:rPr>
      <w:t xml:space="preserve"> </w:t>
    </w:r>
    <w:r w:rsidR="002D1B28" w:rsidRPr="00240B7F">
      <w:rPr>
        <w:rFonts w:ascii="Arial" w:hAnsi="Arial" w:cs="Arial"/>
        <w:sz w:val="12"/>
        <w:szCs w:val="16"/>
      </w:rPr>
      <w:t>Annotated Statutes</w:t>
    </w:r>
    <w:r w:rsidR="002D1B28" w:rsidRPr="00240B7F">
      <w:rPr>
        <w:rFonts w:ascii="Arial" w:hAnsi="Arial" w:cs="Arial"/>
        <w:b/>
        <w:sz w:val="16"/>
        <w:szCs w:val="16"/>
      </w:rPr>
      <w:t xml:space="preserve"> </w:t>
    </w:r>
  </w:p>
  <w:p w14:paraId="298BC2CF" w14:textId="77777777" w:rsidR="002D1B28" w:rsidRPr="00F25922" w:rsidRDefault="002D1B28" w:rsidP="00F25922">
    <w:pPr>
      <w:pStyle w:val="REG-PHA"/>
    </w:pPr>
    <w:r w:rsidRPr="00F25922">
      <w:t>REGULATIONS</w:t>
    </w:r>
  </w:p>
  <w:p w14:paraId="71BD36B8" w14:textId="77777777" w:rsidR="002D1B28" w:rsidRPr="006E4618" w:rsidRDefault="002D1B28" w:rsidP="00240B7F">
    <w:pPr>
      <w:pStyle w:val="REG-PHb"/>
      <w:spacing w:after="120"/>
    </w:pPr>
    <w:r w:rsidRPr="006E4618">
      <w:t>Liquor Act 6 of 1998</w:t>
    </w:r>
  </w:p>
  <w:p w14:paraId="44B865CD" w14:textId="77777777" w:rsidR="002D1B28" w:rsidRPr="00F25922" w:rsidRDefault="002D1B28" w:rsidP="00F25922">
    <w:pPr>
      <w:pStyle w:val="REG-PHb"/>
    </w:pPr>
    <w:r w:rsidRPr="006E4618">
      <w:t>Liquor Regulations</w:t>
    </w:r>
  </w:p>
  <w:p w14:paraId="71264BEE" w14:textId="77777777" w:rsidR="002D1B28" w:rsidRPr="00F25922" w:rsidRDefault="002D1B28"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58069" w14:textId="77777777" w:rsidR="002D1B28" w:rsidRPr="00BA6B35" w:rsidRDefault="00FF372F" w:rsidP="00CE101E">
    <w:pPr>
      <w:rPr>
        <w:sz w:val="8"/>
        <w:szCs w:val="16"/>
      </w:rPr>
    </w:pPr>
    <w:r>
      <w:rPr>
        <w:sz w:val="8"/>
        <w:szCs w:val="16"/>
      </w:rPr>
      <w:pict w14:anchorId="24C5291A">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6"/>
  <w:displayBackgroundShape/>
  <w:embedSystemFonts/>
  <w:bordersDoNotSurroundHeader/>
  <w:bordersDoNotSurroundFooter/>
  <w:proofState w:spelling="clean"/>
  <w:attachedTemplate r:id="rId1"/>
  <w:linkStyles/>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2sjQ3NzQ2MjMztbA0MDJX0lEKTi0uzszPAykwrAUA1R7kNywAAAA="/>
  </w:docVars>
  <w:rsids>
    <w:rsidRoot w:val="006E4618"/>
    <w:rsid w:val="00000812"/>
    <w:rsid w:val="00003730"/>
    <w:rsid w:val="00003DCF"/>
    <w:rsid w:val="00004F6B"/>
    <w:rsid w:val="000052A2"/>
    <w:rsid w:val="00005680"/>
    <w:rsid w:val="00005EE8"/>
    <w:rsid w:val="000073EE"/>
    <w:rsid w:val="0001088D"/>
    <w:rsid w:val="00010B81"/>
    <w:rsid w:val="0001106F"/>
    <w:rsid w:val="000133A8"/>
    <w:rsid w:val="00023D2F"/>
    <w:rsid w:val="000242FF"/>
    <w:rsid w:val="00024D3E"/>
    <w:rsid w:val="00034949"/>
    <w:rsid w:val="00034B64"/>
    <w:rsid w:val="000420FF"/>
    <w:rsid w:val="00044972"/>
    <w:rsid w:val="00045A94"/>
    <w:rsid w:val="00055D23"/>
    <w:rsid w:val="000570F8"/>
    <w:rsid w:val="000608EE"/>
    <w:rsid w:val="000614EF"/>
    <w:rsid w:val="00061E20"/>
    <w:rsid w:val="000622BB"/>
    <w:rsid w:val="000668CD"/>
    <w:rsid w:val="00066DEF"/>
    <w:rsid w:val="0007067C"/>
    <w:rsid w:val="000710ED"/>
    <w:rsid w:val="000744EC"/>
    <w:rsid w:val="00074AFC"/>
    <w:rsid w:val="000757E1"/>
    <w:rsid w:val="00077ABA"/>
    <w:rsid w:val="00077C38"/>
    <w:rsid w:val="00077CC8"/>
    <w:rsid w:val="00080C29"/>
    <w:rsid w:val="00080C45"/>
    <w:rsid w:val="000814D8"/>
    <w:rsid w:val="000835C8"/>
    <w:rsid w:val="00084A4D"/>
    <w:rsid w:val="000878E9"/>
    <w:rsid w:val="000903F9"/>
    <w:rsid w:val="000A2439"/>
    <w:rsid w:val="000A4D98"/>
    <w:rsid w:val="000A6259"/>
    <w:rsid w:val="000B0552"/>
    <w:rsid w:val="000B26CE"/>
    <w:rsid w:val="000B4FB6"/>
    <w:rsid w:val="000B54EB"/>
    <w:rsid w:val="000B60FA"/>
    <w:rsid w:val="000C01AC"/>
    <w:rsid w:val="000C21A3"/>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543A"/>
    <w:rsid w:val="001256BA"/>
    <w:rsid w:val="00133371"/>
    <w:rsid w:val="00142366"/>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A5639"/>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E4A7B"/>
    <w:rsid w:val="001F2A4A"/>
    <w:rsid w:val="0020301E"/>
    <w:rsid w:val="00203302"/>
    <w:rsid w:val="00205373"/>
    <w:rsid w:val="002075A8"/>
    <w:rsid w:val="0021001A"/>
    <w:rsid w:val="00215715"/>
    <w:rsid w:val="002208C6"/>
    <w:rsid w:val="00221C58"/>
    <w:rsid w:val="002252DD"/>
    <w:rsid w:val="002301B9"/>
    <w:rsid w:val="0023567D"/>
    <w:rsid w:val="00240B7F"/>
    <w:rsid w:val="002436F5"/>
    <w:rsid w:val="00251136"/>
    <w:rsid w:val="00255B09"/>
    <w:rsid w:val="00257780"/>
    <w:rsid w:val="00261EC4"/>
    <w:rsid w:val="00265308"/>
    <w:rsid w:val="002655B6"/>
    <w:rsid w:val="00265F9B"/>
    <w:rsid w:val="00267B91"/>
    <w:rsid w:val="00275EF6"/>
    <w:rsid w:val="00275F60"/>
    <w:rsid w:val="00280DCD"/>
    <w:rsid w:val="00281724"/>
    <w:rsid w:val="00282474"/>
    <w:rsid w:val="0028271E"/>
    <w:rsid w:val="002831B8"/>
    <w:rsid w:val="00286A4D"/>
    <w:rsid w:val="00286E57"/>
    <w:rsid w:val="002907F0"/>
    <w:rsid w:val="002964E7"/>
    <w:rsid w:val="002A044B"/>
    <w:rsid w:val="002A2928"/>
    <w:rsid w:val="002A6CF2"/>
    <w:rsid w:val="002B1C39"/>
    <w:rsid w:val="002B2784"/>
    <w:rsid w:val="002B4E1F"/>
    <w:rsid w:val="002D1B28"/>
    <w:rsid w:val="002D1D4C"/>
    <w:rsid w:val="002D4ED3"/>
    <w:rsid w:val="002E3094"/>
    <w:rsid w:val="002E5710"/>
    <w:rsid w:val="002E62C7"/>
    <w:rsid w:val="002F4347"/>
    <w:rsid w:val="003013D8"/>
    <w:rsid w:val="00303D74"/>
    <w:rsid w:val="00304858"/>
    <w:rsid w:val="00312523"/>
    <w:rsid w:val="0032744E"/>
    <w:rsid w:val="00327AD1"/>
    <w:rsid w:val="00330E75"/>
    <w:rsid w:val="0033299D"/>
    <w:rsid w:val="00332A15"/>
    <w:rsid w:val="00336B1F"/>
    <w:rsid w:val="00336DF0"/>
    <w:rsid w:val="003407C1"/>
    <w:rsid w:val="00341827"/>
    <w:rsid w:val="00342579"/>
    <w:rsid w:val="00342850"/>
    <w:rsid w:val="003431AA"/>
    <w:rsid w:val="003449A3"/>
    <w:rsid w:val="0035589F"/>
    <w:rsid w:val="00363299"/>
    <w:rsid w:val="00363E94"/>
    <w:rsid w:val="00366718"/>
    <w:rsid w:val="0037208D"/>
    <w:rsid w:val="003778DA"/>
    <w:rsid w:val="00377FBD"/>
    <w:rsid w:val="00380973"/>
    <w:rsid w:val="00381007"/>
    <w:rsid w:val="003837C6"/>
    <w:rsid w:val="003849A8"/>
    <w:rsid w:val="003905F1"/>
    <w:rsid w:val="00390DBD"/>
    <w:rsid w:val="00394930"/>
    <w:rsid w:val="00394B3B"/>
    <w:rsid w:val="003A368C"/>
    <w:rsid w:val="003A5DAC"/>
    <w:rsid w:val="003B440D"/>
    <w:rsid w:val="003B6581"/>
    <w:rsid w:val="003C20AF"/>
    <w:rsid w:val="003C37A0"/>
    <w:rsid w:val="003C5F5A"/>
    <w:rsid w:val="003C7232"/>
    <w:rsid w:val="003D233B"/>
    <w:rsid w:val="003D4EAA"/>
    <w:rsid w:val="003D76EF"/>
    <w:rsid w:val="003E08FA"/>
    <w:rsid w:val="003E2DE5"/>
    <w:rsid w:val="003E47AB"/>
    <w:rsid w:val="003E6206"/>
    <w:rsid w:val="003E76D6"/>
    <w:rsid w:val="003F1EA2"/>
    <w:rsid w:val="003F6D96"/>
    <w:rsid w:val="00401FBB"/>
    <w:rsid w:val="004042CD"/>
    <w:rsid w:val="0040592F"/>
    <w:rsid w:val="00406360"/>
    <w:rsid w:val="00413961"/>
    <w:rsid w:val="00416A53"/>
    <w:rsid w:val="00423963"/>
    <w:rsid w:val="00424C03"/>
    <w:rsid w:val="00426221"/>
    <w:rsid w:val="004347BA"/>
    <w:rsid w:val="00443021"/>
    <w:rsid w:val="00445C4F"/>
    <w:rsid w:val="00453046"/>
    <w:rsid w:val="00453682"/>
    <w:rsid w:val="00456986"/>
    <w:rsid w:val="00466077"/>
    <w:rsid w:val="004664DC"/>
    <w:rsid w:val="00471321"/>
    <w:rsid w:val="00473E10"/>
    <w:rsid w:val="00474D22"/>
    <w:rsid w:val="00481E77"/>
    <w:rsid w:val="00484E43"/>
    <w:rsid w:val="00491FC6"/>
    <w:rsid w:val="004920DB"/>
    <w:rsid w:val="00494F0F"/>
    <w:rsid w:val="0049507E"/>
    <w:rsid w:val="004951B3"/>
    <w:rsid w:val="004A01D1"/>
    <w:rsid w:val="004B0AB3"/>
    <w:rsid w:val="004B13C6"/>
    <w:rsid w:val="004B437B"/>
    <w:rsid w:val="004B5A3C"/>
    <w:rsid w:val="004C1DA0"/>
    <w:rsid w:val="004D0854"/>
    <w:rsid w:val="004D2FFC"/>
    <w:rsid w:val="004D3215"/>
    <w:rsid w:val="004D67C8"/>
    <w:rsid w:val="004E2029"/>
    <w:rsid w:val="004E33FE"/>
    <w:rsid w:val="004E4868"/>
    <w:rsid w:val="004E5244"/>
    <w:rsid w:val="004F7202"/>
    <w:rsid w:val="004F72F4"/>
    <w:rsid w:val="00501CAB"/>
    <w:rsid w:val="0050232A"/>
    <w:rsid w:val="00503297"/>
    <w:rsid w:val="005058E9"/>
    <w:rsid w:val="00506220"/>
    <w:rsid w:val="005101FF"/>
    <w:rsid w:val="00512242"/>
    <w:rsid w:val="00512DA3"/>
    <w:rsid w:val="00514000"/>
    <w:rsid w:val="005146E7"/>
    <w:rsid w:val="00515D04"/>
    <w:rsid w:val="005212C2"/>
    <w:rsid w:val="00524ECC"/>
    <w:rsid w:val="00525B45"/>
    <w:rsid w:val="00527ABE"/>
    <w:rsid w:val="005322A1"/>
    <w:rsid w:val="00532451"/>
    <w:rsid w:val="00542D73"/>
    <w:rsid w:val="005431D7"/>
    <w:rsid w:val="005438C8"/>
    <w:rsid w:val="00547702"/>
    <w:rsid w:val="00551408"/>
    <w:rsid w:val="0055440A"/>
    <w:rsid w:val="00557EBC"/>
    <w:rsid w:val="00560457"/>
    <w:rsid w:val="0056066A"/>
    <w:rsid w:val="00563108"/>
    <w:rsid w:val="005646F3"/>
    <w:rsid w:val="005709A6"/>
    <w:rsid w:val="005714A3"/>
    <w:rsid w:val="00572B50"/>
    <w:rsid w:val="00574AEC"/>
    <w:rsid w:val="005773E7"/>
    <w:rsid w:val="00577B02"/>
    <w:rsid w:val="005815E9"/>
    <w:rsid w:val="005828B8"/>
    <w:rsid w:val="00582A2E"/>
    <w:rsid w:val="00583761"/>
    <w:rsid w:val="005864DC"/>
    <w:rsid w:val="0058749F"/>
    <w:rsid w:val="00594065"/>
    <w:rsid w:val="005955EA"/>
    <w:rsid w:val="00597B78"/>
    <w:rsid w:val="00597E7B"/>
    <w:rsid w:val="005A2789"/>
    <w:rsid w:val="005B23AF"/>
    <w:rsid w:val="005B4215"/>
    <w:rsid w:val="005B5656"/>
    <w:rsid w:val="005B750C"/>
    <w:rsid w:val="005C16B3"/>
    <w:rsid w:val="005C25CF"/>
    <w:rsid w:val="005C303C"/>
    <w:rsid w:val="005C7F82"/>
    <w:rsid w:val="005D0866"/>
    <w:rsid w:val="005D537D"/>
    <w:rsid w:val="005D5858"/>
    <w:rsid w:val="005D5C82"/>
    <w:rsid w:val="005D5CAF"/>
    <w:rsid w:val="005E07E7"/>
    <w:rsid w:val="005E0DE1"/>
    <w:rsid w:val="005E427A"/>
    <w:rsid w:val="005E4ED5"/>
    <w:rsid w:val="005E7103"/>
    <w:rsid w:val="005E75FD"/>
    <w:rsid w:val="00601274"/>
    <w:rsid w:val="00604AAC"/>
    <w:rsid w:val="00604F4B"/>
    <w:rsid w:val="00607455"/>
    <w:rsid w:val="006075F7"/>
    <w:rsid w:val="00607964"/>
    <w:rsid w:val="00613086"/>
    <w:rsid w:val="0062075A"/>
    <w:rsid w:val="006216DA"/>
    <w:rsid w:val="00625ED8"/>
    <w:rsid w:val="006271AA"/>
    <w:rsid w:val="00634105"/>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4430"/>
    <w:rsid w:val="00694677"/>
    <w:rsid w:val="00697FAC"/>
    <w:rsid w:val="006A03A3"/>
    <w:rsid w:val="006A084A"/>
    <w:rsid w:val="006A11C3"/>
    <w:rsid w:val="006A6EA7"/>
    <w:rsid w:val="006A74BC"/>
    <w:rsid w:val="006B503F"/>
    <w:rsid w:val="006B64A8"/>
    <w:rsid w:val="006B6E5C"/>
    <w:rsid w:val="006B707C"/>
    <w:rsid w:val="006C0258"/>
    <w:rsid w:val="006C24CB"/>
    <w:rsid w:val="006C6020"/>
    <w:rsid w:val="006D0225"/>
    <w:rsid w:val="006D15F6"/>
    <w:rsid w:val="006D1681"/>
    <w:rsid w:val="006D2E1F"/>
    <w:rsid w:val="006D3B55"/>
    <w:rsid w:val="006D6A7E"/>
    <w:rsid w:val="006E3151"/>
    <w:rsid w:val="006E3515"/>
    <w:rsid w:val="006E4618"/>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98A"/>
    <w:rsid w:val="00811F4D"/>
    <w:rsid w:val="00817B5C"/>
    <w:rsid w:val="008207CD"/>
    <w:rsid w:val="00821A2C"/>
    <w:rsid w:val="00825C43"/>
    <w:rsid w:val="008312A9"/>
    <w:rsid w:val="0083145E"/>
    <w:rsid w:val="008332B7"/>
    <w:rsid w:val="008343B0"/>
    <w:rsid w:val="008351B0"/>
    <w:rsid w:val="00836052"/>
    <w:rsid w:val="00836F4E"/>
    <w:rsid w:val="00840A44"/>
    <w:rsid w:val="00840FE8"/>
    <w:rsid w:val="008422CA"/>
    <w:rsid w:val="0084469D"/>
    <w:rsid w:val="00844B2D"/>
    <w:rsid w:val="00850014"/>
    <w:rsid w:val="008604B2"/>
    <w:rsid w:val="00861DFE"/>
    <w:rsid w:val="00862825"/>
    <w:rsid w:val="0087487C"/>
    <w:rsid w:val="00874F6F"/>
    <w:rsid w:val="00875062"/>
    <w:rsid w:val="008754D1"/>
    <w:rsid w:val="0087687F"/>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C0D65"/>
    <w:rsid w:val="008C0DC0"/>
    <w:rsid w:val="008C2C1A"/>
    <w:rsid w:val="008C4F88"/>
    <w:rsid w:val="008D093F"/>
    <w:rsid w:val="008D3142"/>
    <w:rsid w:val="008D4BE2"/>
    <w:rsid w:val="008D7F66"/>
    <w:rsid w:val="008E0937"/>
    <w:rsid w:val="008E4460"/>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60A33"/>
    <w:rsid w:val="009610AA"/>
    <w:rsid w:val="00961AC0"/>
    <w:rsid w:val="00963D1F"/>
    <w:rsid w:val="00965A50"/>
    <w:rsid w:val="00965D02"/>
    <w:rsid w:val="009674A5"/>
    <w:rsid w:val="00971042"/>
    <w:rsid w:val="00974F10"/>
    <w:rsid w:val="0097618B"/>
    <w:rsid w:val="009774F9"/>
    <w:rsid w:val="00981D09"/>
    <w:rsid w:val="00981EC4"/>
    <w:rsid w:val="009830C2"/>
    <w:rsid w:val="0099219B"/>
    <w:rsid w:val="00992BA2"/>
    <w:rsid w:val="00993997"/>
    <w:rsid w:val="009963D4"/>
    <w:rsid w:val="009968F2"/>
    <w:rsid w:val="009A393E"/>
    <w:rsid w:val="009A73DE"/>
    <w:rsid w:val="009B0E42"/>
    <w:rsid w:val="009D3443"/>
    <w:rsid w:val="009D3DBD"/>
    <w:rsid w:val="009E4688"/>
    <w:rsid w:val="009E66C3"/>
    <w:rsid w:val="009E79BE"/>
    <w:rsid w:val="009F0F2B"/>
    <w:rsid w:val="009F33C9"/>
    <w:rsid w:val="009F4A96"/>
    <w:rsid w:val="009F735A"/>
    <w:rsid w:val="009F7600"/>
    <w:rsid w:val="00A03365"/>
    <w:rsid w:val="00A07879"/>
    <w:rsid w:val="00A1269A"/>
    <w:rsid w:val="00A1474E"/>
    <w:rsid w:val="00A156A1"/>
    <w:rsid w:val="00A1618E"/>
    <w:rsid w:val="00A219F3"/>
    <w:rsid w:val="00A23E01"/>
    <w:rsid w:val="00A24135"/>
    <w:rsid w:val="00A25C8D"/>
    <w:rsid w:val="00A32384"/>
    <w:rsid w:val="00A41A02"/>
    <w:rsid w:val="00A43EBA"/>
    <w:rsid w:val="00A50AF2"/>
    <w:rsid w:val="00A50D6A"/>
    <w:rsid w:val="00A50FFE"/>
    <w:rsid w:val="00A60798"/>
    <w:rsid w:val="00A60BC7"/>
    <w:rsid w:val="00A62193"/>
    <w:rsid w:val="00A62552"/>
    <w:rsid w:val="00A65C80"/>
    <w:rsid w:val="00A7060B"/>
    <w:rsid w:val="00A70D02"/>
    <w:rsid w:val="00A81C7A"/>
    <w:rsid w:val="00A83578"/>
    <w:rsid w:val="00A86E94"/>
    <w:rsid w:val="00A9108C"/>
    <w:rsid w:val="00A927B8"/>
    <w:rsid w:val="00A92C42"/>
    <w:rsid w:val="00A93B18"/>
    <w:rsid w:val="00A9696C"/>
    <w:rsid w:val="00A96B49"/>
    <w:rsid w:val="00A96D72"/>
    <w:rsid w:val="00AA12F7"/>
    <w:rsid w:val="00AA24D4"/>
    <w:rsid w:val="00AA41AD"/>
    <w:rsid w:val="00AB17DA"/>
    <w:rsid w:val="00AB233E"/>
    <w:rsid w:val="00AB3AEC"/>
    <w:rsid w:val="00AB4E72"/>
    <w:rsid w:val="00AB5B30"/>
    <w:rsid w:val="00AB7D0E"/>
    <w:rsid w:val="00AC0484"/>
    <w:rsid w:val="00AC2203"/>
    <w:rsid w:val="00AC2903"/>
    <w:rsid w:val="00AC48A2"/>
    <w:rsid w:val="00AC4FD6"/>
    <w:rsid w:val="00AC550E"/>
    <w:rsid w:val="00AC571E"/>
    <w:rsid w:val="00AD1EC8"/>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275A"/>
    <w:rsid w:val="00B22E65"/>
    <w:rsid w:val="00B23CAE"/>
    <w:rsid w:val="00B26C33"/>
    <w:rsid w:val="00B34C80"/>
    <w:rsid w:val="00B4106D"/>
    <w:rsid w:val="00B44C4A"/>
    <w:rsid w:val="00B47524"/>
    <w:rsid w:val="00B55602"/>
    <w:rsid w:val="00B5642B"/>
    <w:rsid w:val="00B6179B"/>
    <w:rsid w:val="00B617E1"/>
    <w:rsid w:val="00B61E7F"/>
    <w:rsid w:val="00B726D0"/>
    <w:rsid w:val="00B74BEC"/>
    <w:rsid w:val="00B77A86"/>
    <w:rsid w:val="00B819F9"/>
    <w:rsid w:val="00B8798B"/>
    <w:rsid w:val="00B87FDA"/>
    <w:rsid w:val="00B93FA9"/>
    <w:rsid w:val="00B94F2F"/>
    <w:rsid w:val="00B95DEE"/>
    <w:rsid w:val="00BA13E0"/>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39A3"/>
    <w:rsid w:val="00BF3A69"/>
    <w:rsid w:val="00BF57D8"/>
    <w:rsid w:val="00BF5B36"/>
    <w:rsid w:val="00BF64A0"/>
    <w:rsid w:val="00BF7411"/>
    <w:rsid w:val="00C020A0"/>
    <w:rsid w:val="00C06D8A"/>
    <w:rsid w:val="00C07D1F"/>
    <w:rsid w:val="00C11092"/>
    <w:rsid w:val="00C12F2A"/>
    <w:rsid w:val="00C12F53"/>
    <w:rsid w:val="00C2525F"/>
    <w:rsid w:val="00C27873"/>
    <w:rsid w:val="00C30331"/>
    <w:rsid w:val="00C332FE"/>
    <w:rsid w:val="00C35013"/>
    <w:rsid w:val="00C361C3"/>
    <w:rsid w:val="00C36B55"/>
    <w:rsid w:val="00C47C1E"/>
    <w:rsid w:val="00C5376E"/>
    <w:rsid w:val="00C546CA"/>
    <w:rsid w:val="00C56FD0"/>
    <w:rsid w:val="00C57C16"/>
    <w:rsid w:val="00C63501"/>
    <w:rsid w:val="00C659A7"/>
    <w:rsid w:val="00C700C6"/>
    <w:rsid w:val="00C74183"/>
    <w:rsid w:val="00C74CDA"/>
    <w:rsid w:val="00C778D1"/>
    <w:rsid w:val="00C82530"/>
    <w:rsid w:val="00C838EC"/>
    <w:rsid w:val="00C8442C"/>
    <w:rsid w:val="00C863E3"/>
    <w:rsid w:val="00C87A41"/>
    <w:rsid w:val="00CA1AEE"/>
    <w:rsid w:val="00CA242D"/>
    <w:rsid w:val="00CA31B8"/>
    <w:rsid w:val="00CA67D0"/>
    <w:rsid w:val="00CB1458"/>
    <w:rsid w:val="00CB2BFD"/>
    <w:rsid w:val="00CB5A9E"/>
    <w:rsid w:val="00CB68BA"/>
    <w:rsid w:val="00CB6BDD"/>
    <w:rsid w:val="00CC205C"/>
    <w:rsid w:val="00CC280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5D02"/>
    <w:rsid w:val="00D51089"/>
    <w:rsid w:val="00D51B92"/>
    <w:rsid w:val="00D5691B"/>
    <w:rsid w:val="00D574A4"/>
    <w:rsid w:val="00D62753"/>
    <w:rsid w:val="00D63698"/>
    <w:rsid w:val="00D721E9"/>
    <w:rsid w:val="00D75950"/>
    <w:rsid w:val="00D760CE"/>
    <w:rsid w:val="00D838A0"/>
    <w:rsid w:val="00D84042"/>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5479"/>
    <w:rsid w:val="00DE6E2D"/>
    <w:rsid w:val="00DE7C73"/>
    <w:rsid w:val="00DF0566"/>
    <w:rsid w:val="00DF6F78"/>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4409"/>
    <w:rsid w:val="00E37D15"/>
    <w:rsid w:val="00E5207B"/>
    <w:rsid w:val="00E54592"/>
    <w:rsid w:val="00E55495"/>
    <w:rsid w:val="00E561CD"/>
    <w:rsid w:val="00E5755F"/>
    <w:rsid w:val="00E57A03"/>
    <w:rsid w:val="00E612E3"/>
    <w:rsid w:val="00E63100"/>
    <w:rsid w:val="00E665BD"/>
    <w:rsid w:val="00E70AA9"/>
    <w:rsid w:val="00E72110"/>
    <w:rsid w:val="00E724E8"/>
    <w:rsid w:val="00E77749"/>
    <w:rsid w:val="00E77968"/>
    <w:rsid w:val="00E84C22"/>
    <w:rsid w:val="00E85219"/>
    <w:rsid w:val="00E93CB2"/>
    <w:rsid w:val="00E94ADD"/>
    <w:rsid w:val="00EA36CF"/>
    <w:rsid w:val="00EA3CEA"/>
    <w:rsid w:val="00EB000A"/>
    <w:rsid w:val="00EB011B"/>
    <w:rsid w:val="00EB1BBB"/>
    <w:rsid w:val="00EB4A8B"/>
    <w:rsid w:val="00EB67E8"/>
    <w:rsid w:val="00EB7298"/>
    <w:rsid w:val="00EB7655"/>
    <w:rsid w:val="00ED0F60"/>
    <w:rsid w:val="00ED2F42"/>
    <w:rsid w:val="00ED6F8F"/>
    <w:rsid w:val="00EE2059"/>
    <w:rsid w:val="00EE2247"/>
    <w:rsid w:val="00EE2474"/>
    <w:rsid w:val="00EE2CEA"/>
    <w:rsid w:val="00EE5A85"/>
    <w:rsid w:val="00EE64B7"/>
    <w:rsid w:val="00EF2826"/>
    <w:rsid w:val="00EF3E7B"/>
    <w:rsid w:val="00EF514A"/>
    <w:rsid w:val="00F005E9"/>
    <w:rsid w:val="00F045FC"/>
    <w:rsid w:val="00F0554E"/>
    <w:rsid w:val="00F057A4"/>
    <w:rsid w:val="00F1418D"/>
    <w:rsid w:val="00F1491A"/>
    <w:rsid w:val="00F15137"/>
    <w:rsid w:val="00F22B1C"/>
    <w:rsid w:val="00F23EB1"/>
    <w:rsid w:val="00F25196"/>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2D35"/>
    <w:rsid w:val="00FB31C0"/>
    <w:rsid w:val="00FB375A"/>
    <w:rsid w:val="00FB4CB8"/>
    <w:rsid w:val="00FC25AF"/>
    <w:rsid w:val="00FC2B86"/>
    <w:rsid w:val="00FC33A9"/>
    <w:rsid w:val="00FC33C3"/>
    <w:rsid w:val="00FC47E2"/>
    <w:rsid w:val="00FC6D6D"/>
    <w:rsid w:val="00FC7F67"/>
    <w:rsid w:val="00FD0B54"/>
    <w:rsid w:val="00FD0D78"/>
    <w:rsid w:val="00FD2F8B"/>
    <w:rsid w:val="00FD3B7A"/>
    <w:rsid w:val="00FD54D1"/>
    <w:rsid w:val="00FD6EBD"/>
    <w:rsid w:val="00FE139B"/>
    <w:rsid w:val="00FE2F5B"/>
    <w:rsid w:val="00FF372F"/>
    <w:rsid w:val="00FF62C9"/>
    <w:rsid w:val="00FF7D7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C3E33E1"/>
  <w15:docId w15:val="{DC2BB9AF-5C03-4350-871A-B575D6C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BF57D8"/>
    <w:pPr>
      <w:spacing w:after="0" w:line="240" w:lineRule="auto"/>
    </w:pPr>
    <w:rPr>
      <w:rFonts w:ascii="Times New Roman" w:hAnsi="Times New Roman"/>
      <w:noProof/>
    </w:rPr>
  </w:style>
  <w:style w:type="paragraph" w:styleId="Heading1">
    <w:name w:val="heading 1"/>
    <w:basedOn w:val="Normal"/>
    <w:link w:val="Heading1Char"/>
    <w:uiPriority w:val="9"/>
    <w:rsid w:val="00BF57D8"/>
    <w:pPr>
      <w:ind w:left="871"/>
      <w:outlineLvl w:val="0"/>
    </w:pPr>
    <w:rPr>
      <w:rFonts w:eastAsia="Times New Roman"/>
      <w:b/>
      <w:bCs/>
    </w:rPr>
  </w:style>
  <w:style w:type="character" w:default="1" w:styleId="DefaultParagraphFont">
    <w:name w:val="Default Paragraph Font"/>
    <w:uiPriority w:val="1"/>
    <w:semiHidden/>
    <w:unhideWhenUsed/>
    <w:rsid w:val="00BF57D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57D8"/>
  </w:style>
  <w:style w:type="paragraph" w:styleId="Footer">
    <w:name w:val="footer"/>
    <w:basedOn w:val="Normal"/>
    <w:link w:val="FooterChar"/>
    <w:uiPriority w:val="99"/>
    <w:unhideWhenUsed/>
    <w:rsid w:val="00BF57D8"/>
    <w:pPr>
      <w:tabs>
        <w:tab w:val="center" w:pos="4513"/>
        <w:tab w:val="right" w:pos="9026"/>
      </w:tabs>
    </w:pPr>
  </w:style>
  <w:style w:type="character" w:customStyle="1" w:styleId="FooterChar">
    <w:name w:val="Footer Char"/>
    <w:basedOn w:val="DefaultParagraphFont"/>
    <w:link w:val="Footer"/>
    <w:uiPriority w:val="99"/>
    <w:rsid w:val="00BF57D8"/>
    <w:rPr>
      <w:rFonts w:ascii="Times New Roman" w:hAnsi="Times New Roman"/>
      <w:noProof/>
    </w:rPr>
  </w:style>
  <w:style w:type="paragraph" w:styleId="Header">
    <w:name w:val="header"/>
    <w:basedOn w:val="Normal"/>
    <w:link w:val="HeaderChar"/>
    <w:uiPriority w:val="99"/>
    <w:unhideWhenUsed/>
    <w:rsid w:val="00BF57D8"/>
    <w:pPr>
      <w:tabs>
        <w:tab w:val="center" w:pos="4513"/>
        <w:tab w:val="right" w:pos="9026"/>
      </w:tabs>
    </w:pPr>
  </w:style>
  <w:style w:type="character" w:customStyle="1" w:styleId="HeaderChar">
    <w:name w:val="Header Char"/>
    <w:basedOn w:val="DefaultParagraphFont"/>
    <w:link w:val="Header"/>
    <w:uiPriority w:val="99"/>
    <w:rsid w:val="00BF57D8"/>
    <w:rPr>
      <w:rFonts w:ascii="Times New Roman" w:hAnsi="Times New Roman"/>
      <w:noProof/>
    </w:rPr>
  </w:style>
  <w:style w:type="paragraph" w:styleId="BalloonText">
    <w:name w:val="Balloon Text"/>
    <w:basedOn w:val="Normal"/>
    <w:link w:val="BalloonTextChar"/>
    <w:uiPriority w:val="99"/>
    <w:semiHidden/>
    <w:unhideWhenUsed/>
    <w:rsid w:val="00BF57D8"/>
    <w:rPr>
      <w:rFonts w:ascii="Tahoma" w:hAnsi="Tahoma" w:cs="Tahoma"/>
      <w:sz w:val="16"/>
      <w:szCs w:val="16"/>
    </w:rPr>
  </w:style>
  <w:style w:type="character" w:customStyle="1" w:styleId="BalloonTextChar">
    <w:name w:val="Balloon Text Char"/>
    <w:basedOn w:val="DefaultParagraphFont"/>
    <w:link w:val="BalloonText"/>
    <w:uiPriority w:val="99"/>
    <w:semiHidden/>
    <w:rsid w:val="00BF57D8"/>
    <w:rPr>
      <w:rFonts w:ascii="Tahoma" w:hAnsi="Tahoma" w:cs="Tahoma"/>
      <w:noProof/>
      <w:sz w:val="16"/>
      <w:szCs w:val="16"/>
    </w:rPr>
  </w:style>
  <w:style w:type="paragraph" w:customStyle="1" w:styleId="REG-H3A">
    <w:name w:val="REG-H3A"/>
    <w:link w:val="REG-H3AChar"/>
    <w:rsid w:val="00BF57D8"/>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BF57D8"/>
    <w:pPr>
      <w:numPr>
        <w:numId w:val="1"/>
      </w:numPr>
      <w:contextualSpacing/>
    </w:pPr>
  </w:style>
  <w:style w:type="character" w:customStyle="1" w:styleId="REG-H3AChar">
    <w:name w:val="REG-H3A Char"/>
    <w:basedOn w:val="DefaultParagraphFont"/>
    <w:link w:val="REG-H3A"/>
    <w:rsid w:val="00BF57D8"/>
    <w:rPr>
      <w:rFonts w:ascii="Times New Roman" w:hAnsi="Times New Roman" w:cs="Times New Roman"/>
      <w:b/>
      <w:caps/>
      <w:noProof/>
    </w:rPr>
  </w:style>
  <w:style w:type="character" w:customStyle="1" w:styleId="A3">
    <w:name w:val="A3"/>
    <w:uiPriority w:val="99"/>
    <w:rsid w:val="00BF57D8"/>
    <w:rPr>
      <w:rFonts w:cs="Times"/>
      <w:color w:val="000000"/>
      <w:sz w:val="22"/>
      <w:szCs w:val="22"/>
    </w:rPr>
  </w:style>
  <w:style w:type="paragraph" w:customStyle="1" w:styleId="Head2B">
    <w:name w:val="Head 2B"/>
    <w:basedOn w:val="AS-H3A"/>
    <w:link w:val="Head2BChar"/>
    <w:rsid w:val="00BF57D8"/>
  </w:style>
  <w:style w:type="paragraph" w:styleId="ListParagraph">
    <w:name w:val="List Paragraph"/>
    <w:basedOn w:val="Normal"/>
    <w:link w:val="ListParagraphChar"/>
    <w:uiPriority w:val="34"/>
    <w:rsid w:val="00BF57D8"/>
    <w:pPr>
      <w:ind w:left="720"/>
      <w:contextualSpacing/>
    </w:pPr>
  </w:style>
  <w:style w:type="character" w:customStyle="1" w:styleId="Head2BChar">
    <w:name w:val="Head 2B Char"/>
    <w:basedOn w:val="AS-H3AChar"/>
    <w:link w:val="Head2B"/>
    <w:rsid w:val="00BF57D8"/>
    <w:rPr>
      <w:rFonts w:ascii="Times New Roman" w:hAnsi="Times New Roman" w:cs="Times New Roman"/>
      <w:b/>
      <w:caps/>
      <w:noProof/>
    </w:rPr>
  </w:style>
  <w:style w:type="paragraph" w:customStyle="1" w:styleId="Head3">
    <w:name w:val="Head 3"/>
    <w:basedOn w:val="ListParagraph"/>
    <w:link w:val="Head3Char"/>
    <w:rsid w:val="00BF57D8"/>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BF57D8"/>
    <w:rPr>
      <w:rFonts w:ascii="Times New Roman" w:hAnsi="Times New Roman"/>
      <w:noProof/>
    </w:rPr>
  </w:style>
  <w:style w:type="character" w:customStyle="1" w:styleId="Head3Char">
    <w:name w:val="Head 3 Char"/>
    <w:basedOn w:val="ListParagraphChar"/>
    <w:link w:val="Head3"/>
    <w:rsid w:val="00BF57D8"/>
    <w:rPr>
      <w:rFonts w:ascii="Times New Roman" w:eastAsia="Times New Roman" w:hAnsi="Times New Roman" w:cs="Times New Roman"/>
      <w:b/>
      <w:bCs/>
      <w:noProof/>
    </w:rPr>
  </w:style>
  <w:style w:type="paragraph" w:customStyle="1" w:styleId="REG-H1a">
    <w:name w:val="REG-H1a"/>
    <w:link w:val="REG-H1aChar"/>
    <w:qFormat/>
    <w:rsid w:val="00BF57D8"/>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rsid w:val="00BF57D8"/>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BF57D8"/>
    <w:rPr>
      <w:rFonts w:ascii="Arial" w:hAnsi="Arial" w:cs="Arial"/>
      <w:b/>
      <w:noProof/>
      <w:sz w:val="36"/>
      <w:szCs w:val="36"/>
    </w:rPr>
  </w:style>
  <w:style w:type="paragraph" w:customStyle="1" w:styleId="AS-H1-Colour">
    <w:name w:val="AS-H1-Colour"/>
    <w:basedOn w:val="Normal"/>
    <w:link w:val="AS-H1-ColourChar"/>
    <w:rsid w:val="00BF57D8"/>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BF57D8"/>
    <w:rPr>
      <w:rFonts w:ascii="Times New Roman" w:hAnsi="Times New Roman" w:cs="Times New Roman"/>
      <w:b/>
      <w:caps/>
      <w:noProof/>
      <w:color w:val="00B050"/>
      <w:sz w:val="24"/>
      <w:szCs w:val="24"/>
    </w:rPr>
  </w:style>
  <w:style w:type="paragraph" w:customStyle="1" w:styleId="AS-H2b">
    <w:name w:val="AS-H2b"/>
    <w:basedOn w:val="Normal"/>
    <w:link w:val="AS-H2bChar"/>
    <w:rsid w:val="00BF57D8"/>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BF57D8"/>
    <w:rPr>
      <w:rFonts w:ascii="Arial" w:hAnsi="Arial" w:cs="Arial"/>
      <w:b/>
      <w:noProof/>
      <w:color w:val="00B050"/>
      <w:sz w:val="36"/>
      <w:szCs w:val="36"/>
    </w:rPr>
  </w:style>
  <w:style w:type="paragraph" w:customStyle="1" w:styleId="AS-H3">
    <w:name w:val="AS-H3"/>
    <w:basedOn w:val="AS-H3A"/>
    <w:link w:val="AS-H3Char"/>
    <w:rsid w:val="00BF57D8"/>
    <w:rPr>
      <w:sz w:val="28"/>
    </w:rPr>
  </w:style>
  <w:style w:type="character" w:customStyle="1" w:styleId="AS-H2bChar">
    <w:name w:val="AS-H2b Char"/>
    <w:basedOn w:val="DefaultParagraphFont"/>
    <w:link w:val="AS-H2b"/>
    <w:rsid w:val="00BF57D8"/>
    <w:rPr>
      <w:rFonts w:ascii="Arial" w:hAnsi="Arial" w:cs="Arial"/>
      <w:noProof/>
    </w:rPr>
  </w:style>
  <w:style w:type="paragraph" w:customStyle="1" w:styleId="REG-H3b">
    <w:name w:val="REG-H3b"/>
    <w:link w:val="REG-H3bChar"/>
    <w:rsid w:val="00BF57D8"/>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BF57D8"/>
    <w:rPr>
      <w:rFonts w:ascii="Times New Roman" w:hAnsi="Times New Roman" w:cs="Times New Roman"/>
      <w:b/>
      <w:caps/>
      <w:noProof/>
      <w:sz w:val="28"/>
    </w:rPr>
  </w:style>
  <w:style w:type="paragraph" w:customStyle="1" w:styleId="AS-H3c">
    <w:name w:val="AS-H3c"/>
    <w:basedOn w:val="Head2B"/>
    <w:link w:val="AS-H3cChar"/>
    <w:rsid w:val="00BF57D8"/>
    <w:rPr>
      <w:b w:val="0"/>
    </w:rPr>
  </w:style>
  <w:style w:type="character" w:customStyle="1" w:styleId="REG-H3bChar">
    <w:name w:val="REG-H3b Char"/>
    <w:basedOn w:val="REG-H3AChar"/>
    <w:link w:val="REG-H3b"/>
    <w:rsid w:val="00BF57D8"/>
    <w:rPr>
      <w:rFonts w:ascii="Times New Roman" w:hAnsi="Times New Roman" w:cs="Times New Roman"/>
      <w:b w:val="0"/>
      <w:caps w:val="0"/>
      <w:noProof/>
    </w:rPr>
  </w:style>
  <w:style w:type="paragraph" w:customStyle="1" w:styleId="AS-H3d">
    <w:name w:val="AS-H3d"/>
    <w:basedOn w:val="Head2B"/>
    <w:link w:val="AS-H3dChar"/>
    <w:rsid w:val="00BF57D8"/>
  </w:style>
  <w:style w:type="character" w:customStyle="1" w:styleId="AS-H3cChar">
    <w:name w:val="AS-H3c Char"/>
    <w:basedOn w:val="Head2BChar"/>
    <w:link w:val="AS-H3c"/>
    <w:rsid w:val="00BF57D8"/>
    <w:rPr>
      <w:rFonts w:ascii="Times New Roman" w:hAnsi="Times New Roman" w:cs="Times New Roman"/>
      <w:b w:val="0"/>
      <w:caps/>
      <w:noProof/>
    </w:rPr>
  </w:style>
  <w:style w:type="paragraph" w:customStyle="1" w:styleId="REG-P0">
    <w:name w:val="REG-P(0)"/>
    <w:basedOn w:val="Normal"/>
    <w:link w:val="REG-P0Char"/>
    <w:qFormat/>
    <w:rsid w:val="00BF57D8"/>
    <w:pPr>
      <w:tabs>
        <w:tab w:val="left" w:pos="567"/>
      </w:tabs>
      <w:jc w:val="both"/>
    </w:pPr>
    <w:rPr>
      <w:rFonts w:eastAsia="Times New Roman" w:cs="Times New Roman"/>
    </w:rPr>
  </w:style>
  <w:style w:type="character" w:customStyle="1" w:styleId="AS-H3dChar">
    <w:name w:val="AS-H3d Char"/>
    <w:basedOn w:val="Head2BChar"/>
    <w:link w:val="AS-H3d"/>
    <w:rsid w:val="00BF57D8"/>
    <w:rPr>
      <w:rFonts w:ascii="Times New Roman" w:hAnsi="Times New Roman" w:cs="Times New Roman"/>
      <w:b/>
      <w:caps/>
      <w:noProof/>
    </w:rPr>
  </w:style>
  <w:style w:type="paragraph" w:customStyle="1" w:styleId="REG-P1">
    <w:name w:val="REG-P(1)"/>
    <w:basedOn w:val="Normal"/>
    <w:link w:val="REG-P1Char"/>
    <w:qFormat/>
    <w:rsid w:val="00BF57D8"/>
    <w:pPr>
      <w:suppressAutoHyphens/>
      <w:ind w:firstLine="567"/>
      <w:jc w:val="both"/>
    </w:pPr>
    <w:rPr>
      <w:rFonts w:eastAsia="Times New Roman" w:cs="Times New Roman"/>
    </w:rPr>
  </w:style>
  <w:style w:type="character" w:customStyle="1" w:styleId="REG-P0Char">
    <w:name w:val="REG-P(0) Char"/>
    <w:basedOn w:val="DefaultParagraphFont"/>
    <w:link w:val="REG-P0"/>
    <w:rsid w:val="00BF57D8"/>
    <w:rPr>
      <w:rFonts w:ascii="Times New Roman" w:eastAsia="Times New Roman" w:hAnsi="Times New Roman" w:cs="Times New Roman"/>
      <w:noProof/>
    </w:rPr>
  </w:style>
  <w:style w:type="paragraph" w:customStyle="1" w:styleId="REG-Pa">
    <w:name w:val="REG-P(a)"/>
    <w:basedOn w:val="Normal"/>
    <w:link w:val="REG-PaChar"/>
    <w:qFormat/>
    <w:rsid w:val="00BF57D8"/>
    <w:pPr>
      <w:ind w:left="1134" w:hanging="567"/>
      <w:jc w:val="both"/>
    </w:pPr>
  </w:style>
  <w:style w:type="character" w:customStyle="1" w:styleId="REG-P1Char">
    <w:name w:val="REG-P(1) Char"/>
    <w:basedOn w:val="DefaultParagraphFont"/>
    <w:link w:val="REG-P1"/>
    <w:rsid w:val="00BF57D8"/>
    <w:rPr>
      <w:rFonts w:ascii="Times New Roman" w:eastAsia="Times New Roman" w:hAnsi="Times New Roman" w:cs="Times New Roman"/>
      <w:noProof/>
    </w:rPr>
  </w:style>
  <w:style w:type="paragraph" w:customStyle="1" w:styleId="REG-Pi">
    <w:name w:val="REG-P(i)"/>
    <w:basedOn w:val="Normal"/>
    <w:link w:val="REG-PiChar"/>
    <w:qFormat/>
    <w:rsid w:val="00BF57D8"/>
    <w:pPr>
      <w:suppressAutoHyphens/>
      <w:ind w:left="1701" w:hanging="567"/>
      <w:jc w:val="both"/>
    </w:pPr>
    <w:rPr>
      <w:rFonts w:eastAsia="Times New Roman" w:cs="Times New Roman"/>
    </w:rPr>
  </w:style>
  <w:style w:type="character" w:customStyle="1" w:styleId="REG-PaChar">
    <w:name w:val="REG-P(a) Char"/>
    <w:basedOn w:val="DefaultParagraphFont"/>
    <w:link w:val="REG-Pa"/>
    <w:rsid w:val="00BF57D8"/>
    <w:rPr>
      <w:rFonts w:ascii="Times New Roman" w:hAnsi="Times New Roman"/>
      <w:noProof/>
    </w:rPr>
  </w:style>
  <w:style w:type="paragraph" w:customStyle="1" w:styleId="AS-Pahang">
    <w:name w:val="AS-P(a)hang"/>
    <w:basedOn w:val="Normal"/>
    <w:link w:val="AS-PahangChar"/>
    <w:rsid w:val="00BF57D8"/>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BF57D8"/>
    <w:rPr>
      <w:rFonts w:ascii="Times New Roman" w:eastAsia="Times New Roman" w:hAnsi="Times New Roman" w:cs="Times New Roman"/>
      <w:noProof/>
    </w:rPr>
  </w:style>
  <w:style w:type="paragraph" w:customStyle="1" w:styleId="REG-Paa">
    <w:name w:val="REG-P(aa)"/>
    <w:basedOn w:val="Normal"/>
    <w:link w:val="REG-PaaChar"/>
    <w:qFormat/>
    <w:rsid w:val="00BF57D8"/>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BF57D8"/>
    <w:rPr>
      <w:rFonts w:ascii="Times New Roman" w:eastAsia="Times New Roman" w:hAnsi="Times New Roman" w:cs="Times New Roman"/>
      <w:noProof/>
    </w:rPr>
  </w:style>
  <w:style w:type="paragraph" w:customStyle="1" w:styleId="REG-Amend">
    <w:name w:val="REG-Amend"/>
    <w:link w:val="REG-AmendChar"/>
    <w:qFormat/>
    <w:rsid w:val="00BF57D8"/>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BF57D8"/>
    <w:rPr>
      <w:rFonts w:ascii="Times New Roman" w:eastAsia="Times New Roman" w:hAnsi="Times New Roman" w:cs="Times New Roman"/>
      <w:noProof/>
    </w:rPr>
  </w:style>
  <w:style w:type="character" w:customStyle="1" w:styleId="REG-AmendChar">
    <w:name w:val="REG-Amend Char"/>
    <w:basedOn w:val="REG-P0Char"/>
    <w:link w:val="REG-Amend"/>
    <w:rsid w:val="00BF57D8"/>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BF57D8"/>
    <w:rPr>
      <w:sz w:val="16"/>
      <w:szCs w:val="16"/>
    </w:rPr>
  </w:style>
  <w:style w:type="paragraph" w:styleId="CommentText">
    <w:name w:val="annotation text"/>
    <w:basedOn w:val="Normal"/>
    <w:link w:val="CommentTextChar"/>
    <w:uiPriority w:val="99"/>
    <w:semiHidden/>
    <w:unhideWhenUsed/>
    <w:rsid w:val="00BF57D8"/>
    <w:rPr>
      <w:sz w:val="20"/>
      <w:szCs w:val="20"/>
    </w:rPr>
  </w:style>
  <w:style w:type="character" w:customStyle="1" w:styleId="CommentTextChar">
    <w:name w:val="Comment Text Char"/>
    <w:basedOn w:val="DefaultParagraphFont"/>
    <w:link w:val="CommentText"/>
    <w:uiPriority w:val="99"/>
    <w:semiHidden/>
    <w:rsid w:val="00BF57D8"/>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BF57D8"/>
    <w:rPr>
      <w:b/>
      <w:bCs/>
    </w:rPr>
  </w:style>
  <w:style w:type="character" w:customStyle="1" w:styleId="CommentSubjectChar">
    <w:name w:val="Comment Subject Char"/>
    <w:basedOn w:val="CommentTextChar"/>
    <w:link w:val="CommentSubject"/>
    <w:uiPriority w:val="99"/>
    <w:semiHidden/>
    <w:rsid w:val="00BF57D8"/>
    <w:rPr>
      <w:rFonts w:ascii="Times New Roman" w:hAnsi="Times New Roman"/>
      <w:b/>
      <w:bCs/>
      <w:noProof/>
      <w:sz w:val="20"/>
      <w:szCs w:val="20"/>
    </w:rPr>
  </w:style>
  <w:style w:type="paragraph" w:customStyle="1" w:styleId="AS-H4A">
    <w:name w:val="AS-H4A"/>
    <w:basedOn w:val="AS-P0"/>
    <w:link w:val="AS-H4AChar"/>
    <w:rsid w:val="00BF57D8"/>
    <w:pPr>
      <w:tabs>
        <w:tab w:val="clear" w:pos="567"/>
      </w:tabs>
      <w:jc w:val="center"/>
    </w:pPr>
    <w:rPr>
      <w:b/>
      <w:caps/>
    </w:rPr>
  </w:style>
  <w:style w:type="paragraph" w:customStyle="1" w:styleId="AS-H4b">
    <w:name w:val="AS-H4b"/>
    <w:basedOn w:val="AS-P0"/>
    <w:link w:val="AS-H4bChar"/>
    <w:rsid w:val="00BF57D8"/>
    <w:pPr>
      <w:tabs>
        <w:tab w:val="clear" w:pos="567"/>
      </w:tabs>
      <w:jc w:val="center"/>
    </w:pPr>
    <w:rPr>
      <w:b/>
    </w:rPr>
  </w:style>
  <w:style w:type="character" w:customStyle="1" w:styleId="AS-H4AChar">
    <w:name w:val="AS-H4A Char"/>
    <w:basedOn w:val="AS-P0Char"/>
    <w:link w:val="AS-H4A"/>
    <w:rsid w:val="00BF57D8"/>
    <w:rPr>
      <w:rFonts w:ascii="Times New Roman" w:eastAsia="Times New Roman" w:hAnsi="Times New Roman" w:cs="Times New Roman"/>
      <w:b/>
      <w:caps/>
      <w:noProof/>
    </w:rPr>
  </w:style>
  <w:style w:type="character" w:customStyle="1" w:styleId="AS-H4bChar">
    <w:name w:val="AS-H4b Char"/>
    <w:basedOn w:val="AS-P0Char"/>
    <w:link w:val="AS-H4b"/>
    <w:rsid w:val="00BF57D8"/>
    <w:rPr>
      <w:rFonts w:ascii="Times New Roman" w:eastAsia="Times New Roman" w:hAnsi="Times New Roman" w:cs="Times New Roman"/>
      <w:b/>
      <w:noProof/>
    </w:rPr>
  </w:style>
  <w:style w:type="paragraph" w:customStyle="1" w:styleId="AS-H2a">
    <w:name w:val="AS-H2a"/>
    <w:basedOn w:val="Normal"/>
    <w:link w:val="AS-H2aChar"/>
    <w:rsid w:val="00BF57D8"/>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BF57D8"/>
    <w:rPr>
      <w:rFonts w:ascii="Arial" w:hAnsi="Arial" w:cs="Arial"/>
      <w:b/>
      <w:noProof/>
    </w:rPr>
  </w:style>
  <w:style w:type="paragraph" w:customStyle="1" w:styleId="REG-H1d">
    <w:name w:val="REG-H1d"/>
    <w:link w:val="REG-H1dChar"/>
    <w:qFormat/>
    <w:rsid w:val="00BF57D8"/>
    <w:pPr>
      <w:spacing w:after="0" w:line="240" w:lineRule="auto"/>
      <w:jc w:val="center"/>
    </w:pPr>
    <w:rPr>
      <w:rFonts w:ascii="Arial" w:hAnsi="Arial" w:cs="Arial"/>
      <w:noProof/>
      <w:color w:val="000000"/>
      <w:szCs w:val="24"/>
    </w:rPr>
  </w:style>
  <w:style w:type="character" w:customStyle="1" w:styleId="REG-H1dChar">
    <w:name w:val="REG-H1d Char"/>
    <w:basedOn w:val="AS-H2aChar"/>
    <w:link w:val="REG-H1d"/>
    <w:rsid w:val="00BF57D8"/>
    <w:rPr>
      <w:rFonts w:ascii="Arial" w:hAnsi="Arial" w:cs="Arial"/>
      <w:b w:val="0"/>
      <w:noProof/>
      <w:color w:val="000000"/>
      <w:szCs w:val="24"/>
    </w:rPr>
  </w:style>
  <w:style w:type="table" w:styleId="TableGrid">
    <w:name w:val="Table Grid"/>
    <w:basedOn w:val="TableNormal"/>
    <w:uiPriority w:val="59"/>
    <w:rsid w:val="00BF5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BF57D8"/>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BF57D8"/>
    <w:rPr>
      <w:rFonts w:ascii="Times New Roman" w:eastAsia="Times New Roman" w:hAnsi="Times New Roman"/>
      <w:noProof/>
      <w:sz w:val="24"/>
      <w:szCs w:val="24"/>
      <w:lang w:val="en-US" w:eastAsia="en-US"/>
    </w:rPr>
  </w:style>
  <w:style w:type="paragraph" w:customStyle="1" w:styleId="AS-P0">
    <w:name w:val="AS-P(0)"/>
    <w:basedOn w:val="Normal"/>
    <w:link w:val="AS-P0Char"/>
    <w:rsid w:val="00BF57D8"/>
    <w:pPr>
      <w:tabs>
        <w:tab w:val="left" w:pos="567"/>
      </w:tabs>
      <w:jc w:val="both"/>
    </w:pPr>
    <w:rPr>
      <w:rFonts w:eastAsia="Times New Roman" w:cs="Times New Roman"/>
    </w:rPr>
  </w:style>
  <w:style w:type="character" w:customStyle="1" w:styleId="AS-P0Char">
    <w:name w:val="AS-P(0) Char"/>
    <w:basedOn w:val="DefaultParagraphFont"/>
    <w:link w:val="AS-P0"/>
    <w:rsid w:val="00BF57D8"/>
    <w:rPr>
      <w:rFonts w:ascii="Times New Roman" w:eastAsia="Times New Roman" w:hAnsi="Times New Roman" w:cs="Times New Roman"/>
      <w:noProof/>
    </w:rPr>
  </w:style>
  <w:style w:type="paragraph" w:customStyle="1" w:styleId="AS-H3A">
    <w:name w:val="AS-H3A"/>
    <w:basedOn w:val="Normal"/>
    <w:link w:val="AS-H3AChar"/>
    <w:rsid w:val="00BF57D8"/>
    <w:pPr>
      <w:autoSpaceDE w:val="0"/>
      <w:autoSpaceDN w:val="0"/>
      <w:adjustRightInd w:val="0"/>
      <w:jc w:val="center"/>
    </w:pPr>
    <w:rPr>
      <w:rFonts w:cs="Times New Roman"/>
      <w:b/>
      <w:caps/>
    </w:rPr>
  </w:style>
  <w:style w:type="character" w:customStyle="1" w:styleId="AS-H3AChar">
    <w:name w:val="AS-H3A Char"/>
    <w:basedOn w:val="DefaultParagraphFont"/>
    <w:link w:val="AS-H3A"/>
    <w:rsid w:val="00BF57D8"/>
    <w:rPr>
      <w:rFonts w:ascii="Times New Roman" w:hAnsi="Times New Roman" w:cs="Times New Roman"/>
      <w:b/>
      <w:caps/>
      <w:noProof/>
    </w:rPr>
  </w:style>
  <w:style w:type="paragraph" w:customStyle="1" w:styleId="AS-H1a">
    <w:name w:val="AS-H1a"/>
    <w:basedOn w:val="Normal"/>
    <w:link w:val="AS-H1aChar"/>
    <w:rsid w:val="00BF57D8"/>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BF57D8"/>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BF57D8"/>
    <w:rPr>
      <w:rFonts w:ascii="Arial" w:hAnsi="Arial" w:cs="Arial"/>
      <w:b/>
      <w:noProof/>
      <w:sz w:val="36"/>
      <w:szCs w:val="36"/>
    </w:rPr>
  </w:style>
  <w:style w:type="character" w:customStyle="1" w:styleId="AS-H2Char">
    <w:name w:val="AS-H2 Char"/>
    <w:basedOn w:val="DefaultParagraphFont"/>
    <w:link w:val="AS-H2"/>
    <w:rsid w:val="00BF57D8"/>
    <w:rPr>
      <w:rFonts w:ascii="Times New Roman" w:hAnsi="Times New Roman" w:cs="Times New Roman"/>
      <w:b/>
      <w:caps/>
      <w:noProof/>
      <w:color w:val="000000"/>
      <w:sz w:val="26"/>
    </w:rPr>
  </w:style>
  <w:style w:type="paragraph" w:customStyle="1" w:styleId="AS-H3b">
    <w:name w:val="AS-H3b"/>
    <w:basedOn w:val="Normal"/>
    <w:link w:val="AS-H3bChar"/>
    <w:autoRedefine/>
    <w:rsid w:val="00BF57D8"/>
    <w:pPr>
      <w:jc w:val="center"/>
    </w:pPr>
    <w:rPr>
      <w:rFonts w:cs="Times New Roman"/>
      <w:b/>
    </w:rPr>
  </w:style>
  <w:style w:type="character" w:customStyle="1" w:styleId="AS-H3bChar">
    <w:name w:val="AS-H3b Char"/>
    <w:basedOn w:val="AS-H3AChar"/>
    <w:link w:val="AS-H3b"/>
    <w:rsid w:val="00BF57D8"/>
    <w:rPr>
      <w:rFonts w:ascii="Times New Roman" w:hAnsi="Times New Roman" w:cs="Times New Roman"/>
      <w:b/>
      <w:caps w:val="0"/>
      <w:noProof/>
    </w:rPr>
  </w:style>
  <w:style w:type="paragraph" w:customStyle="1" w:styleId="AS-P1">
    <w:name w:val="AS-P(1)"/>
    <w:basedOn w:val="Normal"/>
    <w:link w:val="AS-P1Char"/>
    <w:rsid w:val="00BF57D8"/>
    <w:pPr>
      <w:suppressAutoHyphens/>
      <w:ind w:right="-7" w:firstLine="567"/>
      <w:jc w:val="both"/>
    </w:pPr>
    <w:rPr>
      <w:rFonts w:eastAsia="Times New Roman" w:cs="Times New Roman"/>
    </w:rPr>
  </w:style>
  <w:style w:type="paragraph" w:customStyle="1" w:styleId="AS-Pa">
    <w:name w:val="AS-P(a)"/>
    <w:basedOn w:val="AS-Pahang"/>
    <w:link w:val="AS-PaChar"/>
    <w:rsid w:val="00BF57D8"/>
  </w:style>
  <w:style w:type="character" w:customStyle="1" w:styleId="AS-P1Char">
    <w:name w:val="AS-P(1) Char"/>
    <w:basedOn w:val="DefaultParagraphFont"/>
    <w:link w:val="AS-P1"/>
    <w:rsid w:val="00BF57D8"/>
    <w:rPr>
      <w:rFonts w:ascii="Times New Roman" w:eastAsia="Times New Roman" w:hAnsi="Times New Roman" w:cs="Times New Roman"/>
      <w:noProof/>
    </w:rPr>
  </w:style>
  <w:style w:type="paragraph" w:customStyle="1" w:styleId="AS-Pi">
    <w:name w:val="AS-P(i)"/>
    <w:basedOn w:val="Normal"/>
    <w:link w:val="AS-PiChar"/>
    <w:rsid w:val="00BF57D8"/>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BF57D8"/>
    <w:rPr>
      <w:rFonts w:ascii="Times New Roman" w:eastAsia="Times New Roman" w:hAnsi="Times New Roman" w:cs="Times New Roman"/>
      <w:noProof/>
    </w:rPr>
  </w:style>
  <w:style w:type="character" w:customStyle="1" w:styleId="AS-PiChar">
    <w:name w:val="AS-P(i) Char"/>
    <w:basedOn w:val="DefaultParagraphFont"/>
    <w:link w:val="AS-Pi"/>
    <w:rsid w:val="00BF57D8"/>
    <w:rPr>
      <w:rFonts w:ascii="Times New Roman" w:eastAsia="Times New Roman" w:hAnsi="Times New Roman" w:cs="Times New Roman"/>
      <w:noProof/>
    </w:rPr>
  </w:style>
  <w:style w:type="paragraph" w:customStyle="1" w:styleId="AS-Paa">
    <w:name w:val="AS-P(aa)"/>
    <w:basedOn w:val="Normal"/>
    <w:link w:val="AS-PaaChar"/>
    <w:rsid w:val="00BF57D8"/>
    <w:pPr>
      <w:suppressAutoHyphens/>
      <w:ind w:left="2267" w:right="-7" w:hanging="566"/>
      <w:jc w:val="both"/>
    </w:pPr>
    <w:rPr>
      <w:rFonts w:eastAsia="Times New Roman" w:cs="Times New Roman"/>
    </w:rPr>
  </w:style>
  <w:style w:type="paragraph" w:customStyle="1" w:styleId="AS-P-Amend">
    <w:name w:val="AS-P-Amend"/>
    <w:link w:val="AS-P-AmendChar"/>
    <w:rsid w:val="00BF57D8"/>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BF57D8"/>
    <w:rPr>
      <w:rFonts w:ascii="Times New Roman" w:eastAsia="Times New Roman" w:hAnsi="Times New Roman" w:cs="Times New Roman"/>
      <w:noProof/>
    </w:rPr>
  </w:style>
  <w:style w:type="character" w:customStyle="1" w:styleId="AS-P-AmendChar">
    <w:name w:val="AS-P-Amend Char"/>
    <w:basedOn w:val="AS-P0Char"/>
    <w:link w:val="AS-P-Amend"/>
    <w:rsid w:val="00BF57D8"/>
    <w:rPr>
      <w:rFonts w:ascii="Arial" w:eastAsia="Times New Roman" w:hAnsi="Arial" w:cs="Arial"/>
      <w:b/>
      <w:noProof/>
      <w:color w:val="00B050"/>
      <w:sz w:val="18"/>
      <w:szCs w:val="18"/>
    </w:rPr>
  </w:style>
  <w:style w:type="paragraph" w:customStyle="1" w:styleId="AS-H1b">
    <w:name w:val="AS-H1b"/>
    <w:basedOn w:val="Normal"/>
    <w:link w:val="AS-H1bChar"/>
    <w:rsid w:val="00BF57D8"/>
    <w:pPr>
      <w:jc w:val="center"/>
    </w:pPr>
    <w:rPr>
      <w:rFonts w:ascii="Arial" w:hAnsi="Arial" w:cs="Arial"/>
      <w:b/>
      <w:color w:val="000000"/>
      <w:sz w:val="24"/>
      <w:szCs w:val="24"/>
    </w:rPr>
  </w:style>
  <w:style w:type="character" w:customStyle="1" w:styleId="AS-H1bChar">
    <w:name w:val="AS-H1b Char"/>
    <w:basedOn w:val="AS-H2aChar"/>
    <w:link w:val="AS-H1b"/>
    <w:rsid w:val="00BF57D8"/>
    <w:rPr>
      <w:rFonts w:ascii="Arial" w:hAnsi="Arial" w:cs="Arial"/>
      <w:b/>
      <w:noProof/>
      <w:color w:val="000000"/>
      <w:sz w:val="24"/>
      <w:szCs w:val="24"/>
    </w:rPr>
  </w:style>
  <w:style w:type="paragraph" w:customStyle="1" w:styleId="REG-H1b">
    <w:name w:val="REG-H1b"/>
    <w:link w:val="REG-H1bChar"/>
    <w:qFormat/>
    <w:rsid w:val="00BF57D8"/>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BF57D8"/>
    <w:rPr>
      <w:rFonts w:ascii="Times New Roman" w:eastAsia="Times New Roman" w:hAnsi="Times New Roman"/>
      <w:b/>
      <w:bCs/>
      <w:noProof/>
    </w:rPr>
  </w:style>
  <w:style w:type="paragraph" w:customStyle="1" w:styleId="TableParagraph">
    <w:name w:val="Table Paragraph"/>
    <w:basedOn w:val="Normal"/>
    <w:uiPriority w:val="1"/>
    <w:rsid w:val="00BF57D8"/>
  </w:style>
  <w:style w:type="table" w:customStyle="1" w:styleId="TableGrid0">
    <w:name w:val="TableGrid"/>
    <w:rsid w:val="00BF57D8"/>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BF57D8"/>
    <w:pPr>
      <w:spacing w:after="0" w:line="240" w:lineRule="auto"/>
      <w:jc w:val="center"/>
    </w:pPr>
    <w:rPr>
      <w:rFonts w:ascii="Arial" w:hAnsi="Arial"/>
      <w:b/>
      <w:noProof/>
      <w:color w:val="000000" w:themeColor="text1"/>
      <w:sz w:val="24"/>
      <w:szCs w:val="24"/>
    </w:rPr>
  </w:style>
  <w:style w:type="character" w:customStyle="1" w:styleId="REG-H1bChar">
    <w:name w:val="REG-H1b Char"/>
    <w:basedOn w:val="DefaultParagraphFont"/>
    <w:link w:val="REG-H1b"/>
    <w:rsid w:val="00BF57D8"/>
    <w:rPr>
      <w:rFonts w:ascii="Arial" w:hAnsi="Arial"/>
      <w:b/>
      <w:noProof/>
      <w:sz w:val="28"/>
      <w:szCs w:val="24"/>
    </w:rPr>
  </w:style>
  <w:style w:type="character" w:customStyle="1" w:styleId="REG-H1cChar">
    <w:name w:val="REG-H1c Char"/>
    <w:basedOn w:val="REG-H1bChar"/>
    <w:link w:val="REG-H1c"/>
    <w:rsid w:val="00BF57D8"/>
    <w:rPr>
      <w:rFonts w:ascii="Arial" w:hAnsi="Arial"/>
      <w:b/>
      <w:noProof/>
      <w:color w:val="000000" w:themeColor="text1"/>
      <w:sz w:val="24"/>
      <w:szCs w:val="24"/>
    </w:rPr>
  </w:style>
  <w:style w:type="paragraph" w:customStyle="1" w:styleId="REG-PHA">
    <w:name w:val="REG-PH(A)"/>
    <w:link w:val="REG-PHAChar"/>
    <w:uiPriority w:val="2"/>
    <w:qFormat/>
    <w:rsid w:val="00BF57D8"/>
    <w:pPr>
      <w:spacing w:after="0" w:line="240" w:lineRule="auto"/>
      <w:jc w:val="center"/>
    </w:pPr>
    <w:rPr>
      <w:rFonts w:ascii="Arial" w:hAnsi="Arial"/>
      <w:b/>
      <w:caps/>
      <w:noProof/>
      <w:sz w:val="16"/>
      <w:szCs w:val="24"/>
    </w:rPr>
  </w:style>
  <w:style w:type="paragraph" w:customStyle="1" w:styleId="REG-PHb">
    <w:name w:val="REG-PH(b)"/>
    <w:link w:val="REG-PHbChar"/>
    <w:uiPriority w:val="2"/>
    <w:qFormat/>
    <w:rsid w:val="00BF57D8"/>
    <w:pPr>
      <w:spacing w:after="0" w:line="240" w:lineRule="auto"/>
      <w:jc w:val="center"/>
    </w:pPr>
    <w:rPr>
      <w:rFonts w:ascii="Arial" w:hAnsi="Arial" w:cs="Arial"/>
      <w:b/>
      <w:noProof/>
      <w:sz w:val="16"/>
      <w:szCs w:val="16"/>
    </w:rPr>
  </w:style>
  <w:style w:type="character" w:customStyle="1" w:styleId="REG-PHAChar">
    <w:name w:val="REG-PH(A) Char"/>
    <w:basedOn w:val="REG-H1bChar"/>
    <w:link w:val="REG-PHA"/>
    <w:uiPriority w:val="2"/>
    <w:rsid w:val="00BF57D8"/>
    <w:rPr>
      <w:rFonts w:ascii="Arial" w:hAnsi="Arial"/>
      <w:b/>
      <w:caps/>
      <w:noProof/>
      <w:sz w:val="16"/>
      <w:szCs w:val="24"/>
    </w:rPr>
  </w:style>
  <w:style w:type="character" w:customStyle="1" w:styleId="REG-PHbChar">
    <w:name w:val="REG-PH(b) Char"/>
    <w:basedOn w:val="REG-H1bChar"/>
    <w:link w:val="REG-PHb"/>
    <w:uiPriority w:val="2"/>
    <w:rsid w:val="00BF57D8"/>
    <w:rPr>
      <w:rFonts w:ascii="Arial" w:hAnsi="Arial" w:cs="Arial"/>
      <w:b/>
      <w:noProof/>
      <w:sz w:val="16"/>
      <w:szCs w:val="16"/>
    </w:rPr>
  </w:style>
  <w:style w:type="character" w:styleId="Hyperlink">
    <w:name w:val="Hyperlink"/>
    <w:uiPriority w:val="99"/>
    <w:rsid w:val="00BF57D8"/>
    <w:rPr>
      <w:rFonts w:ascii="Arial" w:hAnsi="Arial" w:cs="Times New Roman"/>
      <w:color w:val="00B050"/>
      <w:sz w:val="18"/>
      <w:u w:val="single"/>
    </w:rPr>
  </w:style>
  <w:style w:type="paragraph" w:styleId="Revision">
    <w:name w:val="Revision"/>
    <w:hidden/>
    <w:uiPriority w:val="99"/>
    <w:semiHidden/>
    <w:rsid w:val="00DE5479"/>
    <w:pPr>
      <w:spacing w:after="0" w:line="240" w:lineRule="auto"/>
    </w:pPr>
    <w:rPr>
      <w:rFonts w:ascii="Times New Roman" w:hAnsi="Times New Roman"/>
    </w:rPr>
  </w:style>
  <w:style w:type="paragraph" w:customStyle="1" w:styleId="AS-Amend">
    <w:name w:val="AS-Amend"/>
    <w:link w:val="AS-AmendChar"/>
    <w:autoRedefine/>
    <w:rsid w:val="00BF57D8"/>
    <w:pPr>
      <w:spacing w:after="0" w:line="240" w:lineRule="auto"/>
      <w:jc w:val="center"/>
    </w:pPr>
    <w:rPr>
      <w:rFonts w:ascii="Arial" w:eastAsia="Times New Roman" w:hAnsi="Arial" w:cs="Arial"/>
      <w:bCs/>
      <w:noProof/>
      <w:color w:val="00B050"/>
      <w:sz w:val="18"/>
      <w:szCs w:val="18"/>
    </w:rPr>
  </w:style>
  <w:style w:type="character" w:customStyle="1" w:styleId="AS-AmendChar">
    <w:name w:val="AS-Amend Char"/>
    <w:basedOn w:val="DefaultParagraphFont"/>
    <w:link w:val="AS-Amend"/>
    <w:rsid w:val="00BF57D8"/>
    <w:rPr>
      <w:rFonts w:ascii="Arial" w:eastAsia="Times New Roman" w:hAnsi="Arial" w:cs="Arial"/>
      <w:bCs/>
      <w:noProof/>
      <w:color w:val="00B050"/>
      <w:sz w:val="18"/>
      <w:szCs w:val="18"/>
    </w:rPr>
  </w:style>
  <w:style w:type="character" w:customStyle="1" w:styleId="REG-AmendHyper">
    <w:name w:val="REG-AmendHyper"/>
    <w:basedOn w:val="AS-AmendChar"/>
    <w:qFormat/>
    <w:rsid w:val="00BF57D8"/>
    <w:rPr>
      <w:rFonts w:ascii="Arial" w:eastAsia="Times New Roman" w:hAnsi="Arial" w:cs="Arial"/>
      <w:b/>
      <w:bCs/>
      <w:noProof/>
      <w:color w:val="00B050"/>
      <w:sz w:val="18"/>
      <w:szCs w:val="18"/>
      <w:u w:val="single"/>
      <w:lang w:val="en-GB"/>
    </w:rPr>
  </w:style>
  <w:style w:type="paragraph" w:customStyle="1" w:styleId="AmndBlu">
    <w:name w:val="AmndBlu"/>
    <w:basedOn w:val="Normal"/>
    <w:link w:val="AmndBluChar"/>
    <w:uiPriority w:val="1"/>
    <w:qFormat/>
    <w:rsid w:val="00BF57D8"/>
    <w:pPr>
      <w:jc w:val="center"/>
    </w:pPr>
    <w:rPr>
      <w:rFonts w:ascii="Arial" w:eastAsia="Times New Roman" w:hAnsi="Arial" w:cs="Arial"/>
      <w:b/>
      <w:color w:val="0070C0"/>
      <w:sz w:val="18"/>
      <w:szCs w:val="18"/>
    </w:rPr>
  </w:style>
  <w:style w:type="character" w:customStyle="1" w:styleId="AmndHyper">
    <w:name w:val="AmndHyper"/>
    <w:basedOn w:val="DefaultParagraphFont"/>
    <w:uiPriority w:val="1"/>
    <w:qFormat/>
    <w:rsid w:val="00BF57D8"/>
    <w:rPr>
      <w:rFonts w:ascii="Arial" w:hAnsi="Arial"/>
      <w:b/>
      <w:noProof/>
      <w:color w:val="0070C0"/>
      <w:sz w:val="18"/>
      <w:u w:val="single" w:color="0070C0"/>
      <w:lang w:val="en-GB"/>
    </w:rPr>
  </w:style>
  <w:style w:type="character" w:customStyle="1" w:styleId="AmndBluChar">
    <w:name w:val="AmndBlu Char"/>
    <w:basedOn w:val="DefaultParagraphFont"/>
    <w:link w:val="AmndBlu"/>
    <w:uiPriority w:val="1"/>
    <w:rsid w:val="00BF57D8"/>
    <w:rPr>
      <w:rFonts w:ascii="Arial" w:eastAsia="Times New Roman" w:hAnsi="Arial" w:cs="Arial"/>
      <w:b/>
      <w:noProof/>
      <w:color w:val="0070C0"/>
      <w:sz w:val="18"/>
      <w:szCs w:val="18"/>
    </w:rPr>
  </w:style>
  <w:style w:type="character" w:styleId="FollowedHyperlink">
    <w:name w:val="FollowedHyperlink"/>
    <w:basedOn w:val="DefaultParagraphFont"/>
    <w:uiPriority w:val="99"/>
    <w:semiHidden/>
    <w:unhideWhenUsed/>
    <w:rsid w:val="00BF57D8"/>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71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c.org.na/laws/2015/5668.pdf" TargetMode="External"/><Relationship Id="rId18" Type="http://schemas.openxmlformats.org/officeDocument/2006/relationships/image" Target="media/image4.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hyperlink" Target="http://www.lac.org.na/laws/1985/og2984.pdf"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www.lac.org.na/laws/2006/3665.pdf" TargetMode="Externa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http://www.lac.org.na/laws/2001/2670.pdf"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c.org.na/laws/2001/257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Regulations%20FINAL%20-%20Revised%2011May23.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1E159-DCEA-44B5-A45F-89CBC6BDB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Regulations FINAL - Revised 11May23.dotx</Template>
  <TotalTime>14</TotalTime>
  <Pages>110</Pages>
  <Words>11331</Words>
  <Characters>64589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Liquor Act 6 of 1998-Regulations 2001-142</vt:lpstr>
    </vt:vector>
  </TitlesOfParts>
  <Company/>
  <LinksUpToDate>false</LinksUpToDate>
  <CharactersWithSpaces>75769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Act 6 of 1998-Regulations 2001-142</dc:title>
  <dc:creator>LAC</dc:creator>
  <cp:lastModifiedBy>Dianne Hubbard</cp:lastModifiedBy>
  <cp:revision>14</cp:revision>
  <cp:lastPrinted>2015-11-04T06:03:00Z</cp:lastPrinted>
  <dcterms:created xsi:type="dcterms:W3CDTF">2015-10-05T07:48:00Z</dcterms:created>
  <dcterms:modified xsi:type="dcterms:W3CDTF">2023-05-28T18:22:00Z</dcterms:modified>
</cp:coreProperties>
</file>